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868" w:rsidRPr="008820F1" w:rsidRDefault="00007868" w:rsidP="00AD4AAC"/>
    <w:p w:rsidR="00007868" w:rsidRPr="008820F1" w:rsidRDefault="00007868" w:rsidP="00AD4AAC"/>
    <w:p w:rsidR="003948F0" w:rsidRPr="008820F1" w:rsidRDefault="003948F0" w:rsidP="00AD4AAC">
      <w:r w:rsidRPr="008820F1">
        <w:rPr>
          <w:noProof/>
        </w:rPr>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7315200" cy="9420225"/>
            <wp:effectExtent l="19050" t="0" r="0" b="0"/>
            <wp:wrapNone/>
            <wp:docPr id="1" name="Picture 0" descr="Report Cove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 5.png"/>
                    <pic:cNvPicPr/>
                  </pic:nvPicPr>
                  <pic:blipFill>
                    <a:blip r:embed="rId8" cstate="print"/>
                    <a:srcRect l="1432" b="4386"/>
                    <a:stretch>
                      <a:fillRect/>
                    </a:stretch>
                  </pic:blipFill>
                  <pic:spPr>
                    <a:xfrm>
                      <a:off x="0" y="0"/>
                      <a:ext cx="7315200" cy="9420225"/>
                    </a:xfrm>
                    <a:prstGeom prst="rect">
                      <a:avLst/>
                    </a:prstGeom>
                  </pic:spPr>
                </pic:pic>
              </a:graphicData>
            </a:graphic>
          </wp:anchor>
        </w:drawing>
      </w:r>
    </w:p>
    <w:p w:rsidR="003948F0" w:rsidRPr="008820F1" w:rsidRDefault="003948F0" w:rsidP="00AD4AAC"/>
    <w:p w:rsidR="003948F0" w:rsidRPr="008820F1" w:rsidRDefault="003948F0" w:rsidP="00AD4AAC"/>
    <w:p w:rsidR="003948F0" w:rsidRPr="008820F1" w:rsidRDefault="003948F0" w:rsidP="00AD4AAC"/>
    <w:p w:rsidR="003948F0" w:rsidRPr="008820F1" w:rsidRDefault="003948F0" w:rsidP="00AD4AAC"/>
    <w:p w:rsidR="003948F0" w:rsidRPr="008820F1" w:rsidRDefault="003948F0" w:rsidP="00AD4AAC"/>
    <w:p w:rsidR="003948F0" w:rsidRPr="008820F1" w:rsidRDefault="003948F0" w:rsidP="00AD4AAC"/>
    <w:p w:rsidR="003948F0" w:rsidRPr="008820F1" w:rsidRDefault="003948F0" w:rsidP="00AD4AAC"/>
    <w:p w:rsidR="003948F0" w:rsidRPr="008820F1" w:rsidRDefault="00210F6F" w:rsidP="00AD4AAC">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35.25pt;margin-top:55pt;width:539.05pt;height:378.75pt;z-index:25166131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" stroked="f">
            <v:textbox>
              <w:txbxContent>
                <w:p w:rsidR="0043297E" w:rsidRPr="0071281B" w:rsidRDefault="0043297E" w:rsidP="006B128A">
                  <w:pPr>
                    <w:tabs>
                      <w:tab w:val="left" w:pos="1020"/>
                    </w:tabs>
                    <w:spacing w:after="0"/>
                    <w:rPr>
                      <w:rFonts w:cs="Arial"/>
                      <w:b/>
                      <w:color w:val="19285A"/>
                      <w:sz w:val="48"/>
                      <w:szCs w:val="48"/>
                    </w:rPr>
                  </w:pPr>
                  <w:r>
                    <w:rPr>
                      <w:rFonts w:cs="Arial"/>
                      <w:b/>
                      <w:color w:val="19285A"/>
                      <w:sz w:val="48"/>
                      <w:szCs w:val="48"/>
                    </w:rPr>
                    <w:t>Law Enforcement Assisted Diversion Grant</w:t>
                  </w:r>
                </w:p>
                <w:p w:rsidR="0043297E" w:rsidRDefault="0043297E" w:rsidP="006B128A">
                  <w:pPr>
                    <w:tabs>
                      <w:tab w:val="left" w:pos="1020"/>
                    </w:tabs>
                    <w:spacing w:after="0"/>
                    <w:rPr>
                      <w:rFonts w:cs="Arial"/>
                      <w:color w:val="19285A"/>
                      <w:szCs w:val="24"/>
                    </w:rPr>
                  </w:pPr>
                </w:p>
                <w:p w:rsidR="0043297E" w:rsidRDefault="0043297E" w:rsidP="006B128A">
                  <w:pPr>
                    <w:tabs>
                      <w:tab w:val="left" w:pos="1020"/>
                    </w:tabs>
                    <w:spacing w:after="0"/>
                    <w:rPr>
                      <w:rFonts w:cs="Arial"/>
                      <w:color w:val="19285A"/>
                      <w:szCs w:val="24"/>
                    </w:rPr>
                  </w:pPr>
                </w:p>
                <w:p w:rsidR="0043297E" w:rsidRPr="00C54D91" w:rsidRDefault="0043297E" w:rsidP="006B128A">
                  <w:pPr>
                    <w:tabs>
                      <w:tab w:val="left" w:pos="1020"/>
                    </w:tabs>
                    <w:spacing w:after="0"/>
                    <w:rPr>
                      <w:rFonts w:cs="Arial"/>
                      <w:color w:val="19285A"/>
                      <w:sz w:val="40"/>
                      <w:szCs w:val="40"/>
                    </w:rPr>
                  </w:pPr>
                  <w:r w:rsidRPr="00C54D91">
                    <w:rPr>
                      <w:rFonts w:cs="Arial"/>
                      <w:color w:val="19285A"/>
                      <w:sz w:val="40"/>
                      <w:szCs w:val="40"/>
                    </w:rPr>
                    <w:t>Request for Proposals</w:t>
                  </w:r>
                </w:p>
                <w:p w:rsidR="0043297E" w:rsidRDefault="0043297E" w:rsidP="006B128A">
                  <w:pPr>
                    <w:tabs>
                      <w:tab w:val="left" w:pos="1020"/>
                    </w:tabs>
                    <w:spacing w:after="0"/>
                    <w:rPr>
                      <w:rFonts w:cs="Arial"/>
                      <w:color w:val="19285A"/>
                      <w:szCs w:val="24"/>
                    </w:rPr>
                  </w:pPr>
                </w:p>
                <w:p w:rsidR="0043297E" w:rsidRDefault="0043297E" w:rsidP="006B128A">
                  <w:pPr>
                    <w:tabs>
                      <w:tab w:val="left" w:pos="1020"/>
                    </w:tabs>
                    <w:spacing w:after="0"/>
                    <w:rPr>
                      <w:rFonts w:cs="Arial"/>
                      <w:color w:val="19285A"/>
                      <w:szCs w:val="24"/>
                    </w:rPr>
                  </w:pPr>
                  <w:r>
                    <w:rPr>
                      <w:rFonts w:cs="Arial"/>
                      <w:b/>
                      <w:color w:val="19285A"/>
                      <w:sz w:val="40"/>
                      <w:szCs w:val="40"/>
                    </w:rPr>
                    <w:t>Grant</w:t>
                  </w:r>
                  <w:r w:rsidRPr="0073137A">
                    <w:rPr>
                      <w:rFonts w:cs="Arial"/>
                      <w:b/>
                      <w:color w:val="19285A"/>
                      <w:sz w:val="40"/>
                      <w:szCs w:val="40"/>
                    </w:rPr>
                    <w:t xml:space="preserve"> </w:t>
                  </w:r>
                  <w:r>
                    <w:rPr>
                      <w:rFonts w:cs="Arial"/>
                      <w:b/>
                      <w:color w:val="19285A"/>
                      <w:sz w:val="40"/>
                      <w:szCs w:val="40"/>
                    </w:rPr>
                    <w:t>Period</w:t>
                  </w:r>
                  <w:r w:rsidRPr="0073137A">
                    <w:rPr>
                      <w:rFonts w:cs="Arial"/>
                      <w:b/>
                      <w:color w:val="19285A"/>
                      <w:sz w:val="40"/>
                      <w:szCs w:val="40"/>
                    </w:rPr>
                    <w:t>:</w:t>
                  </w:r>
                  <w:r w:rsidRPr="00C54D91">
                    <w:rPr>
                      <w:rFonts w:cs="Arial"/>
                      <w:color w:val="19285A"/>
                      <w:sz w:val="40"/>
                      <w:szCs w:val="40"/>
                    </w:rPr>
                    <w:t xml:space="preserve"> </w:t>
                  </w:r>
                  <w:r>
                    <w:rPr>
                      <w:rFonts w:cs="Arial"/>
                      <w:color w:val="19285A"/>
                      <w:sz w:val="40"/>
                      <w:szCs w:val="40"/>
                    </w:rPr>
                    <w:t>April 21, 2017 to June 30, 2019</w:t>
                  </w:r>
                </w:p>
                <w:p w:rsidR="0043297E" w:rsidRPr="0079152F" w:rsidRDefault="0043297E" w:rsidP="006B128A">
                  <w:pPr>
                    <w:tabs>
                      <w:tab w:val="left" w:pos="1020"/>
                    </w:tabs>
                    <w:spacing w:after="0"/>
                    <w:rPr>
                      <w:rFonts w:cs="Arial"/>
                      <w:color w:val="19285A"/>
                      <w:sz w:val="36"/>
                      <w:szCs w:val="36"/>
                    </w:rPr>
                  </w:pPr>
                </w:p>
                <w:p w:rsidR="0043297E" w:rsidRDefault="0043297E" w:rsidP="006B128A">
                  <w:pPr>
                    <w:tabs>
                      <w:tab w:val="left" w:pos="1020"/>
                    </w:tabs>
                    <w:spacing w:after="0"/>
                    <w:rPr>
                      <w:rFonts w:cs="Arial"/>
                      <w:color w:val="19285A"/>
                      <w:sz w:val="36"/>
                      <w:szCs w:val="36"/>
                    </w:rPr>
                  </w:pPr>
                  <w:r w:rsidRPr="0079152F">
                    <w:rPr>
                      <w:rFonts w:cs="Arial"/>
                      <w:b/>
                      <w:color w:val="19285A"/>
                      <w:sz w:val="36"/>
                      <w:szCs w:val="36"/>
                    </w:rPr>
                    <w:t>Eligible Applicants:</w:t>
                  </w:r>
                  <w:r>
                    <w:rPr>
                      <w:rFonts w:cs="Arial"/>
                      <w:color w:val="19285A"/>
                      <w:sz w:val="36"/>
                      <w:szCs w:val="36"/>
                    </w:rPr>
                    <w:t xml:space="preserve"> </w:t>
                  </w:r>
                </w:p>
                <w:p w:rsidR="0043297E" w:rsidRDefault="0043297E" w:rsidP="00872D6D">
                  <w:pPr>
                    <w:pStyle w:val="ListParagraph"/>
                    <w:numPr>
                      <w:ilvl w:val="0"/>
                      <w:numId w:val="70"/>
                    </w:numPr>
                    <w:tabs>
                      <w:tab w:val="left" w:pos="1020"/>
                    </w:tabs>
                    <w:spacing w:after="0"/>
                    <w:rPr>
                      <w:rFonts w:cs="Arial"/>
                      <w:color w:val="19285A"/>
                      <w:sz w:val="36"/>
                      <w:szCs w:val="36"/>
                    </w:rPr>
                  </w:pPr>
                  <w:r>
                    <w:rPr>
                      <w:rFonts w:cs="Arial"/>
                      <w:color w:val="19285A"/>
                      <w:sz w:val="36"/>
                      <w:szCs w:val="36"/>
                    </w:rPr>
                    <w:t>Cities</w:t>
                  </w:r>
                </w:p>
                <w:p w:rsidR="0043297E" w:rsidRPr="001A0C2B" w:rsidRDefault="0043297E" w:rsidP="00872D6D">
                  <w:pPr>
                    <w:pStyle w:val="ListParagraph"/>
                    <w:numPr>
                      <w:ilvl w:val="0"/>
                      <w:numId w:val="70"/>
                    </w:numPr>
                    <w:tabs>
                      <w:tab w:val="left" w:pos="1020"/>
                    </w:tabs>
                    <w:spacing w:after="0"/>
                    <w:rPr>
                      <w:rFonts w:cs="Arial"/>
                      <w:color w:val="19285A"/>
                      <w:sz w:val="36"/>
                      <w:szCs w:val="36"/>
                    </w:rPr>
                  </w:pPr>
                  <w:r>
                    <w:rPr>
                      <w:rFonts w:cs="Arial"/>
                      <w:color w:val="19285A"/>
                      <w:sz w:val="36"/>
                      <w:szCs w:val="36"/>
                    </w:rPr>
                    <w:t xml:space="preserve">Counties </w:t>
                  </w:r>
                </w:p>
                <w:p w:rsidR="0043297E" w:rsidRPr="00FF5316" w:rsidRDefault="0043297E" w:rsidP="006B128A">
                  <w:pPr>
                    <w:tabs>
                      <w:tab w:val="left" w:pos="1020"/>
                    </w:tabs>
                    <w:spacing w:after="0"/>
                    <w:rPr>
                      <w:rFonts w:cs="Arial"/>
                      <w:color w:val="19285A"/>
                      <w:sz w:val="36"/>
                      <w:szCs w:val="36"/>
                    </w:rPr>
                  </w:pPr>
                </w:p>
                <w:p w:rsidR="0043297E" w:rsidRPr="00FF5316" w:rsidRDefault="0043297E" w:rsidP="006B128A">
                  <w:pPr>
                    <w:tabs>
                      <w:tab w:val="left" w:pos="1020"/>
                    </w:tabs>
                    <w:spacing w:after="0"/>
                    <w:rPr>
                      <w:rFonts w:cs="Arial"/>
                      <w:color w:val="19285A"/>
                      <w:sz w:val="36"/>
                      <w:szCs w:val="36"/>
                    </w:rPr>
                  </w:pPr>
                  <w:r w:rsidRPr="00FF5316">
                    <w:rPr>
                      <w:rFonts w:cs="Arial"/>
                      <w:color w:val="19285A"/>
                      <w:sz w:val="36"/>
                      <w:szCs w:val="36"/>
                    </w:rPr>
                    <w:t xml:space="preserve">Released: </w:t>
                  </w:r>
                  <w:r>
                    <w:rPr>
                      <w:rFonts w:cs="Arial"/>
                      <w:color w:val="19285A"/>
                      <w:sz w:val="36"/>
                      <w:szCs w:val="36"/>
                    </w:rPr>
                    <w:t>November</w:t>
                  </w:r>
                  <w:r w:rsidRPr="00FF5316">
                    <w:rPr>
                      <w:rFonts w:cs="Arial"/>
                      <w:color w:val="19285A"/>
                      <w:sz w:val="36"/>
                      <w:szCs w:val="36"/>
                    </w:rPr>
                    <w:t xml:space="preserve"> </w:t>
                  </w:r>
                  <w:r>
                    <w:rPr>
                      <w:rFonts w:cs="Arial"/>
                      <w:color w:val="19285A"/>
                      <w:sz w:val="36"/>
                      <w:szCs w:val="36"/>
                    </w:rPr>
                    <w:t>18</w:t>
                  </w:r>
                  <w:r w:rsidRPr="00FF5316">
                    <w:rPr>
                      <w:rFonts w:cs="Arial"/>
                      <w:color w:val="19285A"/>
                      <w:sz w:val="36"/>
                      <w:szCs w:val="36"/>
                    </w:rPr>
                    <w:t>, 2016</w:t>
                  </w:r>
                </w:p>
                <w:p w:rsidR="0043297E" w:rsidRDefault="0043297E" w:rsidP="006B128A">
                  <w:pPr>
                    <w:tabs>
                      <w:tab w:val="left" w:pos="1020"/>
                    </w:tabs>
                    <w:spacing w:after="0"/>
                    <w:rPr>
                      <w:rFonts w:cs="Arial"/>
                      <w:b/>
                      <w:color w:val="19285A"/>
                      <w:sz w:val="36"/>
                      <w:szCs w:val="36"/>
                    </w:rPr>
                  </w:pPr>
                </w:p>
                <w:p w:rsidR="0043297E" w:rsidRDefault="0043297E" w:rsidP="006B128A">
                  <w:pPr>
                    <w:tabs>
                      <w:tab w:val="left" w:pos="1020"/>
                    </w:tabs>
                    <w:spacing w:after="0"/>
                    <w:rPr>
                      <w:rFonts w:cs="Arial"/>
                      <w:b/>
                      <w:color w:val="19285A"/>
                      <w:sz w:val="36"/>
                      <w:szCs w:val="36"/>
                    </w:rPr>
                  </w:pPr>
                  <w:r w:rsidRPr="00FF5316">
                    <w:rPr>
                      <w:rFonts w:cs="Arial"/>
                      <w:b/>
                      <w:color w:val="19285A"/>
                      <w:sz w:val="36"/>
                      <w:szCs w:val="36"/>
                    </w:rPr>
                    <w:t xml:space="preserve">Proposal Due Date: </w:t>
                  </w:r>
                  <w:r w:rsidRPr="00316C4C">
                    <w:rPr>
                      <w:rFonts w:cs="Arial"/>
                      <w:b/>
                      <w:color w:val="19285A"/>
                      <w:sz w:val="36"/>
                      <w:szCs w:val="36"/>
                    </w:rPr>
                    <w:t>February 1, 2017</w:t>
                  </w:r>
                  <w:r w:rsidRPr="00FF5316">
                    <w:rPr>
                      <w:rFonts w:cs="Arial"/>
                      <w:b/>
                      <w:color w:val="19285A"/>
                      <w:sz w:val="36"/>
                      <w:szCs w:val="36"/>
                    </w:rPr>
                    <w:t xml:space="preserve">  </w:t>
                  </w:r>
                </w:p>
                <w:p w:rsidR="0043297E" w:rsidRDefault="0043297E" w:rsidP="00AD4AAC"/>
                <w:p w:rsidR="0043297E" w:rsidRDefault="0043297E" w:rsidP="00AD4AAC"/>
                <w:p w:rsidR="0043297E" w:rsidRDefault="0043297E" w:rsidP="00AD4AAC"/>
                <w:p w:rsidR="0043297E" w:rsidRDefault="0043297E" w:rsidP="00AD4AAC"/>
              </w:txbxContent>
            </v:textbox>
            <w10:wrap type="square" anchorx="margin"/>
          </v:shape>
        </w:pict>
      </w:r>
    </w:p>
    <w:p w:rsidR="008820F1" w:rsidRDefault="008820F1" w:rsidP="00AD4AAC">
      <w:pPr>
        <w:sectPr w:rsidR="008820F1" w:rsidSect="00A90E3A">
          <w:headerReference w:type="even" r:id="rId9"/>
          <w:headerReference w:type="default" r:id="rId10"/>
          <w:headerReference w:type="first" r:id="rId11"/>
          <w:endnotePr>
            <w:numFmt w:val="decimal"/>
          </w:endnotePr>
          <w:pgSz w:w="12240" w:h="15840" w:code="1"/>
          <w:pgMar w:top="810" w:right="1440" w:bottom="720" w:left="1440" w:header="432" w:footer="720" w:gutter="0"/>
          <w:pgNumType w:start="1"/>
          <w:cols w:space="720"/>
          <w:noEndnote/>
        </w:sect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E52E29" w:rsidRPr="008820F1" w:rsidTr="00E71E74">
        <w:trPr>
          <w:trHeight w:val="432"/>
          <w:jc w:val="center"/>
        </w:trPr>
        <w:tc>
          <w:tcPr>
            <w:tcW w:w="10080" w:type="dxa"/>
            <w:shd w:val="clear" w:color="auto" w:fill="002060"/>
            <w:vAlign w:val="center"/>
          </w:tcPr>
          <w:p w:rsidR="00E52E29" w:rsidRPr="00083212" w:rsidRDefault="00E52E29" w:rsidP="00E71E74">
            <w:pPr>
              <w:spacing w:after="0"/>
              <w:rPr>
                <w:b/>
              </w:rPr>
            </w:pPr>
            <w:r w:rsidRPr="00083212">
              <w:rPr>
                <w:b/>
              </w:rPr>
              <w:lastRenderedPageBreak/>
              <w:t>Table of Contents</w:t>
            </w:r>
          </w:p>
        </w:tc>
      </w:tr>
    </w:tbl>
    <w:p w:rsidR="00FA64B7" w:rsidRDefault="00FA64B7" w:rsidP="00E916F9">
      <w:pPr>
        <w:pStyle w:val="TOC1"/>
      </w:pPr>
    </w:p>
    <w:p w:rsidR="00EA32E0" w:rsidRPr="00E916F9" w:rsidRDefault="00EA32E0" w:rsidP="00F8233F">
      <w:pPr>
        <w:pStyle w:val="TOC1"/>
        <w:tabs>
          <w:tab w:val="clear" w:pos="9350"/>
          <w:tab w:val="right" w:leader="dot" w:pos="9720"/>
        </w:tabs>
        <w:ind w:left="-540" w:right="-270"/>
      </w:pPr>
      <w:r w:rsidRPr="00E916F9">
        <w:t>PROGRAM INFORMA</w:t>
      </w:r>
      <w:r w:rsidR="000A60CF" w:rsidRPr="00E916F9">
        <w:t>T</w:t>
      </w:r>
      <w:r w:rsidRPr="00E916F9">
        <w:t>ION</w:t>
      </w:r>
    </w:p>
    <w:p w:rsidR="00E916F9" w:rsidRPr="00E916F9" w:rsidRDefault="00C164DF" w:rsidP="00F8233F">
      <w:pPr>
        <w:pStyle w:val="TOC1"/>
        <w:tabs>
          <w:tab w:val="clear" w:pos="9350"/>
          <w:tab w:val="right" w:leader="dot" w:pos="9720"/>
        </w:tabs>
        <w:ind w:left="-540" w:right="-270"/>
        <w:rPr>
          <w:rFonts w:asciiTheme="minorHAnsi" w:eastAsiaTheme="minorEastAsia" w:hAnsiTheme="minorHAnsi"/>
          <w:b w:val="0"/>
          <w:sz w:val="22"/>
        </w:rPr>
      </w:pPr>
      <w:r w:rsidRPr="00E916F9">
        <w:rPr>
          <w:b w:val="0"/>
        </w:rPr>
        <w:fldChar w:fldCharType="begin"/>
      </w:r>
      <w:r w:rsidR="00D40D57" w:rsidRPr="00E916F9">
        <w:rPr>
          <w:b w:val="0"/>
        </w:rPr>
        <w:instrText xml:space="preserve"> TOC \o "1-1" \h \z \u </w:instrText>
      </w:r>
      <w:r w:rsidRPr="00E916F9">
        <w:rPr>
          <w:b w:val="0"/>
        </w:rPr>
        <w:fldChar w:fldCharType="separate"/>
      </w:r>
      <w:hyperlink w:anchor="_Toc465952767" w:history="1">
        <w:r w:rsidR="00E916F9" w:rsidRPr="00E916F9">
          <w:rPr>
            <w:rStyle w:val="Hyperlink"/>
            <w:b w:val="0"/>
          </w:rPr>
          <w:t>BSCC Contact and Application Submittal Information</w:t>
        </w:r>
        <w:r w:rsidR="00E916F9" w:rsidRPr="00E916F9">
          <w:rPr>
            <w:b w:val="0"/>
            <w:webHidden/>
          </w:rPr>
          <w:tab/>
        </w:r>
        <w:r w:rsidRPr="00E916F9">
          <w:rPr>
            <w:b w:val="0"/>
            <w:webHidden/>
          </w:rPr>
          <w:fldChar w:fldCharType="begin"/>
        </w:r>
        <w:r w:rsidR="00E916F9" w:rsidRPr="00E916F9">
          <w:rPr>
            <w:b w:val="0"/>
            <w:webHidden/>
          </w:rPr>
          <w:instrText xml:space="preserve"> PAGEREF _Toc465952767 \h </w:instrText>
        </w:r>
        <w:r w:rsidRPr="00E916F9">
          <w:rPr>
            <w:b w:val="0"/>
            <w:webHidden/>
          </w:rPr>
        </w:r>
        <w:r w:rsidRPr="00E916F9">
          <w:rPr>
            <w:b w:val="0"/>
            <w:webHidden/>
          </w:rPr>
          <w:fldChar w:fldCharType="separate"/>
        </w:r>
        <w:r w:rsidR="00210F6F">
          <w:rPr>
            <w:b w:val="0"/>
            <w:webHidden/>
          </w:rPr>
          <w:t>3</w:t>
        </w:r>
        <w:r w:rsidRPr="00E916F9">
          <w:rPr>
            <w:b w:val="0"/>
            <w:webHidden/>
          </w:rPr>
          <w:fldChar w:fldCharType="end"/>
        </w:r>
      </w:hyperlink>
    </w:p>
    <w:p w:rsidR="00E916F9" w:rsidRPr="00E916F9" w:rsidRDefault="00210F6F" w:rsidP="00F8233F">
      <w:pPr>
        <w:pStyle w:val="TOC1"/>
        <w:tabs>
          <w:tab w:val="clear" w:pos="9350"/>
          <w:tab w:val="right" w:leader="dot" w:pos="9720"/>
        </w:tabs>
        <w:ind w:left="-540" w:right="-270"/>
        <w:rPr>
          <w:rFonts w:asciiTheme="minorHAnsi" w:eastAsiaTheme="minorEastAsia" w:hAnsiTheme="minorHAnsi"/>
          <w:b w:val="0"/>
          <w:sz w:val="22"/>
        </w:rPr>
      </w:pPr>
      <w:hyperlink w:anchor="_Toc465952768" w:history="1">
        <w:r w:rsidR="00E916F9" w:rsidRPr="00E916F9">
          <w:rPr>
            <w:rStyle w:val="Hyperlink"/>
            <w:b w:val="0"/>
          </w:rPr>
          <w:t>Bidders’ Conference Information</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_Toc465952768 \h </w:instrText>
        </w:r>
        <w:r w:rsidR="00C164DF" w:rsidRPr="00E916F9">
          <w:rPr>
            <w:b w:val="0"/>
            <w:webHidden/>
          </w:rPr>
        </w:r>
        <w:r w:rsidR="00C164DF" w:rsidRPr="00E916F9">
          <w:rPr>
            <w:b w:val="0"/>
            <w:webHidden/>
          </w:rPr>
          <w:fldChar w:fldCharType="separate"/>
        </w:r>
        <w:r>
          <w:rPr>
            <w:b w:val="0"/>
            <w:webHidden/>
          </w:rPr>
          <w:t>3</w:t>
        </w:r>
        <w:r w:rsidR="00C164DF" w:rsidRPr="00E916F9">
          <w:rPr>
            <w:b w:val="0"/>
            <w:webHidden/>
          </w:rPr>
          <w:fldChar w:fldCharType="end"/>
        </w:r>
      </w:hyperlink>
    </w:p>
    <w:p w:rsidR="00E916F9" w:rsidRPr="00E916F9" w:rsidRDefault="00210F6F" w:rsidP="00F8233F">
      <w:pPr>
        <w:pStyle w:val="TOC1"/>
        <w:tabs>
          <w:tab w:val="clear" w:pos="9350"/>
          <w:tab w:val="right" w:leader="dot" w:pos="9720"/>
        </w:tabs>
        <w:ind w:left="-540" w:right="-270"/>
        <w:rPr>
          <w:rFonts w:asciiTheme="minorHAnsi" w:eastAsiaTheme="minorEastAsia" w:hAnsiTheme="minorHAnsi"/>
          <w:b w:val="0"/>
          <w:sz w:val="22"/>
        </w:rPr>
      </w:pPr>
      <w:hyperlink w:anchor="_Toc465952769" w:history="1">
        <w:r w:rsidR="00E916F9" w:rsidRPr="00E916F9">
          <w:rPr>
            <w:rStyle w:val="Hyperlink"/>
            <w:b w:val="0"/>
          </w:rPr>
          <w:t>Background Information</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_Toc465952769 \h </w:instrText>
        </w:r>
        <w:r w:rsidR="00C164DF" w:rsidRPr="00E916F9">
          <w:rPr>
            <w:b w:val="0"/>
            <w:webHidden/>
          </w:rPr>
        </w:r>
        <w:r w:rsidR="00C164DF" w:rsidRPr="00E916F9">
          <w:rPr>
            <w:b w:val="0"/>
            <w:webHidden/>
          </w:rPr>
          <w:fldChar w:fldCharType="separate"/>
        </w:r>
        <w:r>
          <w:rPr>
            <w:b w:val="0"/>
            <w:webHidden/>
          </w:rPr>
          <w:t>4</w:t>
        </w:r>
        <w:r w:rsidR="00C164DF" w:rsidRPr="00E916F9">
          <w:rPr>
            <w:b w:val="0"/>
            <w:webHidden/>
          </w:rPr>
          <w:fldChar w:fldCharType="end"/>
        </w:r>
      </w:hyperlink>
    </w:p>
    <w:p w:rsidR="00E916F9" w:rsidRPr="00E916F9" w:rsidRDefault="00210F6F" w:rsidP="00F8233F">
      <w:pPr>
        <w:pStyle w:val="TOC1"/>
        <w:tabs>
          <w:tab w:val="clear" w:pos="9350"/>
          <w:tab w:val="right" w:leader="dot" w:pos="9720"/>
        </w:tabs>
        <w:ind w:left="-540" w:right="-270"/>
        <w:rPr>
          <w:rFonts w:asciiTheme="minorHAnsi" w:eastAsiaTheme="minorEastAsia" w:hAnsiTheme="minorHAnsi"/>
          <w:b w:val="0"/>
          <w:sz w:val="22"/>
        </w:rPr>
      </w:pPr>
      <w:hyperlink w:anchor="_Toc465952770" w:history="1">
        <w:r w:rsidR="00E916F9" w:rsidRPr="00E916F9">
          <w:rPr>
            <w:rStyle w:val="Hyperlink"/>
            <w:b w:val="0"/>
          </w:rPr>
          <w:t>LEAD Grant Executive Steering Committee</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_Toc465952770 \h </w:instrText>
        </w:r>
        <w:r w:rsidR="00C164DF" w:rsidRPr="00E916F9">
          <w:rPr>
            <w:b w:val="0"/>
            <w:webHidden/>
          </w:rPr>
        </w:r>
        <w:r w:rsidR="00C164DF" w:rsidRPr="00E916F9">
          <w:rPr>
            <w:b w:val="0"/>
            <w:webHidden/>
          </w:rPr>
          <w:fldChar w:fldCharType="separate"/>
        </w:r>
        <w:r>
          <w:rPr>
            <w:b w:val="0"/>
            <w:webHidden/>
          </w:rPr>
          <w:t>4</w:t>
        </w:r>
        <w:r w:rsidR="00C164DF" w:rsidRPr="00E916F9">
          <w:rPr>
            <w:b w:val="0"/>
            <w:webHidden/>
          </w:rPr>
          <w:fldChar w:fldCharType="end"/>
        </w:r>
      </w:hyperlink>
    </w:p>
    <w:p w:rsidR="00E916F9" w:rsidRPr="00E916F9" w:rsidRDefault="00210F6F" w:rsidP="00F8233F">
      <w:pPr>
        <w:pStyle w:val="TOC1"/>
        <w:tabs>
          <w:tab w:val="clear" w:pos="9350"/>
          <w:tab w:val="right" w:leader="dot" w:pos="9720"/>
        </w:tabs>
        <w:ind w:left="-540" w:right="-270"/>
        <w:rPr>
          <w:rFonts w:asciiTheme="minorHAnsi" w:eastAsiaTheme="minorEastAsia" w:hAnsiTheme="minorHAnsi"/>
          <w:b w:val="0"/>
          <w:sz w:val="22"/>
        </w:rPr>
      </w:pPr>
      <w:hyperlink w:anchor="_Toc465952771" w:history="1">
        <w:r w:rsidR="00E916F9" w:rsidRPr="00E916F9">
          <w:rPr>
            <w:rStyle w:val="Hyperlink"/>
            <w:b w:val="0"/>
          </w:rPr>
          <w:t>Introduction and Program Description</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_Toc465952771 \h </w:instrText>
        </w:r>
        <w:r w:rsidR="00C164DF" w:rsidRPr="00E916F9">
          <w:rPr>
            <w:b w:val="0"/>
            <w:webHidden/>
          </w:rPr>
        </w:r>
        <w:r w:rsidR="00C164DF" w:rsidRPr="00E916F9">
          <w:rPr>
            <w:b w:val="0"/>
            <w:webHidden/>
          </w:rPr>
          <w:fldChar w:fldCharType="separate"/>
        </w:r>
        <w:r>
          <w:rPr>
            <w:b w:val="0"/>
            <w:webHidden/>
          </w:rPr>
          <w:t>5</w:t>
        </w:r>
        <w:r w:rsidR="00C164DF" w:rsidRPr="00E916F9">
          <w:rPr>
            <w:b w:val="0"/>
            <w:webHidden/>
          </w:rPr>
          <w:fldChar w:fldCharType="end"/>
        </w:r>
      </w:hyperlink>
    </w:p>
    <w:p w:rsidR="00E916F9" w:rsidRPr="00E916F9" w:rsidRDefault="00210F6F" w:rsidP="00F8233F">
      <w:pPr>
        <w:pStyle w:val="TOC1"/>
        <w:tabs>
          <w:tab w:val="clear" w:pos="9350"/>
          <w:tab w:val="right" w:leader="dot" w:pos="9720"/>
        </w:tabs>
        <w:ind w:left="-540" w:right="-270"/>
        <w:rPr>
          <w:rFonts w:asciiTheme="minorHAnsi" w:eastAsiaTheme="minorEastAsia" w:hAnsiTheme="minorHAnsi"/>
          <w:b w:val="0"/>
          <w:sz w:val="22"/>
        </w:rPr>
      </w:pPr>
      <w:hyperlink w:anchor="_Toc465952772" w:history="1">
        <w:r w:rsidR="00E916F9" w:rsidRPr="00E916F9">
          <w:rPr>
            <w:rStyle w:val="Hyperlink"/>
            <w:b w:val="0"/>
          </w:rPr>
          <w:t>Project Design</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_Toc465952772 \h </w:instrText>
        </w:r>
        <w:r w:rsidR="00C164DF" w:rsidRPr="00E916F9">
          <w:rPr>
            <w:b w:val="0"/>
            <w:webHidden/>
          </w:rPr>
        </w:r>
        <w:r w:rsidR="00C164DF" w:rsidRPr="00E916F9">
          <w:rPr>
            <w:b w:val="0"/>
            <w:webHidden/>
          </w:rPr>
          <w:fldChar w:fldCharType="separate"/>
        </w:r>
        <w:r>
          <w:rPr>
            <w:b w:val="0"/>
            <w:webHidden/>
          </w:rPr>
          <w:t>8</w:t>
        </w:r>
        <w:r w:rsidR="00C164DF" w:rsidRPr="00E916F9">
          <w:rPr>
            <w:b w:val="0"/>
            <w:webHidden/>
          </w:rPr>
          <w:fldChar w:fldCharType="end"/>
        </w:r>
      </w:hyperlink>
    </w:p>
    <w:p w:rsidR="00E916F9" w:rsidRPr="00E916F9" w:rsidRDefault="00210F6F" w:rsidP="00F8233F">
      <w:pPr>
        <w:pStyle w:val="TOC1"/>
        <w:tabs>
          <w:tab w:val="clear" w:pos="9350"/>
          <w:tab w:val="right" w:leader="dot" w:pos="9720"/>
        </w:tabs>
        <w:ind w:left="-540" w:right="-270"/>
        <w:rPr>
          <w:rFonts w:asciiTheme="minorHAnsi" w:eastAsiaTheme="minorEastAsia" w:hAnsiTheme="minorHAnsi"/>
          <w:b w:val="0"/>
          <w:sz w:val="22"/>
        </w:rPr>
      </w:pPr>
      <w:hyperlink w:anchor="_Toc465952773" w:history="1">
        <w:r w:rsidR="00E916F9" w:rsidRPr="00E916F9">
          <w:rPr>
            <w:rStyle w:val="Hyperlink"/>
            <w:b w:val="0"/>
          </w:rPr>
          <w:t>General Grant Requirements</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_Toc465952773 \h </w:instrText>
        </w:r>
        <w:r w:rsidR="00C164DF" w:rsidRPr="00E916F9">
          <w:rPr>
            <w:b w:val="0"/>
            <w:webHidden/>
          </w:rPr>
        </w:r>
        <w:r w:rsidR="00C164DF" w:rsidRPr="00E916F9">
          <w:rPr>
            <w:b w:val="0"/>
            <w:webHidden/>
          </w:rPr>
          <w:fldChar w:fldCharType="separate"/>
        </w:r>
        <w:r>
          <w:rPr>
            <w:b w:val="0"/>
            <w:webHidden/>
          </w:rPr>
          <w:t>15</w:t>
        </w:r>
        <w:r w:rsidR="00C164DF" w:rsidRPr="00E916F9">
          <w:rPr>
            <w:b w:val="0"/>
            <w:webHidden/>
          </w:rPr>
          <w:fldChar w:fldCharType="end"/>
        </w:r>
      </w:hyperlink>
    </w:p>
    <w:p w:rsidR="00E916F9" w:rsidRPr="00E916F9" w:rsidRDefault="00210F6F" w:rsidP="00F8233F">
      <w:pPr>
        <w:pStyle w:val="TOC1"/>
        <w:tabs>
          <w:tab w:val="clear" w:pos="9350"/>
          <w:tab w:val="right" w:leader="dot" w:pos="9720"/>
        </w:tabs>
        <w:ind w:left="-540" w:right="-270"/>
        <w:rPr>
          <w:rFonts w:asciiTheme="minorHAnsi" w:eastAsiaTheme="minorEastAsia" w:hAnsiTheme="minorHAnsi"/>
          <w:b w:val="0"/>
          <w:sz w:val="22"/>
        </w:rPr>
      </w:pPr>
      <w:hyperlink w:anchor="_Toc465952774" w:history="1">
        <w:r w:rsidR="00E916F9" w:rsidRPr="00E916F9">
          <w:rPr>
            <w:rStyle w:val="Hyperlink"/>
            <w:b w:val="0"/>
          </w:rPr>
          <w:t>Overview of the RFP Process</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_Toc465952774 \h </w:instrText>
        </w:r>
        <w:r w:rsidR="00C164DF" w:rsidRPr="00E916F9">
          <w:rPr>
            <w:b w:val="0"/>
            <w:webHidden/>
          </w:rPr>
        </w:r>
        <w:r w:rsidR="00C164DF" w:rsidRPr="00E916F9">
          <w:rPr>
            <w:b w:val="0"/>
            <w:webHidden/>
          </w:rPr>
          <w:fldChar w:fldCharType="separate"/>
        </w:r>
        <w:r>
          <w:rPr>
            <w:b w:val="0"/>
            <w:webHidden/>
          </w:rPr>
          <w:t>17</w:t>
        </w:r>
        <w:r w:rsidR="00C164DF" w:rsidRPr="00E916F9">
          <w:rPr>
            <w:b w:val="0"/>
            <w:webHidden/>
          </w:rPr>
          <w:fldChar w:fldCharType="end"/>
        </w:r>
      </w:hyperlink>
    </w:p>
    <w:p w:rsidR="00E916F9" w:rsidRPr="00E916F9" w:rsidRDefault="00210F6F" w:rsidP="00F8233F">
      <w:pPr>
        <w:pStyle w:val="TOC1"/>
        <w:tabs>
          <w:tab w:val="clear" w:pos="9350"/>
          <w:tab w:val="right" w:leader="dot" w:pos="9720"/>
        </w:tabs>
        <w:ind w:left="-540" w:right="-270"/>
        <w:rPr>
          <w:rFonts w:asciiTheme="minorHAnsi" w:eastAsiaTheme="minorEastAsia" w:hAnsiTheme="minorHAnsi"/>
          <w:b w:val="0"/>
          <w:sz w:val="22"/>
        </w:rPr>
      </w:pPr>
      <w:hyperlink w:anchor="_Toc465952775" w:history="1">
        <w:r w:rsidR="00E916F9" w:rsidRPr="00E916F9">
          <w:rPr>
            <w:rStyle w:val="Hyperlink"/>
            <w:b w:val="0"/>
          </w:rPr>
          <w:t>Stage I: Technical Compliance Review</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_Toc465952775 \h </w:instrText>
        </w:r>
        <w:r w:rsidR="00C164DF" w:rsidRPr="00E916F9">
          <w:rPr>
            <w:b w:val="0"/>
            <w:webHidden/>
          </w:rPr>
        </w:r>
        <w:r w:rsidR="00C164DF" w:rsidRPr="00E916F9">
          <w:rPr>
            <w:b w:val="0"/>
            <w:webHidden/>
          </w:rPr>
          <w:fldChar w:fldCharType="separate"/>
        </w:r>
        <w:r>
          <w:rPr>
            <w:b w:val="0"/>
            <w:webHidden/>
          </w:rPr>
          <w:t>17</w:t>
        </w:r>
        <w:r w:rsidR="00C164DF" w:rsidRPr="00E916F9">
          <w:rPr>
            <w:b w:val="0"/>
            <w:webHidden/>
          </w:rPr>
          <w:fldChar w:fldCharType="end"/>
        </w:r>
      </w:hyperlink>
    </w:p>
    <w:p w:rsidR="00E916F9" w:rsidRPr="00E916F9" w:rsidRDefault="00210F6F" w:rsidP="00F8233F">
      <w:pPr>
        <w:pStyle w:val="TOC1"/>
        <w:tabs>
          <w:tab w:val="clear" w:pos="9350"/>
          <w:tab w:val="right" w:leader="dot" w:pos="9720"/>
        </w:tabs>
        <w:ind w:left="-540" w:right="-270"/>
        <w:rPr>
          <w:rFonts w:asciiTheme="minorHAnsi" w:eastAsiaTheme="minorEastAsia" w:hAnsiTheme="minorHAnsi"/>
          <w:b w:val="0"/>
          <w:sz w:val="22"/>
        </w:rPr>
      </w:pPr>
      <w:hyperlink w:anchor="_Toc465952776" w:history="1">
        <w:r w:rsidR="00E916F9" w:rsidRPr="00E916F9">
          <w:rPr>
            <w:rStyle w:val="Hyperlink"/>
            <w:b w:val="0"/>
          </w:rPr>
          <w:t>Stage II: Proposal Rating Process</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_Toc465952776 \h </w:instrText>
        </w:r>
        <w:r w:rsidR="00C164DF" w:rsidRPr="00E916F9">
          <w:rPr>
            <w:b w:val="0"/>
            <w:webHidden/>
          </w:rPr>
        </w:r>
        <w:r w:rsidR="00C164DF" w:rsidRPr="00E916F9">
          <w:rPr>
            <w:b w:val="0"/>
            <w:webHidden/>
          </w:rPr>
          <w:fldChar w:fldCharType="separate"/>
        </w:r>
        <w:r>
          <w:rPr>
            <w:b w:val="0"/>
            <w:webHidden/>
          </w:rPr>
          <w:t>17</w:t>
        </w:r>
        <w:r w:rsidR="00C164DF" w:rsidRPr="00E916F9">
          <w:rPr>
            <w:b w:val="0"/>
            <w:webHidden/>
          </w:rPr>
          <w:fldChar w:fldCharType="end"/>
        </w:r>
      </w:hyperlink>
    </w:p>
    <w:p w:rsidR="00E916F9" w:rsidRDefault="00210F6F" w:rsidP="00F8233F">
      <w:pPr>
        <w:pStyle w:val="TOC1"/>
        <w:tabs>
          <w:tab w:val="clear" w:pos="9350"/>
          <w:tab w:val="right" w:leader="dot" w:pos="9720"/>
        </w:tabs>
        <w:ind w:left="-540" w:right="-270"/>
        <w:rPr>
          <w:rStyle w:val="Hyperlink"/>
          <w:b w:val="0"/>
        </w:rPr>
      </w:pPr>
      <w:hyperlink w:anchor="_Toc465952777" w:history="1">
        <w:r w:rsidR="00E916F9" w:rsidRPr="00E916F9">
          <w:rPr>
            <w:rStyle w:val="Hyperlink"/>
            <w:b w:val="0"/>
          </w:rPr>
          <w:t>Summary of Key Dates</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_Toc465952777 \h </w:instrText>
        </w:r>
        <w:r w:rsidR="00C164DF" w:rsidRPr="00E916F9">
          <w:rPr>
            <w:b w:val="0"/>
            <w:webHidden/>
          </w:rPr>
        </w:r>
        <w:r w:rsidR="00C164DF" w:rsidRPr="00E916F9">
          <w:rPr>
            <w:b w:val="0"/>
            <w:webHidden/>
          </w:rPr>
          <w:fldChar w:fldCharType="separate"/>
        </w:r>
        <w:r>
          <w:rPr>
            <w:b w:val="0"/>
            <w:webHidden/>
          </w:rPr>
          <w:t>18</w:t>
        </w:r>
        <w:r w:rsidR="00C164DF" w:rsidRPr="00E916F9">
          <w:rPr>
            <w:b w:val="0"/>
            <w:webHidden/>
          </w:rPr>
          <w:fldChar w:fldCharType="end"/>
        </w:r>
      </w:hyperlink>
    </w:p>
    <w:p w:rsidR="00E916F9" w:rsidRDefault="00E916F9" w:rsidP="00F8233F">
      <w:pPr>
        <w:tabs>
          <w:tab w:val="right" w:leader="dot" w:pos="9720"/>
        </w:tabs>
        <w:ind w:left="-540" w:right="-270"/>
        <w:rPr>
          <w:noProof/>
        </w:rPr>
      </w:pPr>
    </w:p>
    <w:p w:rsidR="00E916F9" w:rsidRPr="00E916F9" w:rsidRDefault="00E916F9" w:rsidP="00F8233F">
      <w:pPr>
        <w:tabs>
          <w:tab w:val="right" w:leader="dot" w:pos="9720"/>
        </w:tabs>
        <w:ind w:left="-540" w:right="-270"/>
        <w:rPr>
          <w:b/>
          <w:noProof/>
        </w:rPr>
      </w:pPr>
      <w:r>
        <w:rPr>
          <w:b/>
          <w:noProof/>
        </w:rPr>
        <w:t>APPLICATION</w:t>
      </w:r>
    </w:p>
    <w:p w:rsidR="00E916F9" w:rsidRPr="00E916F9" w:rsidRDefault="00210F6F" w:rsidP="00F8233F">
      <w:pPr>
        <w:pStyle w:val="TOC1"/>
        <w:tabs>
          <w:tab w:val="clear" w:pos="9350"/>
          <w:tab w:val="right" w:leader="dot" w:pos="9720"/>
        </w:tabs>
        <w:ind w:left="-540" w:right="-270"/>
        <w:rPr>
          <w:rFonts w:asciiTheme="minorHAnsi" w:eastAsiaTheme="minorEastAsia" w:hAnsiTheme="minorHAnsi"/>
          <w:b w:val="0"/>
          <w:sz w:val="22"/>
        </w:rPr>
      </w:pPr>
      <w:hyperlink w:anchor="_Toc465952778" w:history="1">
        <w:r w:rsidR="00E916F9" w:rsidRPr="00E916F9">
          <w:rPr>
            <w:rStyle w:val="Hyperlink"/>
            <w:b w:val="0"/>
          </w:rPr>
          <w:t>Application Instructions</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_Toc465952778 \h </w:instrText>
        </w:r>
        <w:r w:rsidR="00C164DF" w:rsidRPr="00E916F9">
          <w:rPr>
            <w:b w:val="0"/>
            <w:webHidden/>
          </w:rPr>
        </w:r>
        <w:r w:rsidR="00C164DF" w:rsidRPr="00E916F9">
          <w:rPr>
            <w:b w:val="0"/>
            <w:webHidden/>
          </w:rPr>
          <w:fldChar w:fldCharType="separate"/>
        </w:r>
        <w:r>
          <w:rPr>
            <w:b w:val="0"/>
            <w:webHidden/>
          </w:rPr>
          <w:t>19</w:t>
        </w:r>
        <w:r w:rsidR="00C164DF" w:rsidRPr="00E916F9">
          <w:rPr>
            <w:b w:val="0"/>
            <w:webHidden/>
          </w:rPr>
          <w:fldChar w:fldCharType="end"/>
        </w:r>
      </w:hyperlink>
    </w:p>
    <w:p w:rsidR="00E916F9" w:rsidRPr="00E916F9" w:rsidRDefault="00210F6F" w:rsidP="00F8233F">
      <w:pPr>
        <w:pStyle w:val="TOC1"/>
        <w:tabs>
          <w:tab w:val="clear" w:pos="9350"/>
          <w:tab w:val="right" w:leader="dot" w:pos="9720"/>
        </w:tabs>
        <w:ind w:left="-540" w:right="-270"/>
        <w:rPr>
          <w:rFonts w:asciiTheme="minorHAnsi" w:eastAsiaTheme="minorEastAsia" w:hAnsiTheme="minorHAnsi"/>
          <w:b w:val="0"/>
          <w:sz w:val="22"/>
        </w:rPr>
      </w:pPr>
      <w:hyperlink w:anchor="_Toc465952779" w:history="1">
        <w:r w:rsidR="00E916F9" w:rsidRPr="00E916F9">
          <w:rPr>
            <w:rStyle w:val="Hyperlink"/>
            <w:b w:val="0"/>
          </w:rPr>
          <w:t>Completed Proposal Checklist</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_Toc465952779 \h </w:instrText>
        </w:r>
        <w:r w:rsidR="00C164DF" w:rsidRPr="00E916F9">
          <w:rPr>
            <w:b w:val="0"/>
            <w:webHidden/>
          </w:rPr>
        </w:r>
        <w:r w:rsidR="00C164DF" w:rsidRPr="00E916F9">
          <w:rPr>
            <w:b w:val="0"/>
            <w:webHidden/>
          </w:rPr>
          <w:fldChar w:fldCharType="separate"/>
        </w:r>
        <w:r>
          <w:rPr>
            <w:b w:val="0"/>
            <w:webHidden/>
          </w:rPr>
          <w:t>20</w:t>
        </w:r>
        <w:r w:rsidR="00C164DF" w:rsidRPr="00E916F9">
          <w:rPr>
            <w:b w:val="0"/>
            <w:webHidden/>
          </w:rPr>
          <w:fldChar w:fldCharType="end"/>
        </w:r>
      </w:hyperlink>
    </w:p>
    <w:p w:rsidR="00E916F9" w:rsidRPr="00E916F9" w:rsidRDefault="00210F6F" w:rsidP="00F8233F">
      <w:pPr>
        <w:pStyle w:val="TOC1"/>
        <w:tabs>
          <w:tab w:val="clear" w:pos="9350"/>
          <w:tab w:val="right" w:leader="dot" w:pos="9720"/>
        </w:tabs>
        <w:ind w:left="-540" w:right="-270"/>
        <w:rPr>
          <w:rFonts w:asciiTheme="minorHAnsi" w:eastAsiaTheme="minorEastAsia" w:hAnsiTheme="minorHAnsi"/>
          <w:b w:val="0"/>
          <w:sz w:val="22"/>
        </w:rPr>
      </w:pPr>
      <w:hyperlink w:anchor="_Toc465952780" w:history="1">
        <w:r w:rsidR="00E916F9" w:rsidRPr="00E916F9">
          <w:rPr>
            <w:rStyle w:val="Hyperlink"/>
            <w:b w:val="0"/>
          </w:rPr>
          <w:t>Instructions for Completing Section I: Applicant Information Form</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_Toc465952780 \h </w:instrText>
        </w:r>
        <w:r w:rsidR="00C164DF" w:rsidRPr="00E916F9">
          <w:rPr>
            <w:b w:val="0"/>
            <w:webHidden/>
          </w:rPr>
        </w:r>
        <w:r w:rsidR="00C164DF" w:rsidRPr="00E916F9">
          <w:rPr>
            <w:b w:val="0"/>
            <w:webHidden/>
          </w:rPr>
          <w:fldChar w:fldCharType="separate"/>
        </w:r>
        <w:r>
          <w:rPr>
            <w:b w:val="0"/>
            <w:webHidden/>
          </w:rPr>
          <w:t>21</w:t>
        </w:r>
        <w:r w:rsidR="00C164DF" w:rsidRPr="00E916F9">
          <w:rPr>
            <w:b w:val="0"/>
            <w:webHidden/>
          </w:rPr>
          <w:fldChar w:fldCharType="end"/>
        </w:r>
      </w:hyperlink>
    </w:p>
    <w:p w:rsidR="00E916F9" w:rsidRPr="00E916F9" w:rsidRDefault="00210F6F" w:rsidP="00F8233F">
      <w:pPr>
        <w:pStyle w:val="TOC1"/>
        <w:tabs>
          <w:tab w:val="clear" w:pos="9350"/>
          <w:tab w:val="left" w:pos="1440"/>
          <w:tab w:val="right" w:leader="dot" w:pos="9720"/>
        </w:tabs>
        <w:ind w:left="-540" w:right="-270"/>
        <w:rPr>
          <w:rFonts w:asciiTheme="minorHAnsi" w:eastAsiaTheme="minorEastAsia" w:hAnsiTheme="minorHAnsi"/>
          <w:b w:val="0"/>
          <w:sz w:val="22"/>
        </w:rPr>
      </w:pPr>
      <w:hyperlink w:anchor="_Toc465952781" w:history="1">
        <w:r w:rsidR="00E916F9" w:rsidRPr="00E916F9">
          <w:rPr>
            <w:rStyle w:val="Hyperlink"/>
            <w:b w:val="0"/>
          </w:rPr>
          <w:t xml:space="preserve">SECTION I:  </w:t>
        </w:r>
        <w:r w:rsidR="00F45E7A">
          <w:rPr>
            <w:rStyle w:val="Hyperlink"/>
            <w:b w:val="0"/>
          </w:rPr>
          <w:tab/>
        </w:r>
        <w:r w:rsidR="00E916F9" w:rsidRPr="00E916F9">
          <w:rPr>
            <w:rStyle w:val="Hyperlink"/>
            <w:b w:val="0"/>
          </w:rPr>
          <w:t>Applicant Information Form</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_Toc465952781 \h </w:instrText>
        </w:r>
        <w:r w:rsidR="00C164DF" w:rsidRPr="00E916F9">
          <w:rPr>
            <w:b w:val="0"/>
            <w:webHidden/>
          </w:rPr>
        </w:r>
        <w:r w:rsidR="00C164DF" w:rsidRPr="00E916F9">
          <w:rPr>
            <w:b w:val="0"/>
            <w:webHidden/>
          </w:rPr>
          <w:fldChar w:fldCharType="separate"/>
        </w:r>
        <w:r>
          <w:rPr>
            <w:b w:val="0"/>
            <w:webHidden/>
          </w:rPr>
          <w:t>22</w:t>
        </w:r>
        <w:r w:rsidR="00C164DF" w:rsidRPr="00E916F9">
          <w:rPr>
            <w:b w:val="0"/>
            <w:webHidden/>
          </w:rPr>
          <w:fldChar w:fldCharType="end"/>
        </w:r>
      </w:hyperlink>
    </w:p>
    <w:p w:rsidR="00E916F9" w:rsidRPr="00E916F9" w:rsidRDefault="00210F6F" w:rsidP="00F8233F">
      <w:pPr>
        <w:pStyle w:val="TOC1"/>
        <w:tabs>
          <w:tab w:val="clear" w:pos="9350"/>
          <w:tab w:val="left" w:pos="1440"/>
          <w:tab w:val="right" w:leader="dot" w:pos="9720"/>
        </w:tabs>
        <w:ind w:left="-540" w:right="-270"/>
        <w:rPr>
          <w:rFonts w:asciiTheme="minorHAnsi" w:eastAsiaTheme="minorEastAsia" w:hAnsiTheme="minorHAnsi"/>
          <w:b w:val="0"/>
          <w:sz w:val="22"/>
        </w:rPr>
      </w:pPr>
      <w:hyperlink w:anchor="_Toc465952782" w:history="1">
        <w:r w:rsidR="00E916F9" w:rsidRPr="00E916F9">
          <w:rPr>
            <w:rStyle w:val="Hyperlink"/>
            <w:b w:val="0"/>
          </w:rPr>
          <w:t xml:space="preserve">SECTION I (a): </w:t>
        </w:r>
        <w:r w:rsidR="00F45E7A">
          <w:rPr>
            <w:rStyle w:val="Hyperlink"/>
            <w:b w:val="0"/>
          </w:rPr>
          <w:tab/>
        </w:r>
        <w:r w:rsidR="00E916F9" w:rsidRPr="00E916F9">
          <w:rPr>
            <w:rStyle w:val="Hyperlink"/>
            <w:b w:val="0"/>
          </w:rPr>
          <w:t>Project Abstract</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_Toc465952782 \h </w:instrText>
        </w:r>
        <w:r w:rsidR="00C164DF" w:rsidRPr="00E916F9">
          <w:rPr>
            <w:b w:val="0"/>
            <w:webHidden/>
          </w:rPr>
        </w:r>
        <w:r w:rsidR="00C164DF" w:rsidRPr="00E916F9">
          <w:rPr>
            <w:b w:val="0"/>
            <w:webHidden/>
          </w:rPr>
          <w:fldChar w:fldCharType="separate"/>
        </w:r>
        <w:r>
          <w:rPr>
            <w:b w:val="0"/>
            <w:webHidden/>
          </w:rPr>
          <w:t>23</w:t>
        </w:r>
        <w:r w:rsidR="00C164DF" w:rsidRPr="00E916F9">
          <w:rPr>
            <w:b w:val="0"/>
            <w:webHidden/>
          </w:rPr>
          <w:fldChar w:fldCharType="end"/>
        </w:r>
      </w:hyperlink>
    </w:p>
    <w:p w:rsidR="00E916F9" w:rsidRPr="00E916F9" w:rsidRDefault="00210F6F" w:rsidP="00F8233F">
      <w:pPr>
        <w:pStyle w:val="TOC1"/>
        <w:tabs>
          <w:tab w:val="clear" w:pos="9350"/>
          <w:tab w:val="left" w:pos="1440"/>
          <w:tab w:val="right" w:leader="dot" w:pos="9720"/>
        </w:tabs>
        <w:ind w:left="-540" w:right="-270"/>
        <w:rPr>
          <w:rFonts w:asciiTheme="minorHAnsi" w:eastAsiaTheme="minorEastAsia" w:hAnsiTheme="minorHAnsi"/>
          <w:b w:val="0"/>
          <w:sz w:val="22"/>
        </w:rPr>
      </w:pPr>
      <w:hyperlink w:anchor="_Toc465952783" w:history="1">
        <w:r w:rsidR="00E916F9" w:rsidRPr="00E916F9">
          <w:rPr>
            <w:rStyle w:val="Hyperlink"/>
            <w:b w:val="0"/>
          </w:rPr>
          <w:t>Instruction for Completing Narrative Sections II – VII (a)</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_Toc465952783 \h </w:instrText>
        </w:r>
        <w:r w:rsidR="00C164DF" w:rsidRPr="00E916F9">
          <w:rPr>
            <w:b w:val="0"/>
            <w:webHidden/>
          </w:rPr>
        </w:r>
        <w:r w:rsidR="00C164DF" w:rsidRPr="00E916F9">
          <w:rPr>
            <w:b w:val="0"/>
            <w:webHidden/>
          </w:rPr>
          <w:fldChar w:fldCharType="separate"/>
        </w:r>
        <w:r>
          <w:rPr>
            <w:b w:val="0"/>
            <w:webHidden/>
          </w:rPr>
          <w:t>24</w:t>
        </w:r>
        <w:r w:rsidR="00C164DF" w:rsidRPr="00E916F9">
          <w:rPr>
            <w:b w:val="0"/>
            <w:webHidden/>
          </w:rPr>
          <w:fldChar w:fldCharType="end"/>
        </w:r>
      </w:hyperlink>
    </w:p>
    <w:p w:rsidR="00E916F9" w:rsidRPr="00E916F9" w:rsidRDefault="00210F6F" w:rsidP="00F8233F">
      <w:pPr>
        <w:pStyle w:val="TOC1"/>
        <w:tabs>
          <w:tab w:val="clear" w:pos="9350"/>
          <w:tab w:val="left" w:pos="1440"/>
          <w:tab w:val="right" w:leader="dot" w:pos="9720"/>
        </w:tabs>
        <w:ind w:left="-540" w:right="-270"/>
        <w:rPr>
          <w:rFonts w:asciiTheme="minorHAnsi" w:eastAsiaTheme="minorEastAsia" w:hAnsiTheme="minorHAnsi"/>
          <w:b w:val="0"/>
          <w:sz w:val="22"/>
        </w:rPr>
      </w:pPr>
      <w:hyperlink w:anchor="_Toc465952784" w:history="1">
        <w:r w:rsidR="00E916F9" w:rsidRPr="00E916F9">
          <w:rPr>
            <w:rStyle w:val="Hyperlink"/>
            <w:b w:val="0"/>
          </w:rPr>
          <w:t xml:space="preserve">SECTION II: </w:t>
        </w:r>
        <w:r w:rsidR="00E916F9">
          <w:rPr>
            <w:rStyle w:val="Hyperlink"/>
            <w:b w:val="0"/>
          </w:rPr>
          <w:tab/>
        </w:r>
        <w:r w:rsidR="00E916F9" w:rsidRPr="00E916F9">
          <w:rPr>
            <w:rStyle w:val="Hyperlink"/>
            <w:b w:val="0"/>
          </w:rPr>
          <w:t>Statement Of Need</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_Toc465952784 \h </w:instrText>
        </w:r>
        <w:r w:rsidR="00C164DF" w:rsidRPr="00E916F9">
          <w:rPr>
            <w:b w:val="0"/>
            <w:webHidden/>
          </w:rPr>
        </w:r>
        <w:r w:rsidR="00C164DF" w:rsidRPr="00E916F9">
          <w:rPr>
            <w:b w:val="0"/>
            <w:webHidden/>
          </w:rPr>
          <w:fldChar w:fldCharType="separate"/>
        </w:r>
        <w:r>
          <w:rPr>
            <w:b w:val="0"/>
            <w:webHidden/>
          </w:rPr>
          <w:t>29</w:t>
        </w:r>
        <w:r w:rsidR="00C164DF" w:rsidRPr="00E916F9">
          <w:rPr>
            <w:b w:val="0"/>
            <w:webHidden/>
          </w:rPr>
          <w:fldChar w:fldCharType="end"/>
        </w:r>
      </w:hyperlink>
    </w:p>
    <w:p w:rsidR="00E916F9" w:rsidRPr="00E916F9" w:rsidRDefault="00210F6F" w:rsidP="00F8233F">
      <w:pPr>
        <w:pStyle w:val="TOC1"/>
        <w:tabs>
          <w:tab w:val="clear" w:pos="9350"/>
          <w:tab w:val="left" w:pos="1440"/>
          <w:tab w:val="right" w:leader="dot" w:pos="9720"/>
        </w:tabs>
        <w:ind w:left="-540" w:right="-270"/>
        <w:rPr>
          <w:rFonts w:asciiTheme="minorHAnsi" w:eastAsiaTheme="minorEastAsia" w:hAnsiTheme="minorHAnsi"/>
          <w:b w:val="0"/>
          <w:sz w:val="22"/>
        </w:rPr>
      </w:pPr>
      <w:hyperlink w:anchor="_Toc465952785" w:history="1">
        <w:r w:rsidR="00E916F9" w:rsidRPr="00E916F9">
          <w:rPr>
            <w:rStyle w:val="Hyperlink"/>
            <w:b w:val="0"/>
          </w:rPr>
          <w:t xml:space="preserve">SECTION III: </w:t>
        </w:r>
        <w:r w:rsidR="00E916F9">
          <w:rPr>
            <w:rStyle w:val="Hyperlink"/>
            <w:b w:val="0"/>
          </w:rPr>
          <w:tab/>
        </w:r>
        <w:r w:rsidR="00E916F9" w:rsidRPr="00E916F9">
          <w:rPr>
            <w:rStyle w:val="Hyperlink"/>
            <w:b w:val="0"/>
          </w:rPr>
          <w:t>Project Description</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_Toc465952785 \h </w:instrText>
        </w:r>
        <w:r w:rsidR="00C164DF" w:rsidRPr="00E916F9">
          <w:rPr>
            <w:b w:val="0"/>
            <w:webHidden/>
          </w:rPr>
        </w:r>
        <w:r w:rsidR="00C164DF" w:rsidRPr="00E916F9">
          <w:rPr>
            <w:b w:val="0"/>
            <w:webHidden/>
          </w:rPr>
          <w:fldChar w:fldCharType="separate"/>
        </w:r>
        <w:r>
          <w:rPr>
            <w:b w:val="0"/>
            <w:webHidden/>
          </w:rPr>
          <w:t>29</w:t>
        </w:r>
        <w:r w:rsidR="00C164DF" w:rsidRPr="00E916F9">
          <w:rPr>
            <w:b w:val="0"/>
            <w:webHidden/>
          </w:rPr>
          <w:fldChar w:fldCharType="end"/>
        </w:r>
      </w:hyperlink>
    </w:p>
    <w:p w:rsidR="00E916F9" w:rsidRPr="00E916F9" w:rsidRDefault="00210F6F" w:rsidP="00F8233F">
      <w:pPr>
        <w:pStyle w:val="TOC1"/>
        <w:tabs>
          <w:tab w:val="clear" w:pos="9350"/>
          <w:tab w:val="left" w:pos="1440"/>
          <w:tab w:val="right" w:leader="dot" w:pos="9720"/>
        </w:tabs>
        <w:ind w:left="-540" w:right="-270"/>
        <w:rPr>
          <w:rFonts w:asciiTheme="minorHAnsi" w:eastAsiaTheme="minorEastAsia" w:hAnsiTheme="minorHAnsi"/>
          <w:b w:val="0"/>
          <w:sz w:val="22"/>
        </w:rPr>
      </w:pPr>
      <w:hyperlink w:anchor="_Toc465952786" w:history="1">
        <w:r w:rsidR="00E916F9" w:rsidRPr="00E916F9">
          <w:rPr>
            <w:rStyle w:val="Hyperlink"/>
            <w:b w:val="0"/>
          </w:rPr>
          <w:t xml:space="preserve">SECTION IV: </w:t>
        </w:r>
        <w:r w:rsidR="00E916F9">
          <w:rPr>
            <w:rStyle w:val="Hyperlink"/>
            <w:b w:val="0"/>
          </w:rPr>
          <w:tab/>
        </w:r>
        <w:r w:rsidR="00E916F9" w:rsidRPr="00E916F9">
          <w:rPr>
            <w:rStyle w:val="Hyperlink"/>
            <w:b w:val="0"/>
          </w:rPr>
          <w:t xml:space="preserve">Partnership </w:t>
        </w:r>
        <w:r w:rsidR="00E916F9">
          <w:rPr>
            <w:rStyle w:val="Hyperlink"/>
            <w:b w:val="0"/>
          </w:rPr>
          <w:t>a</w:t>
        </w:r>
        <w:r w:rsidR="00E916F9" w:rsidRPr="00E916F9">
          <w:rPr>
            <w:rStyle w:val="Hyperlink"/>
            <w:b w:val="0"/>
          </w:rPr>
          <w:t>nd Collaboration</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_Toc465952786 \h </w:instrText>
        </w:r>
        <w:r w:rsidR="00C164DF" w:rsidRPr="00E916F9">
          <w:rPr>
            <w:b w:val="0"/>
            <w:webHidden/>
          </w:rPr>
        </w:r>
        <w:r w:rsidR="00C164DF" w:rsidRPr="00E916F9">
          <w:rPr>
            <w:b w:val="0"/>
            <w:webHidden/>
          </w:rPr>
          <w:fldChar w:fldCharType="separate"/>
        </w:r>
        <w:r>
          <w:rPr>
            <w:b w:val="0"/>
            <w:webHidden/>
          </w:rPr>
          <w:t>29</w:t>
        </w:r>
        <w:r w:rsidR="00C164DF" w:rsidRPr="00E916F9">
          <w:rPr>
            <w:b w:val="0"/>
            <w:webHidden/>
          </w:rPr>
          <w:fldChar w:fldCharType="end"/>
        </w:r>
      </w:hyperlink>
    </w:p>
    <w:p w:rsidR="00E916F9" w:rsidRPr="00E916F9" w:rsidRDefault="00210F6F" w:rsidP="00F8233F">
      <w:pPr>
        <w:pStyle w:val="TOC1"/>
        <w:tabs>
          <w:tab w:val="clear" w:pos="9350"/>
          <w:tab w:val="left" w:pos="1440"/>
          <w:tab w:val="right" w:leader="dot" w:pos="9720"/>
        </w:tabs>
        <w:ind w:left="-540" w:right="-270"/>
        <w:rPr>
          <w:rFonts w:asciiTheme="minorHAnsi" w:eastAsiaTheme="minorEastAsia" w:hAnsiTheme="minorHAnsi"/>
          <w:b w:val="0"/>
          <w:sz w:val="22"/>
        </w:rPr>
      </w:pPr>
      <w:hyperlink w:anchor="_Toc465952787" w:history="1">
        <w:r w:rsidR="00E916F9" w:rsidRPr="00E916F9">
          <w:rPr>
            <w:rStyle w:val="Hyperlink"/>
            <w:b w:val="0"/>
          </w:rPr>
          <w:t xml:space="preserve">SECTION V: </w:t>
        </w:r>
        <w:r w:rsidR="00E916F9">
          <w:rPr>
            <w:rStyle w:val="Hyperlink"/>
            <w:b w:val="0"/>
          </w:rPr>
          <w:tab/>
        </w:r>
        <w:r w:rsidR="00E916F9" w:rsidRPr="00E916F9">
          <w:rPr>
            <w:rStyle w:val="Hyperlink"/>
            <w:b w:val="0"/>
          </w:rPr>
          <w:t>Services</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_Toc465952787 \h </w:instrText>
        </w:r>
        <w:r w:rsidR="00C164DF" w:rsidRPr="00E916F9">
          <w:rPr>
            <w:b w:val="0"/>
            <w:webHidden/>
          </w:rPr>
        </w:r>
        <w:r w:rsidR="00C164DF" w:rsidRPr="00E916F9">
          <w:rPr>
            <w:b w:val="0"/>
            <w:webHidden/>
          </w:rPr>
          <w:fldChar w:fldCharType="separate"/>
        </w:r>
        <w:r>
          <w:rPr>
            <w:b w:val="0"/>
            <w:webHidden/>
          </w:rPr>
          <w:t>29</w:t>
        </w:r>
        <w:r w:rsidR="00C164DF" w:rsidRPr="00E916F9">
          <w:rPr>
            <w:b w:val="0"/>
            <w:webHidden/>
          </w:rPr>
          <w:fldChar w:fldCharType="end"/>
        </w:r>
      </w:hyperlink>
    </w:p>
    <w:p w:rsidR="00E916F9" w:rsidRPr="00E916F9" w:rsidRDefault="00210F6F" w:rsidP="00F8233F">
      <w:pPr>
        <w:pStyle w:val="TOC1"/>
        <w:tabs>
          <w:tab w:val="clear" w:pos="9350"/>
          <w:tab w:val="left" w:pos="1440"/>
          <w:tab w:val="right" w:leader="dot" w:pos="9720"/>
        </w:tabs>
        <w:ind w:left="-540" w:right="-270"/>
        <w:rPr>
          <w:rFonts w:asciiTheme="minorHAnsi" w:eastAsiaTheme="minorEastAsia" w:hAnsiTheme="minorHAnsi"/>
          <w:b w:val="0"/>
          <w:sz w:val="22"/>
        </w:rPr>
      </w:pPr>
      <w:hyperlink w:anchor="_Toc465952788" w:history="1">
        <w:r w:rsidR="00E916F9" w:rsidRPr="00E916F9">
          <w:rPr>
            <w:rStyle w:val="Hyperlink"/>
            <w:b w:val="0"/>
          </w:rPr>
          <w:t xml:space="preserve">SECTION VI: </w:t>
        </w:r>
        <w:r w:rsidR="00E916F9">
          <w:rPr>
            <w:rStyle w:val="Hyperlink"/>
            <w:b w:val="0"/>
          </w:rPr>
          <w:tab/>
        </w:r>
        <w:r w:rsidR="00E916F9" w:rsidRPr="00E916F9">
          <w:rPr>
            <w:rStyle w:val="Hyperlink"/>
            <w:b w:val="0"/>
          </w:rPr>
          <w:t>Data Collection</w:t>
        </w:r>
        <w:bookmarkStart w:id="0" w:name="_GoBack"/>
        <w:bookmarkEnd w:id="0"/>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_Toc465952788 \h </w:instrText>
        </w:r>
        <w:r w:rsidR="00C164DF" w:rsidRPr="00E916F9">
          <w:rPr>
            <w:b w:val="0"/>
            <w:webHidden/>
          </w:rPr>
        </w:r>
        <w:r w:rsidR="00C164DF" w:rsidRPr="00E916F9">
          <w:rPr>
            <w:b w:val="0"/>
            <w:webHidden/>
          </w:rPr>
          <w:fldChar w:fldCharType="separate"/>
        </w:r>
        <w:r>
          <w:rPr>
            <w:b w:val="0"/>
            <w:webHidden/>
          </w:rPr>
          <w:t>29</w:t>
        </w:r>
        <w:r w:rsidR="00C164DF" w:rsidRPr="00E916F9">
          <w:rPr>
            <w:b w:val="0"/>
            <w:webHidden/>
          </w:rPr>
          <w:fldChar w:fldCharType="end"/>
        </w:r>
      </w:hyperlink>
    </w:p>
    <w:p w:rsidR="00E916F9" w:rsidRPr="00E916F9" w:rsidRDefault="00210F6F" w:rsidP="00F8233F">
      <w:pPr>
        <w:pStyle w:val="TOC1"/>
        <w:tabs>
          <w:tab w:val="clear" w:pos="9350"/>
          <w:tab w:val="left" w:pos="1440"/>
          <w:tab w:val="right" w:leader="dot" w:pos="9720"/>
        </w:tabs>
        <w:ind w:left="-540" w:right="-270"/>
        <w:rPr>
          <w:rFonts w:asciiTheme="minorHAnsi" w:eastAsiaTheme="minorEastAsia" w:hAnsiTheme="minorHAnsi"/>
          <w:b w:val="0"/>
          <w:sz w:val="22"/>
        </w:rPr>
      </w:pPr>
      <w:hyperlink w:anchor="_Toc465952789" w:history="1">
        <w:r w:rsidR="00E916F9" w:rsidRPr="00E916F9">
          <w:rPr>
            <w:rStyle w:val="Hyperlink"/>
            <w:b w:val="0"/>
          </w:rPr>
          <w:t xml:space="preserve">SECTION VII (a): </w:t>
        </w:r>
        <w:r w:rsidR="00E916F9">
          <w:rPr>
            <w:rStyle w:val="Hyperlink"/>
            <w:b w:val="0"/>
          </w:rPr>
          <w:tab/>
        </w:r>
        <w:r w:rsidR="00E916F9" w:rsidRPr="00E916F9">
          <w:rPr>
            <w:rStyle w:val="Hyperlink"/>
            <w:b w:val="0"/>
          </w:rPr>
          <w:t>Budget Narrative</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_Toc465952789 \h </w:instrText>
        </w:r>
        <w:r w:rsidR="00C164DF" w:rsidRPr="00E916F9">
          <w:rPr>
            <w:b w:val="0"/>
            <w:webHidden/>
          </w:rPr>
        </w:r>
        <w:r w:rsidR="00C164DF" w:rsidRPr="00E916F9">
          <w:rPr>
            <w:b w:val="0"/>
            <w:webHidden/>
          </w:rPr>
          <w:fldChar w:fldCharType="separate"/>
        </w:r>
        <w:r>
          <w:rPr>
            <w:b w:val="0"/>
            <w:webHidden/>
          </w:rPr>
          <w:t>29</w:t>
        </w:r>
        <w:r w:rsidR="00C164DF" w:rsidRPr="00E916F9">
          <w:rPr>
            <w:b w:val="0"/>
            <w:webHidden/>
          </w:rPr>
          <w:fldChar w:fldCharType="end"/>
        </w:r>
      </w:hyperlink>
    </w:p>
    <w:p w:rsidR="00E916F9" w:rsidRPr="00E916F9" w:rsidRDefault="00210F6F" w:rsidP="00F8233F">
      <w:pPr>
        <w:pStyle w:val="TOC1"/>
        <w:tabs>
          <w:tab w:val="clear" w:pos="9350"/>
          <w:tab w:val="left" w:pos="1440"/>
          <w:tab w:val="right" w:leader="dot" w:pos="9720"/>
        </w:tabs>
        <w:ind w:left="-540" w:right="-270"/>
        <w:rPr>
          <w:rFonts w:asciiTheme="minorHAnsi" w:eastAsiaTheme="minorEastAsia" w:hAnsiTheme="minorHAnsi"/>
          <w:b w:val="0"/>
          <w:sz w:val="22"/>
        </w:rPr>
      </w:pPr>
      <w:hyperlink w:anchor="_Toc465952790" w:history="1">
        <w:r w:rsidR="00E916F9" w:rsidRPr="00E916F9">
          <w:rPr>
            <w:rStyle w:val="Hyperlink"/>
            <w:b w:val="0"/>
          </w:rPr>
          <w:t xml:space="preserve">SECTION VII (b): </w:t>
        </w:r>
        <w:r w:rsidR="00E916F9">
          <w:rPr>
            <w:rStyle w:val="Hyperlink"/>
            <w:b w:val="0"/>
          </w:rPr>
          <w:tab/>
        </w:r>
        <w:r w:rsidR="00E916F9" w:rsidRPr="00E916F9">
          <w:rPr>
            <w:rStyle w:val="Hyperlink"/>
            <w:b w:val="0"/>
          </w:rPr>
          <w:t>Budget Tables And Detail</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_Toc465952790 \h </w:instrText>
        </w:r>
        <w:r w:rsidR="00C164DF" w:rsidRPr="00E916F9">
          <w:rPr>
            <w:b w:val="0"/>
            <w:webHidden/>
          </w:rPr>
        </w:r>
        <w:r w:rsidR="00C164DF" w:rsidRPr="00E916F9">
          <w:rPr>
            <w:b w:val="0"/>
            <w:webHidden/>
          </w:rPr>
          <w:fldChar w:fldCharType="separate"/>
        </w:r>
        <w:r>
          <w:rPr>
            <w:b w:val="0"/>
            <w:webHidden/>
          </w:rPr>
          <w:t>30</w:t>
        </w:r>
        <w:r w:rsidR="00C164DF" w:rsidRPr="00E916F9">
          <w:rPr>
            <w:b w:val="0"/>
            <w:webHidden/>
          </w:rPr>
          <w:fldChar w:fldCharType="end"/>
        </w:r>
      </w:hyperlink>
    </w:p>
    <w:p w:rsidR="00E916F9" w:rsidRPr="00E916F9" w:rsidRDefault="00210F6F" w:rsidP="00F8233F">
      <w:pPr>
        <w:pStyle w:val="TOC1"/>
        <w:tabs>
          <w:tab w:val="clear" w:pos="9350"/>
          <w:tab w:val="left" w:pos="1440"/>
          <w:tab w:val="right" w:leader="dot" w:pos="9720"/>
        </w:tabs>
        <w:ind w:left="-540" w:right="-270"/>
        <w:rPr>
          <w:rFonts w:asciiTheme="minorHAnsi" w:eastAsiaTheme="minorEastAsia" w:hAnsiTheme="minorHAnsi"/>
          <w:b w:val="0"/>
          <w:sz w:val="22"/>
        </w:rPr>
      </w:pPr>
      <w:hyperlink w:anchor="_Toc465952791" w:history="1">
        <w:r w:rsidR="00E916F9" w:rsidRPr="00E916F9">
          <w:rPr>
            <w:rStyle w:val="Hyperlink"/>
            <w:b w:val="0"/>
          </w:rPr>
          <w:t xml:space="preserve">SECTION VIII: </w:t>
        </w:r>
        <w:r w:rsidR="00E916F9">
          <w:rPr>
            <w:rStyle w:val="Hyperlink"/>
            <w:b w:val="0"/>
          </w:rPr>
          <w:tab/>
        </w:r>
        <w:r w:rsidR="00E916F9" w:rsidRPr="00E916F9">
          <w:rPr>
            <w:rStyle w:val="Hyperlink"/>
            <w:b w:val="0"/>
          </w:rPr>
          <w:t>LEAD Grant Project Work Plan</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_Toc465952791 \h </w:instrText>
        </w:r>
        <w:r w:rsidR="00C164DF" w:rsidRPr="00E916F9">
          <w:rPr>
            <w:b w:val="0"/>
            <w:webHidden/>
          </w:rPr>
        </w:r>
        <w:r w:rsidR="00C164DF" w:rsidRPr="00E916F9">
          <w:rPr>
            <w:b w:val="0"/>
            <w:webHidden/>
          </w:rPr>
          <w:fldChar w:fldCharType="separate"/>
        </w:r>
        <w:r>
          <w:rPr>
            <w:b w:val="0"/>
            <w:webHidden/>
          </w:rPr>
          <w:t>33</w:t>
        </w:r>
        <w:r w:rsidR="00C164DF" w:rsidRPr="00E916F9">
          <w:rPr>
            <w:b w:val="0"/>
            <w:webHidden/>
          </w:rPr>
          <w:fldChar w:fldCharType="end"/>
        </w:r>
      </w:hyperlink>
    </w:p>
    <w:p w:rsidR="00E916F9" w:rsidRPr="00E916F9" w:rsidRDefault="00210F6F" w:rsidP="00F8233F">
      <w:pPr>
        <w:pStyle w:val="TOC1"/>
        <w:tabs>
          <w:tab w:val="clear" w:pos="9350"/>
          <w:tab w:val="left" w:pos="1440"/>
          <w:tab w:val="right" w:leader="dot" w:pos="9720"/>
        </w:tabs>
        <w:ind w:left="-540" w:right="-270"/>
        <w:rPr>
          <w:rFonts w:asciiTheme="minorHAnsi" w:eastAsiaTheme="minorEastAsia" w:hAnsiTheme="minorHAnsi"/>
          <w:b w:val="0"/>
          <w:sz w:val="22"/>
        </w:rPr>
      </w:pPr>
      <w:hyperlink w:anchor="_Toc465952792" w:history="1">
        <w:r w:rsidR="00E916F9" w:rsidRPr="00E916F9">
          <w:rPr>
            <w:rStyle w:val="Hyperlink"/>
            <w:b w:val="0"/>
          </w:rPr>
          <w:t xml:space="preserve">SECTION IX: </w:t>
        </w:r>
        <w:r w:rsidR="00E916F9">
          <w:rPr>
            <w:rStyle w:val="Hyperlink"/>
            <w:b w:val="0"/>
          </w:rPr>
          <w:tab/>
        </w:r>
        <w:r w:rsidR="00E916F9" w:rsidRPr="00E916F9">
          <w:rPr>
            <w:rStyle w:val="Hyperlink"/>
            <w:b w:val="0"/>
          </w:rPr>
          <w:t>LEAD Key Stakeholder Committee Roster</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_Toc465952792 \h </w:instrText>
        </w:r>
        <w:r w:rsidR="00C164DF" w:rsidRPr="00E916F9">
          <w:rPr>
            <w:b w:val="0"/>
            <w:webHidden/>
          </w:rPr>
        </w:r>
        <w:r w:rsidR="00C164DF" w:rsidRPr="00E916F9">
          <w:rPr>
            <w:b w:val="0"/>
            <w:webHidden/>
          </w:rPr>
          <w:fldChar w:fldCharType="separate"/>
        </w:r>
        <w:r>
          <w:rPr>
            <w:b w:val="0"/>
            <w:webHidden/>
          </w:rPr>
          <w:t>34</w:t>
        </w:r>
        <w:r w:rsidR="00C164DF" w:rsidRPr="00E916F9">
          <w:rPr>
            <w:b w:val="0"/>
            <w:webHidden/>
          </w:rPr>
          <w:fldChar w:fldCharType="end"/>
        </w:r>
      </w:hyperlink>
    </w:p>
    <w:p w:rsidR="00E916F9" w:rsidRDefault="00210F6F" w:rsidP="00F8233F">
      <w:pPr>
        <w:pStyle w:val="TOC1"/>
        <w:tabs>
          <w:tab w:val="clear" w:pos="9350"/>
          <w:tab w:val="left" w:pos="1440"/>
          <w:tab w:val="right" w:leader="dot" w:pos="9720"/>
        </w:tabs>
        <w:ind w:left="-540" w:right="-270"/>
        <w:rPr>
          <w:rStyle w:val="Hyperlink"/>
          <w:b w:val="0"/>
        </w:rPr>
      </w:pPr>
      <w:hyperlink w:anchor="_Toc465952793" w:history="1">
        <w:r w:rsidR="00E916F9" w:rsidRPr="00E916F9">
          <w:rPr>
            <w:rStyle w:val="Hyperlink"/>
            <w:b w:val="0"/>
          </w:rPr>
          <w:t xml:space="preserve">SECTION X:  </w:t>
        </w:r>
        <w:r w:rsidR="00E916F9">
          <w:rPr>
            <w:rStyle w:val="Hyperlink"/>
            <w:b w:val="0"/>
          </w:rPr>
          <w:tab/>
        </w:r>
        <w:r w:rsidR="00E916F9" w:rsidRPr="00E916F9">
          <w:rPr>
            <w:rStyle w:val="Hyperlink"/>
            <w:b w:val="0"/>
          </w:rPr>
          <w:t>List of Partner Agencies and Services</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_Toc465952793 \h </w:instrText>
        </w:r>
        <w:r w:rsidR="00C164DF" w:rsidRPr="00E916F9">
          <w:rPr>
            <w:b w:val="0"/>
            <w:webHidden/>
          </w:rPr>
        </w:r>
        <w:r w:rsidR="00C164DF" w:rsidRPr="00E916F9">
          <w:rPr>
            <w:b w:val="0"/>
            <w:webHidden/>
          </w:rPr>
          <w:fldChar w:fldCharType="separate"/>
        </w:r>
        <w:r>
          <w:rPr>
            <w:b w:val="0"/>
            <w:webHidden/>
          </w:rPr>
          <w:t>35</w:t>
        </w:r>
        <w:r w:rsidR="00C164DF" w:rsidRPr="00E916F9">
          <w:rPr>
            <w:b w:val="0"/>
            <w:webHidden/>
          </w:rPr>
          <w:fldChar w:fldCharType="end"/>
        </w:r>
      </w:hyperlink>
    </w:p>
    <w:p w:rsidR="00E916F9" w:rsidRDefault="00E916F9" w:rsidP="00F8233F">
      <w:pPr>
        <w:tabs>
          <w:tab w:val="right" w:leader="dot" w:pos="9720"/>
        </w:tabs>
        <w:ind w:left="-540" w:right="-270"/>
        <w:rPr>
          <w:noProof/>
        </w:rPr>
      </w:pPr>
    </w:p>
    <w:p w:rsidR="00E916F9" w:rsidRPr="00E916F9" w:rsidRDefault="00E916F9" w:rsidP="00F8233F">
      <w:pPr>
        <w:tabs>
          <w:tab w:val="right" w:leader="dot" w:pos="9720"/>
        </w:tabs>
        <w:ind w:left="-540" w:right="-270"/>
        <w:rPr>
          <w:noProof/>
        </w:rPr>
      </w:pPr>
    </w:p>
    <w:p w:rsidR="00E916F9" w:rsidRPr="00E916F9" w:rsidRDefault="00210F6F" w:rsidP="00F8233F">
      <w:pPr>
        <w:pStyle w:val="TOC1"/>
        <w:tabs>
          <w:tab w:val="clear" w:pos="9350"/>
          <w:tab w:val="right" w:leader="dot" w:pos="9720"/>
        </w:tabs>
        <w:ind w:left="-540" w:right="-270"/>
        <w:rPr>
          <w:rFonts w:asciiTheme="minorHAnsi" w:eastAsiaTheme="minorEastAsia" w:hAnsiTheme="minorHAnsi"/>
          <w:b w:val="0"/>
          <w:sz w:val="22"/>
        </w:rPr>
      </w:pPr>
      <w:hyperlink w:anchor="_Toc465952794" w:history="1">
        <w:r w:rsidR="00E916F9" w:rsidRPr="00E916F9">
          <w:rPr>
            <w:rStyle w:val="Hyperlink"/>
          </w:rPr>
          <w:t>ATTACHMENTS</w:t>
        </w:r>
      </w:hyperlink>
    </w:p>
    <w:p w:rsidR="00E916F9" w:rsidRPr="00E916F9" w:rsidRDefault="00210F6F" w:rsidP="00F8233F">
      <w:pPr>
        <w:pStyle w:val="TOC1"/>
        <w:tabs>
          <w:tab w:val="clear" w:pos="9350"/>
          <w:tab w:val="left" w:pos="1260"/>
          <w:tab w:val="right" w:leader="dot" w:pos="9720"/>
        </w:tabs>
        <w:ind w:left="-540" w:right="-270"/>
        <w:rPr>
          <w:rFonts w:asciiTheme="minorHAnsi" w:eastAsiaTheme="minorEastAsia" w:hAnsiTheme="minorHAnsi"/>
          <w:b w:val="0"/>
          <w:sz w:val="22"/>
        </w:rPr>
      </w:pPr>
      <w:hyperlink w:anchor="_Toc465952795" w:history="1">
        <w:r w:rsidR="00E916F9" w:rsidRPr="00E916F9">
          <w:rPr>
            <w:rStyle w:val="Hyperlink"/>
            <w:b w:val="0"/>
          </w:rPr>
          <w:t xml:space="preserve">Attachment A:  </w:t>
        </w:r>
        <w:r w:rsidR="00E916F9">
          <w:rPr>
            <w:rStyle w:val="Hyperlink"/>
            <w:b w:val="0"/>
          </w:rPr>
          <w:tab/>
        </w:r>
        <w:r w:rsidR="00E916F9" w:rsidRPr="00E916F9">
          <w:rPr>
            <w:rStyle w:val="Hyperlink"/>
            <w:b w:val="0"/>
          </w:rPr>
          <w:t>Senate Bill 843</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_Toc465952795 \h </w:instrText>
        </w:r>
        <w:r w:rsidR="00C164DF" w:rsidRPr="00E916F9">
          <w:rPr>
            <w:b w:val="0"/>
            <w:webHidden/>
          </w:rPr>
        </w:r>
        <w:r w:rsidR="00C164DF" w:rsidRPr="00E916F9">
          <w:rPr>
            <w:b w:val="0"/>
            <w:webHidden/>
          </w:rPr>
          <w:fldChar w:fldCharType="separate"/>
        </w:r>
        <w:r>
          <w:rPr>
            <w:b w:val="0"/>
            <w:webHidden/>
          </w:rPr>
          <w:t>37</w:t>
        </w:r>
        <w:r w:rsidR="00C164DF" w:rsidRPr="00E916F9">
          <w:rPr>
            <w:b w:val="0"/>
            <w:webHidden/>
          </w:rPr>
          <w:fldChar w:fldCharType="end"/>
        </w:r>
      </w:hyperlink>
    </w:p>
    <w:p w:rsidR="00E916F9" w:rsidRPr="00E916F9" w:rsidRDefault="00210F6F" w:rsidP="00F8233F">
      <w:pPr>
        <w:pStyle w:val="TOC1"/>
        <w:tabs>
          <w:tab w:val="clear" w:pos="9350"/>
          <w:tab w:val="left" w:pos="1260"/>
          <w:tab w:val="right" w:leader="dot" w:pos="9720"/>
        </w:tabs>
        <w:ind w:left="-540" w:right="-270"/>
        <w:rPr>
          <w:rFonts w:asciiTheme="minorHAnsi" w:eastAsiaTheme="minorEastAsia" w:hAnsiTheme="minorHAnsi"/>
          <w:b w:val="0"/>
          <w:sz w:val="22"/>
        </w:rPr>
      </w:pPr>
      <w:hyperlink w:anchor="_Toc465952796" w:history="1">
        <w:r w:rsidR="00E916F9" w:rsidRPr="00E916F9">
          <w:rPr>
            <w:rStyle w:val="Hyperlink"/>
            <w:b w:val="0"/>
          </w:rPr>
          <w:t xml:space="preserve">Attachment B:  </w:t>
        </w:r>
        <w:r w:rsidR="00E916F9">
          <w:rPr>
            <w:rStyle w:val="Hyperlink"/>
            <w:b w:val="0"/>
          </w:rPr>
          <w:tab/>
        </w:r>
        <w:r w:rsidR="00E916F9" w:rsidRPr="00E916F9">
          <w:rPr>
            <w:rStyle w:val="Hyperlink"/>
            <w:b w:val="0"/>
          </w:rPr>
          <w:t>LEAD National Support Bureau Resources</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_Toc465952796 \h </w:instrText>
        </w:r>
        <w:r w:rsidR="00C164DF" w:rsidRPr="00E916F9">
          <w:rPr>
            <w:b w:val="0"/>
            <w:webHidden/>
          </w:rPr>
        </w:r>
        <w:r w:rsidR="00C164DF" w:rsidRPr="00E916F9">
          <w:rPr>
            <w:b w:val="0"/>
            <w:webHidden/>
          </w:rPr>
          <w:fldChar w:fldCharType="separate"/>
        </w:r>
        <w:r>
          <w:rPr>
            <w:b w:val="0"/>
            <w:webHidden/>
          </w:rPr>
          <w:t>41</w:t>
        </w:r>
        <w:r w:rsidR="00C164DF" w:rsidRPr="00E916F9">
          <w:rPr>
            <w:b w:val="0"/>
            <w:webHidden/>
          </w:rPr>
          <w:fldChar w:fldCharType="end"/>
        </w:r>
      </w:hyperlink>
    </w:p>
    <w:p w:rsidR="00E916F9" w:rsidRPr="00E916F9" w:rsidRDefault="00210F6F" w:rsidP="00F8233F">
      <w:pPr>
        <w:pStyle w:val="TOC1"/>
        <w:tabs>
          <w:tab w:val="clear" w:pos="9350"/>
          <w:tab w:val="left" w:pos="1260"/>
          <w:tab w:val="right" w:leader="dot" w:pos="9720"/>
        </w:tabs>
        <w:ind w:left="-540" w:right="-270"/>
        <w:rPr>
          <w:rFonts w:asciiTheme="minorHAnsi" w:eastAsiaTheme="minorEastAsia" w:hAnsiTheme="minorHAnsi"/>
          <w:b w:val="0"/>
          <w:sz w:val="22"/>
        </w:rPr>
      </w:pPr>
      <w:hyperlink w:anchor="_Toc465952797" w:history="1">
        <w:r w:rsidR="00E916F9" w:rsidRPr="00E916F9">
          <w:rPr>
            <w:rStyle w:val="Hyperlink"/>
            <w:b w:val="0"/>
          </w:rPr>
          <w:t xml:space="preserve">Attachment C: </w:t>
        </w:r>
        <w:r w:rsidR="00E916F9">
          <w:rPr>
            <w:rStyle w:val="Hyperlink"/>
            <w:b w:val="0"/>
          </w:rPr>
          <w:tab/>
        </w:r>
        <w:r w:rsidR="00F8233F">
          <w:rPr>
            <w:rStyle w:val="Hyperlink"/>
            <w:b w:val="0"/>
          </w:rPr>
          <w:t xml:space="preserve">Sample </w:t>
        </w:r>
        <w:r w:rsidR="00EA1B50" w:rsidRPr="00EA1B50">
          <w:rPr>
            <w:b w:val="0"/>
          </w:rPr>
          <w:t>State of California: Contract and General Terms and Conditions</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_Toc465952797 \h </w:instrText>
        </w:r>
        <w:r w:rsidR="00C164DF" w:rsidRPr="00E916F9">
          <w:rPr>
            <w:b w:val="0"/>
            <w:webHidden/>
          </w:rPr>
        </w:r>
        <w:r w:rsidR="00C164DF" w:rsidRPr="00E916F9">
          <w:rPr>
            <w:b w:val="0"/>
            <w:webHidden/>
          </w:rPr>
          <w:fldChar w:fldCharType="separate"/>
        </w:r>
        <w:r>
          <w:rPr>
            <w:b w:val="0"/>
            <w:webHidden/>
          </w:rPr>
          <w:t>42</w:t>
        </w:r>
        <w:r w:rsidR="00C164DF" w:rsidRPr="00E916F9">
          <w:rPr>
            <w:b w:val="0"/>
            <w:webHidden/>
          </w:rPr>
          <w:fldChar w:fldCharType="end"/>
        </w:r>
      </w:hyperlink>
    </w:p>
    <w:p w:rsidR="00E916F9" w:rsidRPr="00E916F9" w:rsidRDefault="00210F6F" w:rsidP="00F8233F">
      <w:pPr>
        <w:pStyle w:val="TOC1"/>
        <w:tabs>
          <w:tab w:val="clear" w:pos="9350"/>
          <w:tab w:val="left" w:pos="1260"/>
          <w:tab w:val="right" w:leader="dot" w:pos="9720"/>
        </w:tabs>
        <w:ind w:left="-540" w:right="-270"/>
        <w:rPr>
          <w:rFonts w:asciiTheme="minorHAnsi" w:eastAsiaTheme="minorEastAsia" w:hAnsiTheme="minorHAnsi"/>
          <w:b w:val="0"/>
          <w:sz w:val="22"/>
        </w:rPr>
      </w:pPr>
      <w:hyperlink w:anchor="_Toc465952798" w:history="1">
        <w:r w:rsidR="00E916F9" w:rsidRPr="00E916F9">
          <w:rPr>
            <w:rStyle w:val="Hyperlink"/>
            <w:b w:val="0"/>
          </w:rPr>
          <w:t xml:space="preserve">Attachment D: </w:t>
        </w:r>
        <w:r w:rsidR="00E916F9">
          <w:rPr>
            <w:rStyle w:val="Hyperlink"/>
            <w:b w:val="0"/>
          </w:rPr>
          <w:tab/>
        </w:r>
        <w:r w:rsidR="00E916F9" w:rsidRPr="00E916F9">
          <w:rPr>
            <w:rStyle w:val="Hyperlink"/>
            <w:b w:val="0"/>
          </w:rPr>
          <w:t>LEAD Flow Chart</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_Toc465952798 \h </w:instrText>
        </w:r>
        <w:r w:rsidR="00C164DF" w:rsidRPr="00E916F9">
          <w:rPr>
            <w:b w:val="0"/>
            <w:webHidden/>
          </w:rPr>
        </w:r>
        <w:r w:rsidR="00C164DF" w:rsidRPr="00E916F9">
          <w:rPr>
            <w:b w:val="0"/>
            <w:webHidden/>
          </w:rPr>
          <w:fldChar w:fldCharType="separate"/>
        </w:r>
        <w:r>
          <w:rPr>
            <w:b w:val="0"/>
            <w:webHidden/>
          </w:rPr>
          <w:t>54</w:t>
        </w:r>
        <w:r w:rsidR="00C164DF" w:rsidRPr="00E916F9">
          <w:rPr>
            <w:b w:val="0"/>
            <w:webHidden/>
          </w:rPr>
          <w:fldChar w:fldCharType="end"/>
        </w:r>
      </w:hyperlink>
    </w:p>
    <w:p w:rsidR="00E916F9" w:rsidRPr="00E916F9" w:rsidRDefault="00210F6F" w:rsidP="00F8233F">
      <w:pPr>
        <w:pStyle w:val="TOC1"/>
        <w:tabs>
          <w:tab w:val="clear" w:pos="9350"/>
          <w:tab w:val="left" w:pos="1260"/>
          <w:tab w:val="right" w:leader="dot" w:pos="9720"/>
        </w:tabs>
        <w:ind w:left="-540" w:right="-270"/>
        <w:rPr>
          <w:rFonts w:asciiTheme="minorHAnsi" w:eastAsiaTheme="minorEastAsia" w:hAnsiTheme="minorHAnsi"/>
          <w:b w:val="0"/>
          <w:sz w:val="22"/>
        </w:rPr>
      </w:pPr>
      <w:hyperlink w:anchor="_Toc465952799" w:history="1">
        <w:r w:rsidR="00E916F9" w:rsidRPr="00E916F9">
          <w:rPr>
            <w:rStyle w:val="Hyperlink"/>
            <w:b w:val="0"/>
          </w:rPr>
          <w:t xml:space="preserve">Attachment E: </w:t>
        </w:r>
        <w:r w:rsidR="00E916F9">
          <w:rPr>
            <w:rStyle w:val="Hyperlink"/>
            <w:b w:val="0"/>
          </w:rPr>
          <w:tab/>
        </w:r>
        <w:r w:rsidR="00E916F9" w:rsidRPr="00E916F9">
          <w:rPr>
            <w:rStyle w:val="Hyperlink"/>
            <w:b w:val="0"/>
          </w:rPr>
          <w:t>Assembly Bill 1733</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_Toc465952799 \h </w:instrText>
        </w:r>
        <w:r w:rsidR="00C164DF" w:rsidRPr="00E916F9">
          <w:rPr>
            <w:b w:val="0"/>
            <w:webHidden/>
          </w:rPr>
        </w:r>
        <w:r w:rsidR="00C164DF" w:rsidRPr="00E916F9">
          <w:rPr>
            <w:b w:val="0"/>
            <w:webHidden/>
          </w:rPr>
          <w:fldChar w:fldCharType="separate"/>
        </w:r>
        <w:r>
          <w:rPr>
            <w:b w:val="0"/>
            <w:webHidden/>
          </w:rPr>
          <w:t>55</w:t>
        </w:r>
        <w:r w:rsidR="00C164DF" w:rsidRPr="00E916F9">
          <w:rPr>
            <w:b w:val="0"/>
            <w:webHidden/>
          </w:rPr>
          <w:fldChar w:fldCharType="end"/>
        </w:r>
      </w:hyperlink>
    </w:p>
    <w:p w:rsidR="00E916F9" w:rsidRPr="00E916F9" w:rsidRDefault="00210F6F" w:rsidP="00F8233F">
      <w:pPr>
        <w:pStyle w:val="TOC1"/>
        <w:tabs>
          <w:tab w:val="clear" w:pos="9350"/>
          <w:tab w:val="left" w:pos="1260"/>
          <w:tab w:val="right" w:leader="dot" w:pos="9720"/>
        </w:tabs>
        <w:ind w:left="-540" w:right="-270"/>
        <w:rPr>
          <w:rFonts w:asciiTheme="minorHAnsi" w:eastAsiaTheme="minorEastAsia" w:hAnsiTheme="minorHAnsi"/>
          <w:b w:val="0"/>
          <w:sz w:val="22"/>
        </w:rPr>
      </w:pPr>
      <w:hyperlink w:anchor="_Toc465952800" w:history="1">
        <w:r w:rsidR="00E916F9" w:rsidRPr="00E916F9">
          <w:rPr>
            <w:rStyle w:val="Hyperlink"/>
            <w:b w:val="0"/>
          </w:rPr>
          <w:t xml:space="preserve">Attachment F:  </w:t>
        </w:r>
        <w:r w:rsidR="00E916F9">
          <w:rPr>
            <w:rStyle w:val="Hyperlink"/>
            <w:b w:val="0"/>
          </w:rPr>
          <w:tab/>
        </w:r>
        <w:r w:rsidR="00E916F9" w:rsidRPr="00E916F9">
          <w:rPr>
            <w:rStyle w:val="Hyperlink"/>
            <w:b w:val="0"/>
          </w:rPr>
          <w:t>Definition of Key Terms for the Project Work Plan</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_Toc465952800 \h </w:instrText>
        </w:r>
        <w:r w:rsidR="00C164DF" w:rsidRPr="00E916F9">
          <w:rPr>
            <w:b w:val="0"/>
            <w:webHidden/>
          </w:rPr>
        </w:r>
        <w:r w:rsidR="00C164DF" w:rsidRPr="00E916F9">
          <w:rPr>
            <w:b w:val="0"/>
            <w:webHidden/>
          </w:rPr>
          <w:fldChar w:fldCharType="separate"/>
        </w:r>
        <w:r>
          <w:rPr>
            <w:b w:val="0"/>
            <w:webHidden/>
          </w:rPr>
          <w:t>59</w:t>
        </w:r>
        <w:r w:rsidR="00C164DF" w:rsidRPr="00E916F9">
          <w:rPr>
            <w:b w:val="0"/>
            <w:webHidden/>
          </w:rPr>
          <w:fldChar w:fldCharType="end"/>
        </w:r>
      </w:hyperlink>
    </w:p>
    <w:p w:rsidR="00E916F9" w:rsidRPr="00E916F9" w:rsidRDefault="00210F6F" w:rsidP="00F8233F">
      <w:pPr>
        <w:pStyle w:val="TOC1"/>
        <w:tabs>
          <w:tab w:val="clear" w:pos="9350"/>
          <w:tab w:val="left" w:pos="1260"/>
          <w:tab w:val="right" w:leader="dot" w:pos="9720"/>
        </w:tabs>
        <w:ind w:left="-540" w:right="-270"/>
        <w:rPr>
          <w:rFonts w:asciiTheme="minorHAnsi" w:eastAsiaTheme="minorEastAsia" w:hAnsiTheme="minorHAnsi"/>
          <w:b w:val="0"/>
          <w:sz w:val="22"/>
        </w:rPr>
      </w:pPr>
      <w:hyperlink w:anchor="_Toc465952801" w:history="1">
        <w:r w:rsidR="00E916F9" w:rsidRPr="00E916F9">
          <w:rPr>
            <w:rStyle w:val="Hyperlink"/>
            <w:b w:val="0"/>
          </w:rPr>
          <w:t xml:space="preserve">Attachment G: </w:t>
        </w:r>
        <w:r w:rsidR="00E916F9">
          <w:rPr>
            <w:rStyle w:val="Hyperlink"/>
            <w:b w:val="0"/>
          </w:rPr>
          <w:tab/>
        </w:r>
        <w:r w:rsidR="00E916F9" w:rsidRPr="00E916F9">
          <w:rPr>
            <w:rStyle w:val="Hyperlink"/>
            <w:b w:val="0"/>
          </w:rPr>
          <w:t>Resources:  E</w:t>
        </w:r>
        <w:r w:rsidR="00E916F9">
          <w:rPr>
            <w:rStyle w:val="Hyperlink"/>
            <w:b w:val="0"/>
          </w:rPr>
          <w:t xml:space="preserve">BP </w:t>
        </w:r>
        <w:r w:rsidR="00E916F9" w:rsidRPr="00E916F9">
          <w:rPr>
            <w:rStyle w:val="Hyperlink"/>
            <w:b w:val="0"/>
          </w:rPr>
          <w:t>Programs, Practices and Strategies</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_Toc465952801 \h </w:instrText>
        </w:r>
        <w:r w:rsidR="00C164DF" w:rsidRPr="00E916F9">
          <w:rPr>
            <w:b w:val="0"/>
            <w:webHidden/>
          </w:rPr>
        </w:r>
        <w:r w:rsidR="00C164DF" w:rsidRPr="00E916F9">
          <w:rPr>
            <w:b w:val="0"/>
            <w:webHidden/>
          </w:rPr>
          <w:fldChar w:fldCharType="separate"/>
        </w:r>
        <w:r>
          <w:rPr>
            <w:b w:val="0"/>
            <w:webHidden/>
          </w:rPr>
          <w:t>60</w:t>
        </w:r>
        <w:r w:rsidR="00C164DF" w:rsidRPr="00E916F9">
          <w:rPr>
            <w:b w:val="0"/>
            <w:webHidden/>
          </w:rPr>
          <w:fldChar w:fldCharType="end"/>
        </w:r>
      </w:hyperlink>
    </w:p>
    <w:p w:rsidR="00E916F9" w:rsidRPr="00E916F9" w:rsidRDefault="00210F6F" w:rsidP="00F8233F">
      <w:pPr>
        <w:pStyle w:val="TOC1"/>
        <w:tabs>
          <w:tab w:val="clear" w:pos="9350"/>
          <w:tab w:val="left" w:pos="1260"/>
          <w:tab w:val="right" w:leader="dot" w:pos="9720"/>
        </w:tabs>
        <w:ind w:left="-540" w:right="-270"/>
        <w:rPr>
          <w:rFonts w:asciiTheme="minorHAnsi" w:eastAsiaTheme="minorEastAsia" w:hAnsiTheme="minorHAnsi"/>
          <w:b w:val="0"/>
          <w:sz w:val="22"/>
        </w:rPr>
      </w:pPr>
      <w:hyperlink w:anchor="_Toc465952802" w:history="1">
        <w:r w:rsidR="00E916F9" w:rsidRPr="00E916F9">
          <w:rPr>
            <w:rStyle w:val="Hyperlink"/>
            <w:b w:val="0"/>
          </w:rPr>
          <w:t xml:space="preserve">Attachment H: </w:t>
        </w:r>
        <w:r w:rsidR="00E916F9">
          <w:rPr>
            <w:rStyle w:val="Hyperlink"/>
            <w:b w:val="0"/>
          </w:rPr>
          <w:tab/>
        </w:r>
        <w:r w:rsidR="00E916F9" w:rsidRPr="00E916F9">
          <w:rPr>
            <w:rStyle w:val="Hyperlink"/>
            <w:b w:val="0"/>
          </w:rPr>
          <w:t>Sample Board Resolution</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_Toc465952802 \h </w:instrText>
        </w:r>
        <w:r w:rsidR="00C164DF" w:rsidRPr="00E916F9">
          <w:rPr>
            <w:b w:val="0"/>
            <w:webHidden/>
          </w:rPr>
        </w:r>
        <w:r w:rsidR="00C164DF" w:rsidRPr="00E916F9">
          <w:rPr>
            <w:b w:val="0"/>
            <w:webHidden/>
          </w:rPr>
          <w:fldChar w:fldCharType="separate"/>
        </w:r>
        <w:r>
          <w:rPr>
            <w:b w:val="0"/>
            <w:webHidden/>
          </w:rPr>
          <w:t>61</w:t>
        </w:r>
        <w:r w:rsidR="00C164DF" w:rsidRPr="00E916F9">
          <w:rPr>
            <w:b w:val="0"/>
            <w:webHidden/>
          </w:rPr>
          <w:fldChar w:fldCharType="end"/>
        </w:r>
      </w:hyperlink>
    </w:p>
    <w:p w:rsidR="00E916F9" w:rsidRPr="00E916F9" w:rsidRDefault="00210F6F" w:rsidP="00F8233F">
      <w:pPr>
        <w:pStyle w:val="TOC1"/>
        <w:tabs>
          <w:tab w:val="clear" w:pos="9350"/>
          <w:tab w:val="left" w:pos="1260"/>
          <w:tab w:val="right" w:leader="dot" w:pos="9720"/>
        </w:tabs>
        <w:ind w:left="-540" w:right="-270"/>
        <w:rPr>
          <w:rFonts w:asciiTheme="minorHAnsi" w:eastAsiaTheme="minorEastAsia" w:hAnsiTheme="minorHAnsi"/>
          <w:b w:val="0"/>
          <w:sz w:val="22"/>
        </w:rPr>
      </w:pPr>
      <w:hyperlink w:anchor="_Toc465952803" w:history="1">
        <w:r w:rsidR="00E916F9" w:rsidRPr="00E916F9">
          <w:rPr>
            <w:rStyle w:val="Hyperlink"/>
            <w:b w:val="0"/>
          </w:rPr>
          <w:t xml:space="preserve">Attachment I:  </w:t>
        </w:r>
        <w:r w:rsidR="00E916F9">
          <w:rPr>
            <w:rStyle w:val="Hyperlink"/>
            <w:b w:val="0"/>
          </w:rPr>
          <w:tab/>
        </w:r>
        <w:r w:rsidR="00E916F9" w:rsidRPr="00E916F9">
          <w:rPr>
            <w:rStyle w:val="Hyperlink"/>
            <w:b w:val="0"/>
          </w:rPr>
          <w:t>Example BSCC Monitoring/Site Visit Report</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_Toc465952803 \h </w:instrText>
        </w:r>
        <w:r w:rsidR="00C164DF" w:rsidRPr="00E916F9">
          <w:rPr>
            <w:b w:val="0"/>
            <w:webHidden/>
          </w:rPr>
        </w:r>
        <w:r w:rsidR="00C164DF" w:rsidRPr="00E916F9">
          <w:rPr>
            <w:b w:val="0"/>
            <w:webHidden/>
          </w:rPr>
          <w:fldChar w:fldCharType="separate"/>
        </w:r>
        <w:r>
          <w:rPr>
            <w:b w:val="0"/>
            <w:webHidden/>
          </w:rPr>
          <w:t>62</w:t>
        </w:r>
        <w:r w:rsidR="00C164DF" w:rsidRPr="00E916F9">
          <w:rPr>
            <w:b w:val="0"/>
            <w:webHidden/>
          </w:rPr>
          <w:fldChar w:fldCharType="end"/>
        </w:r>
      </w:hyperlink>
    </w:p>
    <w:p w:rsidR="00E916F9" w:rsidRPr="00E916F9" w:rsidRDefault="00210F6F" w:rsidP="00F8233F">
      <w:pPr>
        <w:pStyle w:val="TOC1"/>
        <w:tabs>
          <w:tab w:val="clear" w:pos="9350"/>
          <w:tab w:val="left" w:pos="1260"/>
          <w:tab w:val="right" w:leader="dot" w:pos="9720"/>
        </w:tabs>
        <w:ind w:left="-540" w:right="-270"/>
        <w:rPr>
          <w:rFonts w:asciiTheme="minorHAnsi" w:eastAsiaTheme="minorEastAsia" w:hAnsiTheme="minorHAnsi"/>
          <w:b w:val="0"/>
          <w:sz w:val="22"/>
        </w:rPr>
      </w:pPr>
      <w:hyperlink w:anchor="_Toc465952804" w:history="1">
        <w:r w:rsidR="00E916F9" w:rsidRPr="00E916F9">
          <w:rPr>
            <w:rStyle w:val="Hyperlink"/>
            <w:b w:val="0"/>
          </w:rPr>
          <w:t xml:space="preserve">Attachment J:  </w:t>
        </w:r>
        <w:r w:rsidR="00E916F9">
          <w:rPr>
            <w:rStyle w:val="Hyperlink"/>
            <w:b w:val="0"/>
          </w:rPr>
          <w:tab/>
        </w:r>
        <w:r w:rsidR="00E916F9" w:rsidRPr="00E916F9">
          <w:rPr>
            <w:rStyle w:val="Hyperlink"/>
            <w:b w:val="0"/>
          </w:rPr>
          <w:t>Technical Compliance Review</w:t>
        </w:r>
        <w:r w:rsidR="00E916F9" w:rsidRPr="00E916F9">
          <w:rPr>
            <w:b w:val="0"/>
            <w:webHidden/>
          </w:rPr>
          <w:tab/>
        </w:r>
        <w:r w:rsidR="00C164DF" w:rsidRPr="00E916F9">
          <w:rPr>
            <w:b w:val="0"/>
            <w:webHidden/>
          </w:rPr>
          <w:fldChar w:fldCharType="begin"/>
        </w:r>
        <w:r w:rsidR="00E916F9" w:rsidRPr="00E916F9">
          <w:rPr>
            <w:b w:val="0"/>
            <w:webHidden/>
          </w:rPr>
          <w:instrText xml:space="preserve"> PAGEREF _Toc465952804 \h </w:instrText>
        </w:r>
        <w:r w:rsidR="00C164DF" w:rsidRPr="00E916F9">
          <w:rPr>
            <w:b w:val="0"/>
            <w:webHidden/>
          </w:rPr>
        </w:r>
        <w:r w:rsidR="00C164DF" w:rsidRPr="00E916F9">
          <w:rPr>
            <w:b w:val="0"/>
            <w:webHidden/>
          </w:rPr>
          <w:fldChar w:fldCharType="separate"/>
        </w:r>
        <w:r>
          <w:rPr>
            <w:b w:val="0"/>
            <w:webHidden/>
          </w:rPr>
          <w:t>66</w:t>
        </w:r>
        <w:r w:rsidR="00C164DF" w:rsidRPr="00E916F9">
          <w:rPr>
            <w:b w:val="0"/>
            <w:webHidden/>
          </w:rPr>
          <w:fldChar w:fldCharType="end"/>
        </w:r>
      </w:hyperlink>
    </w:p>
    <w:p w:rsidR="008820F1" w:rsidRDefault="00C164DF" w:rsidP="00F8233F">
      <w:pPr>
        <w:tabs>
          <w:tab w:val="right" w:leader="dot" w:pos="9720"/>
        </w:tabs>
        <w:ind w:left="-540" w:right="-270"/>
      </w:pPr>
      <w:r w:rsidRPr="00E916F9">
        <w:fldChar w:fldCharType="end"/>
      </w:r>
    </w:p>
    <w:p w:rsidR="002E3A4F" w:rsidRDefault="002E3A4F" w:rsidP="00AD4AAC">
      <w:pPr>
        <w:rPr>
          <w:rFonts w:ascii="Calibri" w:eastAsia="Times New Roman" w:hAnsi="Calibri" w:cs="Times New Roman"/>
          <w:sz w:val="22"/>
        </w:rPr>
      </w:pPr>
    </w:p>
    <w:p w:rsidR="00550018" w:rsidRDefault="00550018" w:rsidP="00AD4AAC"/>
    <w:p w:rsidR="008820F1" w:rsidRPr="008820F1" w:rsidRDefault="008820F1" w:rsidP="00AD4AAC">
      <w:r w:rsidRPr="00107BB3">
        <w:rPr>
          <w:b/>
        </w:rPr>
        <w:t>CONFIDENTIALITY NOTICE:</w:t>
      </w:r>
      <w:r w:rsidRPr="008820F1">
        <w:t xml:space="preserve"> All documents submitted as a part of the LEAD Grant proposal are considered to be public documents and may be subject to a request via the California Public Records Act. The BSCC, as a state agency, may have to disclose these documents to the public. The BSCC cannot ensure the confidentiality of any information submitted in or with this proposal.</w:t>
      </w:r>
    </w:p>
    <w:p w:rsidR="008820F1" w:rsidRDefault="008820F1" w:rsidP="00AD4AAC"/>
    <w:p w:rsidR="008820F1" w:rsidRDefault="008820F1" w:rsidP="00AD4AAC">
      <w:pPr>
        <w:rPr>
          <w:noProof/>
        </w:rPr>
      </w:pPr>
    </w:p>
    <w:p w:rsidR="001F32C0" w:rsidRDefault="001F32C0" w:rsidP="00AD4AAC">
      <w:pPr>
        <w:sectPr w:rsidR="001F32C0" w:rsidSect="00465AC3">
          <w:footerReference w:type="default" r:id="rId12"/>
          <w:endnotePr>
            <w:numFmt w:val="decimal"/>
          </w:endnotePr>
          <w:pgSz w:w="12240" w:h="15840" w:code="1"/>
          <w:pgMar w:top="810" w:right="1440" w:bottom="720" w:left="1440" w:header="432" w:footer="432" w:gutter="0"/>
          <w:pgNumType w:start="1"/>
          <w:cols w:space="720"/>
          <w:noEndnote/>
          <w:docGrid w:linePitch="326"/>
        </w:sect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E52E29" w:rsidRPr="008820F1" w:rsidTr="00E71E74">
        <w:trPr>
          <w:trHeight w:val="432"/>
          <w:jc w:val="center"/>
        </w:trPr>
        <w:tc>
          <w:tcPr>
            <w:tcW w:w="10080" w:type="dxa"/>
            <w:shd w:val="clear" w:color="auto" w:fill="002060"/>
            <w:vAlign w:val="center"/>
          </w:tcPr>
          <w:p w:rsidR="00E52E29" w:rsidRPr="008820F1" w:rsidRDefault="00083212" w:rsidP="00216782">
            <w:pPr>
              <w:pStyle w:val="Heading1"/>
            </w:pPr>
            <w:bookmarkStart w:id="1" w:name="_Toc465952767"/>
            <w:r>
              <w:lastRenderedPageBreak/>
              <w:t xml:space="preserve">BSCC </w:t>
            </w:r>
            <w:r w:rsidR="00D77F5A" w:rsidRPr="008820F1">
              <w:t xml:space="preserve">Contact </w:t>
            </w:r>
            <w:r w:rsidR="00D77F5A">
              <w:t>and Application Submittal</w:t>
            </w:r>
            <w:r w:rsidR="00216782">
              <w:t xml:space="preserve"> Information</w:t>
            </w:r>
            <w:bookmarkEnd w:id="1"/>
          </w:p>
        </w:tc>
      </w:tr>
    </w:tbl>
    <w:p w:rsidR="00E52E29" w:rsidRPr="008820F1" w:rsidRDefault="00E52E29" w:rsidP="00AD4AAC">
      <w:pPr>
        <w:spacing w:before="240"/>
      </w:pPr>
      <w:r w:rsidRPr="008820F1">
        <w:t>This Request for Proposals (RFP) provides the information necessary to prepare a proposal to the Board of State and Community Corrections (BSCC) for grant funds available through the Law Enforcement Assisted Diversion Grant (</w:t>
      </w:r>
      <w:r w:rsidR="00EB156D" w:rsidRPr="008820F1">
        <w:t>LEAD</w:t>
      </w:r>
      <w:r w:rsidR="00EB156D" w:rsidRPr="008B7362">
        <w:rPr>
          <w:vertAlign w:val="superscript"/>
        </w:rPr>
        <w:t>®</w:t>
      </w:r>
      <w:r w:rsidR="00EB156D" w:rsidRPr="008B7362">
        <w:rPr>
          <w:vertAlign w:val="superscript"/>
        </w:rPr>
        <w:footnoteReference w:id="1"/>
      </w:r>
      <w:r w:rsidRPr="008820F1">
        <w:t xml:space="preserve"> Grant).</w:t>
      </w:r>
    </w:p>
    <w:p w:rsidR="00022D55" w:rsidRPr="008820F1" w:rsidRDefault="00E52E29" w:rsidP="00AD4AAC">
      <w:r w:rsidRPr="008820F1">
        <w:t xml:space="preserve">The BSCC staff cannot assist the applicant with the actual preparation of the proposal.  Any technical questions concerning the RFP, the proposal process or programmatic issues must be submitted by email to: </w:t>
      </w:r>
      <w:hyperlink r:id="rId13" w:history="1">
        <w:r w:rsidR="00022D55" w:rsidRPr="008820F1">
          <w:rPr>
            <w:rStyle w:val="Hyperlink"/>
          </w:rPr>
          <w:t>LEAD@bscc.ca.gov</w:t>
        </w:r>
      </w:hyperlink>
      <w:r w:rsidR="00022D55" w:rsidRPr="008820F1">
        <w:t>.</w:t>
      </w:r>
    </w:p>
    <w:p w:rsidR="00764C2B" w:rsidRPr="008820F1" w:rsidRDefault="008905A8" w:rsidP="00AD4AAC">
      <w:pPr>
        <w:spacing w:after="240"/>
      </w:pPr>
      <w:r w:rsidRPr="008820F1">
        <w:t xml:space="preserve">Applicants must submit </w:t>
      </w:r>
      <w:r w:rsidR="00820DDA" w:rsidRPr="008820F1">
        <w:t>one signed original</w:t>
      </w:r>
      <w:r w:rsidR="00216782">
        <w:t xml:space="preserve"> application</w:t>
      </w:r>
      <w:r w:rsidR="00764C2B" w:rsidRPr="008820F1">
        <w:t>, according to the instructions below.</w:t>
      </w:r>
      <w:r w:rsidRPr="008820F1">
        <w:t xml:space="preserve"> Additionally, an </w:t>
      </w:r>
      <w:r w:rsidR="00640F11">
        <w:t xml:space="preserve">electronic </w:t>
      </w:r>
      <w:r w:rsidRPr="008820F1">
        <w:t>s</w:t>
      </w:r>
      <w:r w:rsidR="004B4863">
        <w:t>canned copy must be submitted</w:t>
      </w:r>
      <w:r w:rsidR="00640F11">
        <w:t xml:space="preserve"> via email</w:t>
      </w:r>
      <w:r w:rsidR="004B4863">
        <w:t>. Both t</w:t>
      </w:r>
      <w:r w:rsidR="00764C2B" w:rsidRPr="008820F1">
        <w:t xml:space="preserve">he </w:t>
      </w:r>
      <w:r w:rsidR="00BF4153" w:rsidRPr="008820F1">
        <w:t xml:space="preserve">signed </w:t>
      </w:r>
      <w:r w:rsidR="00764C2B" w:rsidRPr="008820F1">
        <w:t xml:space="preserve">original </w:t>
      </w:r>
      <w:r w:rsidR="00BF4153" w:rsidRPr="008820F1">
        <w:t>and</w:t>
      </w:r>
      <w:r w:rsidR="00B7701A" w:rsidRPr="008820F1">
        <w:t xml:space="preserve"> emailed copy must be </w:t>
      </w:r>
      <w:r w:rsidR="00764C2B" w:rsidRPr="008820F1">
        <w:t xml:space="preserve">received (not just postmarked) by the BSCC’s Corrections Planning and </w:t>
      </w:r>
      <w:r w:rsidR="008B313D">
        <w:t xml:space="preserve">Grant </w:t>
      </w:r>
      <w:r w:rsidR="00764C2B" w:rsidRPr="008820F1">
        <w:t xml:space="preserve">Programs Division by </w:t>
      </w:r>
      <w:r w:rsidR="00764C2B" w:rsidRPr="008820F1">
        <w:rPr>
          <w:b/>
        </w:rPr>
        <w:t>12:00 p.m. on Wednesday, February 1, 2017</w:t>
      </w:r>
      <w:r w:rsidR="00764C2B" w:rsidRPr="008820F1">
        <w:t>.</w:t>
      </w:r>
    </w:p>
    <w:p w:rsidR="00764C2B" w:rsidRPr="008820F1" w:rsidRDefault="00764C2B" w:rsidP="00872D6D">
      <w:pPr>
        <w:pStyle w:val="ListParagraph"/>
        <w:numPr>
          <w:ilvl w:val="0"/>
          <w:numId w:val="4"/>
        </w:numPr>
        <w:spacing w:after="240"/>
      </w:pPr>
      <w:r w:rsidRPr="008820F1">
        <w:t xml:space="preserve">Mail the original, signed proposal </w:t>
      </w:r>
      <w:r w:rsidR="007D579A">
        <w:t xml:space="preserve">to </w:t>
      </w:r>
      <w:r w:rsidRPr="008820F1">
        <w:t>the following address:</w:t>
      </w:r>
    </w:p>
    <w:p w:rsidR="00764C2B" w:rsidRPr="008820F1" w:rsidRDefault="00764C2B" w:rsidP="008820F1">
      <w:pPr>
        <w:pStyle w:val="NoSpacing"/>
        <w:ind w:left="1440"/>
      </w:pPr>
      <w:r w:rsidRPr="008820F1">
        <w:t xml:space="preserve">Board of State and Community Corrections </w:t>
      </w:r>
    </w:p>
    <w:p w:rsidR="00764C2B" w:rsidRPr="008820F1" w:rsidRDefault="00764C2B" w:rsidP="008820F1">
      <w:pPr>
        <w:pStyle w:val="NoSpacing"/>
        <w:ind w:left="1440"/>
      </w:pPr>
      <w:r w:rsidRPr="008820F1">
        <w:t xml:space="preserve">Corrections Planning and </w:t>
      </w:r>
      <w:r w:rsidR="00216782">
        <w:t xml:space="preserve">Grant </w:t>
      </w:r>
      <w:r w:rsidRPr="008820F1">
        <w:t>Programs Division</w:t>
      </w:r>
    </w:p>
    <w:p w:rsidR="00764C2B" w:rsidRPr="008820F1" w:rsidRDefault="00764C2B" w:rsidP="008820F1">
      <w:pPr>
        <w:pStyle w:val="NoSpacing"/>
        <w:ind w:left="1440"/>
      </w:pPr>
      <w:r w:rsidRPr="008820F1">
        <w:t>2590 Venture Oaks Way, Suite 200</w:t>
      </w:r>
    </w:p>
    <w:p w:rsidR="00764C2B" w:rsidRPr="008820F1" w:rsidRDefault="00764C2B" w:rsidP="008820F1">
      <w:pPr>
        <w:pStyle w:val="NoSpacing"/>
        <w:ind w:left="1440"/>
      </w:pPr>
      <w:r w:rsidRPr="008820F1">
        <w:t>Sacramento, CA 95833</w:t>
      </w:r>
    </w:p>
    <w:p w:rsidR="00764C2B" w:rsidRPr="008820F1" w:rsidRDefault="00764C2B" w:rsidP="008820F1">
      <w:pPr>
        <w:pStyle w:val="NoSpacing"/>
        <w:spacing w:after="240"/>
        <w:ind w:left="1440"/>
        <w:rPr>
          <w:b/>
        </w:rPr>
      </w:pPr>
      <w:r w:rsidRPr="008820F1">
        <w:rPr>
          <w:b/>
        </w:rPr>
        <w:t>Attn: LEAD Grant</w:t>
      </w:r>
      <w:r w:rsidR="00BF4153" w:rsidRPr="008820F1">
        <w:rPr>
          <w:b/>
        </w:rPr>
        <w:t xml:space="preserve">, </w:t>
      </w:r>
      <w:r w:rsidR="008108F0">
        <w:rPr>
          <w:b/>
        </w:rPr>
        <w:t>Alfonso Jimenez</w:t>
      </w:r>
      <w:r w:rsidRPr="008820F1">
        <w:rPr>
          <w:b/>
        </w:rPr>
        <w:t xml:space="preserve"> </w:t>
      </w:r>
    </w:p>
    <w:p w:rsidR="00764C2B" w:rsidRPr="008820F1" w:rsidRDefault="001951EA" w:rsidP="00872D6D">
      <w:pPr>
        <w:pStyle w:val="ListParagraph"/>
        <w:numPr>
          <w:ilvl w:val="0"/>
          <w:numId w:val="4"/>
        </w:numPr>
        <w:spacing w:after="240"/>
      </w:pPr>
      <w:r w:rsidRPr="008820F1">
        <w:t>Email the</w:t>
      </w:r>
      <w:r w:rsidR="00764C2B" w:rsidRPr="008820F1">
        <w:t xml:space="preserve"> scanned copy of the signed proposal to: </w:t>
      </w:r>
      <w:hyperlink r:id="rId14" w:history="1">
        <w:r w:rsidR="00764C2B" w:rsidRPr="008820F1">
          <w:rPr>
            <w:rStyle w:val="Hyperlink"/>
          </w:rPr>
          <w:t>LEAD@bscc.ca.gov</w:t>
        </w:r>
      </w:hyperlink>
      <w:r w:rsidR="00764C2B" w:rsidRPr="008820F1">
        <w:t>.</w:t>
      </w:r>
    </w:p>
    <w:p w:rsidR="00764C2B" w:rsidRPr="00AD4AAC" w:rsidRDefault="004C5475" w:rsidP="00AD4AAC">
      <w:pPr>
        <w:rPr>
          <w:b/>
          <w:i/>
        </w:rPr>
      </w:pPr>
      <w:r w:rsidRPr="00AD4AAC">
        <w:rPr>
          <w:b/>
          <w:i/>
        </w:rPr>
        <w:t>Note:</w:t>
      </w:r>
      <w:r w:rsidR="004B4863">
        <w:rPr>
          <w:b/>
          <w:i/>
        </w:rPr>
        <w:t xml:space="preserve"> Both t</w:t>
      </w:r>
      <w:r w:rsidRPr="00AD4AAC">
        <w:rPr>
          <w:b/>
          <w:i/>
        </w:rPr>
        <w:t xml:space="preserve">he original hard copy and </w:t>
      </w:r>
      <w:r w:rsidR="00B7701A" w:rsidRPr="00AD4AAC">
        <w:rPr>
          <w:b/>
          <w:i/>
        </w:rPr>
        <w:t xml:space="preserve">the </w:t>
      </w:r>
      <w:r w:rsidRPr="00AD4AAC">
        <w:rPr>
          <w:b/>
          <w:i/>
        </w:rPr>
        <w:t xml:space="preserve">electronic version must be received by the date and time listed above. </w:t>
      </w:r>
      <w:r w:rsidR="00764C2B" w:rsidRPr="00AD4AAC">
        <w:rPr>
          <w:b/>
          <w:i/>
        </w:rPr>
        <w:t>Proposals received after 12:00 p.m. on February 1, 2017 will be deemed ineligible.</w:t>
      </w:r>
    </w:p>
    <w:p w:rsidR="00764C2B" w:rsidRPr="008820F1" w:rsidRDefault="00764C2B" w:rsidP="00AD4AAC"/>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764C2B" w:rsidRPr="008820F1" w:rsidTr="00E71E74">
        <w:trPr>
          <w:trHeight w:val="432"/>
          <w:jc w:val="center"/>
        </w:trPr>
        <w:tc>
          <w:tcPr>
            <w:tcW w:w="9360" w:type="dxa"/>
            <w:shd w:val="clear" w:color="auto" w:fill="002060"/>
            <w:vAlign w:val="center"/>
          </w:tcPr>
          <w:p w:rsidR="00764C2B" w:rsidRPr="008820F1" w:rsidRDefault="00764C2B" w:rsidP="003224DB">
            <w:pPr>
              <w:pStyle w:val="Heading1"/>
            </w:pPr>
            <w:bookmarkStart w:id="2" w:name="_Toc465952768"/>
            <w:r w:rsidRPr="008820F1">
              <w:t>Bidders’ Conference</w:t>
            </w:r>
            <w:r w:rsidR="00083212">
              <w:t xml:space="preserve"> Information</w:t>
            </w:r>
            <w:bookmarkEnd w:id="2"/>
          </w:p>
        </w:tc>
      </w:tr>
    </w:tbl>
    <w:p w:rsidR="00764C2B" w:rsidRPr="008820F1" w:rsidRDefault="00764C2B" w:rsidP="00AD4AAC">
      <w:pPr>
        <w:spacing w:before="240"/>
      </w:pPr>
      <w:r w:rsidRPr="008820F1">
        <w:t xml:space="preserve">The BSCC plans to hold one Bidders’ Conference in advance of the proposal </w:t>
      </w:r>
      <w:r w:rsidR="004B4863">
        <w:t>due date</w:t>
      </w:r>
      <w:r w:rsidRPr="008820F1">
        <w:t>. The purpose of the conference is to provide clarity on the RFP and respond to questions.</w:t>
      </w:r>
    </w:p>
    <w:p w:rsidR="00764C2B" w:rsidRPr="008820F1" w:rsidRDefault="00F50FEC" w:rsidP="00AD4AAC">
      <w:r>
        <w:t xml:space="preserve">The </w:t>
      </w:r>
      <w:r w:rsidR="00316C4C" w:rsidRPr="008820F1">
        <w:t>Bidders’ Conference is</w:t>
      </w:r>
      <w:r w:rsidR="00764C2B" w:rsidRPr="008820F1">
        <w:t xml:space="preserve"> </w:t>
      </w:r>
      <w:r w:rsidR="00BF4153" w:rsidRPr="008820F1">
        <w:t xml:space="preserve">tentatively </w:t>
      </w:r>
      <w:r w:rsidR="00764C2B" w:rsidRPr="008820F1">
        <w:t xml:space="preserve">scheduled for </w:t>
      </w:r>
      <w:r w:rsidR="00B7701A" w:rsidRPr="008820F1">
        <w:t>Tuesday</w:t>
      </w:r>
      <w:r>
        <w:t>,</w:t>
      </w:r>
      <w:r w:rsidR="00B7701A" w:rsidRPr="008820F1">
        <w:t xml:space="preserve"> December 13, 2016</w:t>
      </w:r>
      <w:r w:rsidR="00764C2B" w:rsidRPr="008820F1">
        <w:t xml:space="preserve"> </w:t>
      </w:r>
      <w:r w:rsidR="00316C4C" w:rsidRPr="008820F1">
        <w:t xml:space="preserve">at </w:t>
      </w:r>
      <w:r w:rsidR="008108F0">
        <w:t xml:space="preserve">9:30 a.m. at </w:t>
      </w:r>
      <w:r w:rsidR="00316C4C" w:rsidRPr="008820F1">
        <w:t>the BSCC</w:t>
      </w:r>
      <w:r w:rsidR="00764C2B" w:rsidRPr="008820F1">
        <w:t xml:space="preserve">. </w:t>
      </w:r>
    </w:p>
    <w:p w:rsidR="00764C2B" w:rsidRPr="008820F1" w:rsidRDefault="00764C2B" w:rsidP="00AD4AAC">
      <w:r w:rsidRPr="008820F1">
        <w:t xml:space="preserve">Individuals with questions about the RFP who are unable to attend a Bidders’ Conference should submit questions in writing to </w:t>
      </w:r>
      <w:hyperlink r:id="rId15" w:history="1">
        <w:r w:rsidRPr="008820F1">
          <w:rPr>
            <w:rStyle w:val="Hyperlink"/>
          </w:rPr>
          <w:t>LEAD@bscc.ca.gov</w:t>
        </w:r>
      </w:hyperlink>
      <w:r w:rsidRPr="008820F1">
        <w:t>.</w:t>
      </w:r>
    </w:p>
    <w:p w:rsidR="007F70D6" w:rsidRPr="008820F1" w:rsidRDefault="00764C2B" w:rsidP="00AD4AAC">
      <w:r w:rsidRPr="008820F1">
        <w:t xml:space="preserve">The BSCC will accept and respond to questions about this RFP from </w:t>
      </w:r>
      <w:r w:rsidR="00316C4C" w:rsidRPr="008820F1">
        <w:t>November 21, 2016</w:t>
      </w:r>
      <w:r w:rsidRPr="008820F1">
        <w:t xml:space="preserve"> to </w:t>
      </w:r>
      <w:r w:rsidR="00F50FEC">
        <w:t>January 30, 2017</w:t>
      </w:r>
      <w:r w:rsidR="00316C4C" w:rsidRPr="008820F1">
        <w:t>.</w:t>
      </w:r>
      <w:r w:rsidRPr="008820F1">
        <w:t xml:space="preserve"> Questions and answers will</w:t>
      </w:r>
      <w:r w:rsidR="007F70D6" w:rsidRPr="008820F1">
        <w:t xml:space="preserve"> be posted on the BSCC website.</w:t>
      </w:r>
    </w:p>
    <w:p w:rsidR="00A23FF5" w:rsidRPr="008820F1" w:rsidRDefault="008820F1" w:rsidP="006B5F46">
      <w:r>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A87FB4" w:rsidRPr="008820F1" w:rsidTr="00100710">
        <w:trPr>
          <w:trHeight w:val="432"/>
          <w:jc w:val="center"/>
        </w:trPr>
        <w:tc>
          <w:tcPr>
            <w:tcW w:w="10800" w:type="dxa"/>
            <w:shd w:val="clear" w:color="auto" w:fill="002060"/>
            <w:vAlign w:val="center"/>
          </w:tcPr>
          <w:p w:rsidR="00A87FB4" w:rsidRPr="008820F1" w:rsidRDefault="00794DBB" w:rsidP="003224DB">
            <w:pPr>
              <w:pStyle w:val="Heading1"/>
            </w:pPr>
            <w:bookmarkStart w:id="3" w:name="_Toc465952769"/>
            <w:r w:rsidRPr="008820F1">
              <w:lastRenderedPageBreak/>
              <w:t>Background Information</w:t>
            </w:r>
            <w:bookmarkEnd w:id="3"/>
          </w:p>
        </w:tc>
      </w:tr>
    </w:tbl>
    <w:p w:rsidR="0037279C" w:rsidRPr="008820F1" w:rsidRDefault="0037279C" w:rsidP="0096581A">
      <w:pPr>
        <w:spacing w:before="120"/>
      </w:pPr>
      <w:r w:rsidRPr="008820F1">
        <w:t xml:space="preserve">Senate Bill 843, chaptered on June 27, 2016, established the LEAD Pilot Program to be administered by the </w:t>
      </w:r>
      <w:r w:rsidR="008B313D">
        <w:t>BSCC</w:t>
      </w:r>
      <w:r w:rsidRPr="008820F1">
        <w:t xml:space="preserve"> to “improve public safety and reduce recidivism by increasing the availability and use of social service resources while reducing costs to law enforcement agencies and courts stemming</w:t>
      </w:r>
      <w:r w:rsidR="00FC0B6C" w:rsidRPr="008820F1">
        <w:t xml:space="preserve"> from repeated incarceration” </w:t>
      </w:r>
      <w:r w:rsidR="00FC0B6C" w:rsidRPr="00144361">
        <w:t>(</w:t>
      </w:r>
      <w:r w:rsidR="00A35DB6" w:rsidRPr="00144361">
        <w:t>Attachment A)</w:t>
      </w:r>
      <w:r w:rsidRPr="00144361">
        <w:t>.</w:t>
      </w:r>
      <w:r w:rsidRPr="008820F1">
        <w:t xml:space="preserve"> Modeled after the LEAD Project in Seattle, Washington, </w:t>
      </w:r>
      <w:r w:rsidR="002E76CD" w:rsidRPr="008820F1">
        <w:t xml:space="preserve">up to </w:t>
      </w:r>
      <w:r w:rsidRPr="008820F1">
        <w:t xml:space="preserve">three </w:t>
      </w:r>
      <w:r w:rsidR="008B313D">
        <w:t xml:space="preserve">(3) </w:t>
      </w:r>
      <w:r w:rsidRPr="008820F1">
        <w:t xml:space="preserve">jurisdictions will be selected for a two-year pilot program </w:t>
      </w:r>
      <w:r w:rsidR="004B4863">
        <w:t>designed to</w:t>
      </w:r>
      <w:r w:rsidR="001951EA" w:rsidRPr="008820F1">
        <w:t xml:space="preserve"> </w:t>
      </w:r>
      <w:r w:rsidRPr="008820F1">
        <w:t xml:space="preserve">divert </w:t>
      </w:r>
      <w:r w:rsidR="004B4863">
        <w:t xml:space="preserve">individuals with a history of </w:t>
      </w:r>
      <w:r w:rsidR="007D579A">
        <w:t xml:space="preserve">criminal involvement related to </w:t>
      </w:r>
      <w:r w:rsidR="004B4863">
        <w:t xml:space="preserve">low-level drug </w:t>
      </w:r>
      <w:r w:rsidR="007D579A">
        <w:t xml:space="preserve">charges, individuals arrested for low-level drug offences </w:t>
      </w:r>
      <w:r w:rsidRPr="008820F1">
        <w:t xml:space="preserve">and those arrested for prostitution to social service providers in lieu of </w:t>
      </w:r>
      <w:r w:rsidRPr="00791B78">
        <w:t>prosecution.</w:t>
      </w:r>
      <w:r w:rsidR="00A1162D" w:rsidRPr="00791B78">
        <w:t xml:space="preserve"> (Attachment B)</w:t>
      </w:r>
      <w:r w:rsidRPr="008820F1">
        <w:t xml:space="preserve"> Services provided may include, but are not limited to, case management, housing, medical care, </w:t>
      </w:r>
      <w:r w:rsidR="004B4863">
        <w:t xml:space="preserve">treatment for </w:t>
      </w:r>
      <w:r w:rsidRPr="008820F1">
        <w:t>mental health</w:t>
      </w:r>
      <w:r w:rsidR="004B4863">
        <w:t xml:space="preserve"> or</w:t>
      </w:r>
      <w:r w:rsidRPr="008820F1">
        <w:t xml:space="preserve"> alcohol or substance use disorders, nutrit</w:t>
      </w:r>
      <w:r w:rsidR="004B4863">
        <w:t>ional counseling and treatment,</w:t>
      </w:r>
      <w:r w:rsidRPr="008820F1">
        <w:t xml:space="preserve"> employment training and education, civil legal services, and system navigation. It is expected that the gra</w:t>
      </w:r>
      <w:r w:rsidR="00C02ADD">
        <w:t>nt award cycle will begin April 21</w:t>
      </w:r>
      <w:r w:rsidRPr="008820F1">
        <w:t>, 2017 and end June 30, 2019. A report of the evaluation findings is required to be submitted to the Governor and the Legislature by January 1, 2020.</w:t>
      </w:r>
    </w:p>
    <w:p w:rsidR="0037279C" w:rsidRPr="008820F1" w:rsidRDefault="0037279C" w:rsidP="00AD4AAC">
      <w:r w:rsidRPr="008820F1">
        <w:t xml:space="preserve">SB 843 appropriated $15 million from </w:t>
      </w:r>
      <w:r w:rsidR="008B313D">
        <w:t>California’s</w:t>
      </w:r>
      <w:r w:rsidRPr="008820F1">
        <w:t xml:space="preserve"> General Fund for the project and authorized the </w:t>
      </w:r>
      <w:r w:rsidR="008B313D">
        <w:t>BSCC</w:t>
      </w:r>
      <w:r w:rsidRPr="008820F1">
        <w:t xml:space="preserve"> to spend up to $550,000 of that amount for contracts with an outside evaluator to determine the program’s effectiveness and to contract with experts in the implementation of the LEAD program for the purpose of providing technical assistance to participating jurisdictions.</w:t>
      </w:r>
      <w:r w:rsidR="001951EA" w:rsidRPr="008820F1">
        <w:t xml:space="preserve"> The independent evaluator selected for the </w:t>
      </w:r>
      <w:r w:rsidR="008B313D">
        <w:t>LEAD Program</w:t>
      </w:r>
      <w:r w:rsidR="001951EA" w:rsidRPr="008820F1">
        <w:t xml:space="preserve"> is th</w:t>
      </w:r>
      <w:r w:rsidR="006A0266">
        <w:t>e California State University,</w:t>
      </w:r>
      <w:r w:rsidR="001951EA" w:rsidRPr="008820F1">
        <w:t xml:space="preserve"> Long Beach </w:t>
      </w:r>
      <w:r w:rsidR="008B313D">
        <w:t xml:space="preserve">(CSULB) </w:t>
      </w:r>
      <w:r w:rsidR="00881CC1" w:rsidRPr="008820F1">
        <w:t>and technical</w:t>
      </w:r>
      <w:r w:rsidR="001951EA" w:rsidRPr="008820F1">
        <w:t xml:space="preserve"> assistance will be provided by t</w:t>
      </w:r>
      <w:r w:rsidR="00583396">
        <w:t>he LEAD National Support Bureau</w:t>
      </w:r>
      <w:r w:rsidR="008B313D">
        <w:t xml:space="preserve"> </w:t>
      </w:r>
      <w:r w:rsidR="001951EA" w:rsidRPr="008820F1">
        <w:t>in Seattle</w:t>
      </w:r>
      <w:r w:rsidR="00640F11">
        <w:t>,</w:t>
      </w:r>
      <w:r w:rsidR="001951EA" w:rsidRPr="008820F1">
        <w:t xml:space="preserve"> Washington. </w:t>
      </w:r>
    </w:p>
    <w:p w:rsidR="00A23FF5" w:rsidRPr="008820F1" w:rsidRDefault="00A23FF5" w:rsidP="00AD4AAC">
      <w:r w:rsidRPr="008820F1">
        <w:t>Pursuant to SB 843, the LEAD program shall be consistent with the following principles, implemented to address and reflect the priorities of the community in which the program exists:</w:t>
      </w:r>
    </w:p>
    <w:p w:rsidR="00A23FF5" w:rsidRPr="008820F1" w:rsidRDefault="00A23FF5" w:rsidP="00872D6D">
      <w:pPr>
        <w:pStyle w:val="ListParagraph"/>
        <w:numPr>
          <w:ilvl w:val="0"/>
          <w:numId w:val="5"/>
        </w:numPr>
        <w:ind w:left="720"/>
        <w:contextualSpacing w:val="0"/>
      </w:pPr>
      <w:r w:rsidRPr="008820F1">
        <w:t>Provide intensive</w:t>
      </w:r>
      <w:r w:rsidR="00E956CA">
        <w:t xml:space="preserve"> case management services and</w:t>
      </w:r>
      <w:r w:rsidRPr="008820F1">
        <w:t xml:space="preserve"> individually tailored intervention plan</w:t>
      </w:r>
      <w:r w:rsidR="00E956CA">
        <w:t>s</w:t>
      </w:r>
      <w:r w:rsidR="00144361">
        <w:t xml:space="preserve"> that acts as a</w:t>
      </w:r>
      <w:r w:rsidRPr="008820F1">
        <w:t xml:space="preserve"> blueprint</w:t>
      </w:r>
      <w:r w:rsidR="00144361">
        <w:t xml:space="preserve"> for</w:t>
      </w:r>
      <w:r w:rsidR="00A167E7" w:rsidRPr="008820F1">
        <w:t xml:space="preserve"> assisting LEAD participants.</w:t>
      </w:r>
    </w:p>
    <w:p w:rsidR="00A23FF5" w:rsidRPr="008820F1" w:rsidRDefault="00A23FF5" w:rsidP="00872D6D">
      <w:pPr>
        <w:pStyle w:val="ListParagraph"/>
        <w:numPr>
          <w:ilvl w:val="0"/>
          <w:numId w:val="5"/>
        </w:numPr>
        <w:ind w:left="720"/>
        <w:contextualSpacing w:val="0"/>
      </w:pPr>
      <w:r w:rsidRPr="008820F1">
        <w:t>Prioritize temporary and permanent housing that includes individualized supportive services, without preconditions of drug or alcohol treatment or abstinence from drugs or alcohol.</w:t>
      </w:r>
    </w:p>
    <w:p w:rsidR="00A23FF5" w:rsidRPr="008820F1" w:rsidRDefault="00A23FF5" w:rsidP="00872D6D">
      <w:pPr>
        <w:pStyle w:val="ListParagraph"/>
        <w:numPr>
          <w:ilvl w:val="0"/>
          <w:numId w:val="5"/>
        </w:numPr>
        <w:ind w:left="720"/>
        <w:contextualSpacing w:val="0"/>
      </w:pPr>
      <w:r w:rsidRPr="008820F1">
        <w:t>Employ human and social service resources in coordination with law enforcement in a manner that improves indivi</w:t>
      </w:r>
      <w:r w:rsidR="00F849B1">
        <w:t>dual outcomes, community safety</w:t>
      </w:r>
      <w:r w:rsidRPr="008820F1">
        <w:t xml:space="preserve"> and promotes community wellness.</w:t>
      </w:r>
    </w:p>
    <w:p w:rsidR="00881CC1" w:rsidRDefault="00A23FF5" w:rsidP="00872D6D">
      <w:pPr>
        <w:pStyle w:val="ListParagraph"/>
        <w:numPr>
          <w:ilvl w:val="0"/>
          <w:numId w:val="5"/>
        </w:numPr>
        <w:spacing w:after="240"/>
        <w:ind w:left="720"/>
        <w:contextualSpacing w:val="0"/>
      </w:pPr>
      <w:r w:rsidRPr="008820F1">
        <w:t>Participation in LEAD services shall be voluntary throughout the duration of the program and shall not require abstinence from drug or alcohol use as a condition of continued participation.</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6A0266" w:rsidRPr="008820F1" w:rsidTr="00E71E74">
        <w:trPr>
          <w:trHeight w:val="432"/>
          <w:jc w:val="center"/>
        </w:trPr>
        <w:tc>
          <w:tcPr>
            <w:tcW w:w="9360" w:type="dxa"/>
            <w:shd w:val="clear" w:color="auto" w:fill="002060"/>
            <w:vAlign w:val="center"/>
          </w:tcPr>
          <w:p w:rsidR="006A0266" w:rsidRPr="008820F1" w:rsidRDefault="006A0266" w:rsidP="003224DB">
            <w:pPr>
              <w:pStyle w:val="Heading1"/>
            </w:pPr>
            <w:bookmarkStart w:id="4" w:name="_Toc465952770"/>
            <w:r w:rsidRPr="008820F1">
              <w:t>LEAD Grant Executive Steering Committee</w:t>
            </w:r>
            <w:bookmarkEnd w:id="4"/>
          </w:p>
        </w:tc>
      </w:tr>
    </w:tbl>
    <w:p w:rsidR="006A0266" w:rsidRPr="008820F1" w:rsidRDefault="006A0266" w:rsidP="0096581A">
      <w:pPr>
        <w:spacing w:before="120"/>
      </w:pPr>
      <w:r w:rsidRPr="008820F1">
        <w:t>To ensure successful program design and implementation, the BSCC uses Executive Steering Commi</w:t>
      </w:r>
      <w:r w:rsidR="00E956CA">
        <w:t>ttees (ESCs) to inform decision-</w:t>
      </w:r>
      <w:r w:rsidRPr="008820F1">
        <w:t xml:space="preserve">making related to the </w:t>
      </w:r>
      <w:r w:rsidR="00144361">
        <w:t>BSCC’s Board</w:t>
      </w:r>
      <w:r w:rsidRPr="008820F1">
        <w:t xml:space="preserve"> programs. BSCC’s ESCs typically are composed of subject matter experts and stakeholders representing both the public and private sectors. The BSCC makes every attempt to include diverse representation on its ESCs, in breadth of experience, geography and demographics. ESCs are convened and approved by the BSCC Board, as the need arises, to carry out specified tasks, including the development of RFPs for grant funds. ESCs</w:t>
      </w:r>
      <w:r>
        <w:t xml:space="preserve"> make</w:t>
      </w:r>
      <w:r w:rsidRPr="008820F1">
        <w:t xml:space="preserve"> grant award recommendations to the </w:t>
      </w:r>
      <w:r>
        <w:t>BSCC Board</w:t>
      </w:r>
      <w:r w:rsidRPr="008820F1">
        <w:t xml:space="preserve">. The </w:t>
      </w:r>
      <w:r w:rsidR="00F849B1">
        <w:t>BSCC Board</w:t>
      </w:r>
      <w:r w:rsidRPr="008820F1">
        <w:t xml:space="preserve"> then approves, rejects or revises </w:t>
      </w:r>
      <w:r w:rsidRPr="008820F1">
        <w:lastRenderedPageBreak/>
        <w:t>those</w:t>
      </w:r>
      <w:r>
        <w:t xml:space="preserve"> recommendations. Members of</w:t>
      </w:r>
      <w:r w:rsidRPr="008820F1">
        <w:t xml:space="preserve"> ESCs are not paid for their time but are reimbursed for travel expenses incurred to attend meetings.</w:t>
      </w:r>
    </w:p>
    <w:p w:rsidR="006A0266" w:rsidRDefault="006A0266" w:rsidP="008C16F9">
      <w:pPr>
        <w:spacing w:after="240"/>
      </w:pPr>
      <w:r w:rsidRPr="008820F1">
        <w:t xml:space="preserve">The LEAD Grant ESC includes a cross-section of subject matter experts on mental health and substance use disorder treatment, diversion programs, reentry, housing and other areas, including individuals who </w:t>
      </w:r>
      <w:r w:rsidR="0043297E">
        <w:t>are</w:t>
      </w:r>
      <w:r w:rsidRPr="008820F1">
        <w:t xml:space="preserve"> directly impacted by the criminal justice system. Information about the ESC, including a list of members, can be found on the BSCC website at: </w:t>
      </w:r>
      <w:hyperlink r:id="rId16" w:history="1">
        <w:r w:rsidR="00290ACA" w:rsidRPr="00593A4E">
          <w:rPr>
            <w:rStyle w:val="Hyperlink"/>
          </w:rPr>
          <w:t>http://www.bscc.ca.gov/downloads/LEAD%20ESC%20Roster.pdf</w:t>
        </w:r>
      </w:hyperlink>
      <w:r w:rsidR="00290ACA">
        <w:t xml:space="preserve"> </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D77F5A" w:rsidRPr="00D77F5A" w:rsidTr="00FC1F0E">
        <w:trPr>
          <w:trHeight w:val="432"/>
          <w:jc w:val="center"/>
        </w:trPr>
        <w:tc>
          <w:tcPr>
            <w:tcW w:w="10800" w:type="dxa"/>
            <w:shd w:val="clear" w:color="auto" w:fill="002060"/>
            <w:vAlign w:val="center"/>
          </w:tcPr>
          <w:p w:rsidR="00D77F5A" w:rsidRPr="00D77F5A" w:rsidRDefault="00D77F5A" w:rsidP="00FC1F0E">
            <w:pPr>
              <w:spacing w:after="0"/>
              <w:jc w:val="left"/>
              <w:rPr>
                <w:b/>
              </w:rPr>
            </w:pPr>
            <w:r w:rsidRPr="00D77F5A">
              <w:rPr>
                <w:b/>
              </w:rPr>
              <w:t>Conflicts of Interest</w:t>
            </w:r>
          </w:p>
        </w:tc>
      </w:tr>
    </w:tbl>
    <w:p w:rsidR="00D77F5A" w:rsidRPr="008820F1" w:rsidRDefault="00D77F5A" w:rsidP="00FC1F0E">
      <w:pPr>
        <w:spacing w:before="240" w:after="240"/>
      </w:pPr>
      <w:r w:rsidRPr="00D77F5A">
        <w:t xml:space="preserve">Existing law prohibits any governmental and non-governmental grantee, partner or like party who participated on the above referenced LEAD Grant Executive Steering Committee (ESC) from receiving funds from the LEAD grants awarded under this RFP.  Applicants who are awarded grants under this RFP are responsible for reviewing the LEAD Grant ESC member roster </w:t>
      </w:r>
      <w:r w:rsidR="008B313D" w:rsidRPr="00791B78">
        <w:t xml:space="preserve">(Attachment </w:t>
      </w:r>
      <w:r w:rsidR="00FC1F0E" w:rsidRPr="00791B78">
        <w:t>C</w:t>
      </w:r>
      <w:r w:rsidR="008B313D" w:rsidRPr="00791B78">
        <w:t>, Appendix A)</w:t>
      </w:r>
      <w:r w:rsidR="008B313D">
        <w:t xml:space="preserve"> </w:t>
      </w:r>
      <w:r w:rsidRPr="00D77F5A">
        <w:t xml:space="preserve">and ensuring that no grant dollars are passed through to any governmental or non-governmental entity represented by the members of the LEAD Grant ESC. </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2E76CD" w:rsidRPr="008820F1" w:rsidTr="00E71E74">
        <w:trPr>
          <w:trHeight w:val="432"/>
          <w:jc w:val="center"/>
        </w:trPr>
        <w:tc>
          <w:tcPr>
            <w:tcW w:w="9360" w:type="dxa"/>
            <w:shd w:val="clear" w:color="auto" w:fill="002060"/>
            <w:vAlign w:val="center"/>
          </w:tcPr>
          <w:p w:rsidR="002E76CD" w:rsidRPr="008820F1" w:rsidRDefault="00B75B6B" w:rsidP="003224DB">
            <w:pPr>
              <w:pStyle w:val="Heading1"/>
            </w:pPr>
            <w:bookmarkStart w:id="5" w:name="_Toc465952771"/>
            <w:r w:rsidRPr="008820F1">
              <w:t>Introduction</w:t>
            </w:r>
            <w:r w:rsidR="00F93A16" w:rsidRPr="008820F1">
              <w:t xml:space="preserve"> and Program Description</w:t>
            </w:r>
            <w:bookmarkEnd w:id="5"/>
          </w:p>
        </w:tc>
      </w:tr>
    </w:tbl>
    <w:p w:rsidR="001507F4" w:rsidRPr="008820F1" w:rsidRDefault="00785B0D" w:rsidP="0096581A">
      <w:pPr>
        <w:spacing w:before="120"/>
      </w:pPr>
      <w:r w:rsidRPr="008820F1">
        <w:t xml:space="preserve">California </w:t>
      </w:r>
      <w:r w:rsidR="00A70F5B">
        <w:t>is part of a national effort by</w:t>
      </w:r>
      <w:r w:rsidRPr="008820F1">
        <w:t xml:space="preserve"> states and local governments </w:t>
      </w:r>
      <w:r w:rsidR="00C30F52" w:rsidRPr="008820F1">
        <w:t xml:space="preserve">working together to find effective ways to help </w:t>
      </w:r>
      <w:r w:rsidR="00E83C30">
        <w:t>reduce the common experience in which</w:t>
      </w:r>
      <w:r w:rsidR="006A0266">
        <w:t xml:space="preserve"> </w:t>
      </w:r>
      <w:r w:rsidR="00C30F52" w:rsidRPr="008820F1">
        <w:t xml:space="preserve">individuals </w:t>
      </w:r>
      <w:r w:rsidR="00E83C30">
        <w:t>repeatedly cycle</w:t>
      </w:r>
      <w:r w:rsidR="00C30F52" w:rsidRPr="008820F1">
        <w:t xml:space="preserve"> </w:t>
      </w:r>
      <w:r w:rsidR="00E7303F">
        <w:t xml:space="preserve">through </w:t>
      </w:r>
      <w:r w:rsidR="00E83C30">
        <w:t>the</w:t>
      </w:r>
      <w:r w:rsidR="00C30F52" w:rsidRPr="008820F1">
        <w:t xml:space="preserve"> criminal justice </w:t>
      </w:r>
      <w:r w:rsidR="00E83C30">
        <w:t>process</w:t>
      </w:r>
      <w:r w:rsidR="00C30F52" w:rsidRPr="008820F1">
        <w:t xml:space="preserve"> </w:t>
      </w:r>
      <w:r w:rsidR="00E83C30">
        <w:t>via</w:t>
      </w:r>
      <w:r w:rsidR="00C30F52" w:rsidRPr="008820F1">
        <w:t xml:space="preserve"> arrest</w:t>
      </w:r>
      <w:r w:rsidR="00D000A6" w:rsidRPr="008820F1">
        <w:t>,</w:t>
      </w:r>
      <w:r w:rsidR="00FA3969" w:rsidRPr="008820F1">
        <w:t xml:space="preserve"> booking</w:t>
      </w:r>
      <w:r w:rsidR="004941D4">
        <w:t>,</w:t>
      </w:r>
      <w:r w:rsidR="00FA3969" w:rsidRPr="008820F1">
        <w:t xml:space="preserve"> detention,</w:t>
      </w:r>
      <w:r w:rsidR="00426286" w:rsidRPr="008820F1">
        <w:t xml:space="preserve"> </w:t>
      </w:r>
      <w:r w:rsidR="00C30F52" w:rsidRPr="008820F1">
        <w:t xml:space="preserve">prosecution and incarceration. The LEAD </w:t>
      </w:r>
      <w:r w:rsidR="00EB156D" w:rsidRPr="008820F1">
        <w:t>Grant</w:t>
      </w:r>
      <w:r w:rsidR="00C30F52" w:rsidRPr="008820F1">
        <w:t xml:space="preserve"> offers an innovative alternative that can divert individuals </w:t>
      </w:r>
      <w:r w:rsidR="00D000A6" w:rsidRPr="008820F1">
        <w:t xml:space="preserve">to immediate services in lieu of </w:t>
      </w:r>
      <w:r w:rsidR="008C7616" w:rsidRPr="008820F1">
        <w:t>this</w:t>
      </w:r>
      <w:r w:rsidR="00FA3969" w:rsidRPr="008820F1">
        <w:t xml:space="preserve"> traditional criminal justice pathway</w:t>
      </w:r>
      <w:r w:rsidR="00D000A6" w:rsidRPr="008820F1">
        <w:t>.</w:t>
      </w:r>
      <w:r w:rsidR="004941D4">
        <w:t xml:space="preserve"> By diverting </w:t>
      </w:r>
      <w:r w:rsidR="00640F11">
        <w:t xml:space="preserve">individuals with </w:t>
      </w:r>
      <w:r w:rsidR="004941D4">
        <w:t>low-</w:t>
      </w:r>
      <w:r w:rsidR="00087FED" w:rsidRPr="008820F1">
        <w:t>level</w:t>
      </w:r>
      <w:r w:rsidR="00640F11">
        <w:t xml:space="preserve"> drug and prostitution </w:t>
      </w:r>
      <w:r w:rsidR="00A56C31">
        <w:t>offenses</w:t>
      </w:r>
      <w:r w:rsidR="00087FED" w:rsidRPr="008820F1">
        <w:t xml:space="preserve"> into intensive comm</w:t>
      </w:r>
      <w:r w:rsidR="00B75B6B" w:rsidRPr="008820F1">
        <w:t>unity-</w:t>
      </w:r>
      <w:r w:rsidR="00087FED" w:rsidRPr="008820F1">
        <w:t xml:space="preserve">based social services </w:t>
      </w:r>
      <w:r w:rsidR="00E83C30">
        <w:t>built on</w:t>
      </w:r>
      <w:r w:rsidR="00087FED" w:rsidRPr="008820F1">
        <w:t xml:space="preserve"> harm reduction principles</w:t>
      </w:r>
      <w:r w:rsidR="003157EB" w:rsidRPr="008820F1">
        <w:t>,</w:t>
      </w:r>
      <w:r w:rsidR="00087FED" w:rsidRPr="008820F1">
        <w:t xml:space="preserve"> the LEAD </w:t>
      </w:r>
      <w:r w:rsidR="00EB156D" w:rsidRPr="008820F1">
        <w:t>Grant</w:t>
      </w:r>
      <w:r w:rsidR="00A70F5B">
        <w:t xml:space="preserve"> intends</w:t>
      </w:r>
      <w:r w:rsidR="00087FED" w:rsidRPr="008820F1">
        <w:t xml:space="preserve"> to reduce ne</w:t>
      </w:r>
      <w:r w:rsidR="006A0266">
        <w:t xml:space="preserve">ighborhood crime and individual-level </w:t>
      </w:r>
      <w:r w:rsidR="00087FED" w:rsidRPr="008820F1">
        <w:t xml:space="preserve">harm </w:t>
      </w:r>
      <w:r w:rsidR="00F849B1">
        <w:t>for</w:t>
      </w:r>
      <w:r w:rsidR="006A0266">
        <w:t xml:space="preserve"> those diverted </w:t>
      </w:r>
      <w:r w:rsidR="00087FED" w:rsidRPr="008820F1">
        <w:t>in</w:t>
      </w:r>
      <w:r w:rsidR="006A0266">
        <w:t xml:space="preserve"> their</w:t>
      </w:r>
      <w:r w:rsidR="00087FED" w:rsidRPr="008820F1">
        <w:t xml:space="preserve"> local jurisdictions. </w:t>
      </w:r>
      <w:r w:rsidR="00FA3969" w:rsidRPr="008820F1">
        <w:t xml:space="preserve">Early </w:t>
      </w:r>
      <w:r w:rsidR="001507F4" w:rsidRPr="008820F1">
        <w:t xml:space="preserve">evaluation </w:t>
      </w:r>
      <w:r w:rsidR="00FA3969" w:rsidRPr="008820F1">
        <w:t xml:space="preserve">results from the Seattle </w:t>
      </w:r>
      <w:r w:rsidR="00E83C30">
        <w:t xml:space="preserve">LEAD </w:t>
      </w:r>
      <w:r w:rsidR="00FA3969" w:rsidRPr="008820F1">
        <w:t>model show improvements in the health and life conditions of participants</w:t>
      </w:r>
      <w:r w:rsidR="00E83C30">
        <w:t>,</w:t>
      </w:r>
      <w:r w:rsidR="00FA3969" w:rsidRPr="008820F1">
        <w:t xml:space="preserve"> </w:t>
      </w:r>
      <w:r w:rsidR="00E83C30">
        <w:t>fewer arrests</w:t>
      </w:r>
      <w:r w:rsidR="002F351F">
        <w:t xml:space="preserve"> and prosecution</w:t>
      </w:r>
      <w:r w:rsidR="00426286" w:rsidRPr="008820F1">
        <w:t>,</w:t>
      </w:r>
      <w:r w:rsidR="00FA3969" w:rsidRPr="008820F1">
        <w:t xml:space="preserve"> </w:t>
      </w:r>
      <w:r w:rsidR="002F351F">
        <w:t xml:space="preserve">reduced </w:t>
      </w:r>
      <w:r w:rsidR="007B6506">
        <w:t xml:space="preserve">criminal </w:t>
      </w:r>
      <w:r w:rsidR="007B6506" w:rsidRPr="008820F1">
        <w:t>justice</w:t>
      </w:r>
      <w:r w:rsidR="00FA3969" w:rsidRPr="008820F1">
        <w:t xml:space="preserve"> sys</w:t>
      </w:r>
      <w:r w:rsidR="002F351F">
        <w:t xml:space="preserve">tem related costs, </w:t>
      </w:r>
      <w:r w:rsidR="004941D4">
        <w:t>decrease</w:t>
      </w:r>
      <w:r w:rsidR="002F351F">
        <w:t>d</w:t>
      </w:r>
      <w:r w:rsidR="004941D4">
        <w:t xml:space="preserve"> </w:t>
      </w:r>
      <w:r w:rsidR="00FA3969" w:rsidRPr="008820F1">
        <w:t>recidivism</w:t>
      </w:r>
      <w:r w:rsidR="00F849B1">
        <w:t>,</w:t>
      </w:r>
      <w:r w:rsidR="00FA3969" w:rsidRPr="008820F1">
        <w:t xml:space="preserve"> </w:t>
      </w:r>
      <w:r w:rsidR="002F351F">
        <w:t>and</w:t>
      </w:r>
      <w:r w:rsidR="00426286" w:rsidRPr="008820F1">
        <w:t xml:space="preserve"> increase</w:t>
      </w:r>
      <w:r w:rsidR="002F351F">
        <w:t>d</w:t>
      </w:r>
      <w:r w:rsidR="00426286" w:rsidRPr="008820F1">
        <w:t xml:space="preserve"> </w:t>
      </w:r>
      <w:r w:rsidR="00FA3969" w:rsidRPr="008820F1">
        <w:t>public safety</w:t>
      </w:r>
      <w:r w:rsidR="00EB156D" w:rsidRPr="008B7362">
        <w:rPr>
          <w:vertAlign w:val="superscript"/>
        </w:rPr>
        <w:footnoteReference w:id="2"/>
      </w:r>
      <w:r w:rsidR="006B5F46">
        <w:t>.</w:t>
      </w:r>
    </w:p>
    <w:p w:rsidR="00362780" w:rsidRPr="008820F1" w:rsidRDefault="00362780" w:rsidP="00AD4AAC">
      <w:r w:rsidRPr="008820F1">
        <w:t>The collaborative model of LEAD is intended to promote a transformation of institution</w:t>
      </w:r>
      <w:r w:rsidR="000905D5" w:rsidRPr="008820F1">
        <w:t>al</w:t>
      </w:r>
      <w:r w:rsidRPr="008820F1">
        <w:t xml:space="preserve"> relationships that allows law enforcement, social services</w:t>
      </w:r>
      <w:r w:rsidR="00885DF6" w:rsidRPr="008820F1">
        <w:t>, public defenders</w:t>
      </w:r>
      <w:r w:rsidRPr="008820F1">
        <w:t xml:space="preserve"> and prosecutors</w:t>
      </w:r>
      <w:r w:rsidR="001521DE" w:rsidRPr="008820F1">
        <w:t xml:space="preserve"> to </w:t>
      </w:r>
      <w:r w:rsidR="00112727" w:rsidRPr="008820F1">
        <w:t>create new</w:t>
      </w:r>
      <w:r w:rsidRPr="008820F1">
        <w:t xml:space="preserve"> </w:t>
      </w:r>
      <w:r w:rsidR="00B75B6B" w:rsidRPr="008820F1">
        <w:t xml:space="preserve">and more effective </w:t>
      </w:r>
      <w:r w:rsidRPr="008820F1">
        <w:t>approach</w:t>
      </w:r>
      <w:r w:rsidR="001521DE" w:rsidRPr="008820F1">
        <w:t>es</w:t>
      </w:r>
      <w:r w:rsidR="004941D4">
        <w:t xml:space="preserve"> to working together on low-</w:t>
      </w:r>
      <w:r w:rsidRPr="008820F1">
        <w:t>level drug enforcement and prostitution.</w:t>
      </w:r>
      <w:r w:rsidR="00B75B6B" w:rsidRPr="008820F1">
        <w:t xml:space="preserve"> </w:t>
      </w:r>
    </w:p>
    <w:p w:rsidR="00455CCC" w:rsidRPr="008820F1" w:rsidRDefault="00455CCC" w:rsidP="00AD4AAC">
      <w:r w:rsidRPr="008820F1">
        <w:t xml:space="preserve">As a community-based diversion program that uses human resources to increase public safety and order, the LEAD </w:t>
      </w:r>
      <w:r w:rsidR="00EB156D" w:rsidRPr="008820F1">
        <w:t>program</w:t>
      </w:r>
      <w:r w:rsidRPr="008820F1">
        <w:t xml:space="preserve"> requires commitment, buy-in and ongoing involvement from key stakeholders who are willing to engage with </w:t>
      </w:r>
      <w:r w:rsidR="002F351F">
        <w:t xml:space="preserve">each other and with </w:t>
      </w:r>
      <w:r w:rsidRPr="008820F1">
        <w:t>the community in the design, implementation and maintenance of the project.</w:t>
      </w:r>
      <w:r w:rsidR="006E10F5" w:rsidRPr="008820F1">
        <w:t xml:space="preserve"> This partnership involves a voluntary agreement among independent decision-makers</w:t>
      </w:r>
      <w:r w:rsidR="001A0C2B">
        <w:t xml:space="preserve"> (including public partners)</w:t>
      </w:r>
      <w:r w:rsidR="00885DF6" w:rsidRPr="008820F1">
        <w:t xml:space="preserve"> </w:t>
      </w:r>
      <w:r w:rsidR="006E10F5" w:rsidRPr="008820F1">
        <w:t>to collaborate and share</w:t>
      </w:r>
      <w:r w:rsidR="008C16F9">
        <w:t xml:space="preserve"> </w:t>
      </w:r>
      <w:r w:rsidR="006E10F5" w:rsidRPr="008820F1">
        <w:t>in the investment</w:t>
      </w:r>
      <w:r w:rsidR="007C61AA" w:rsidRPr="008820F1">
        <w:t>s</w:t>
      </w:r>
      <w:r w:rsidR="006E10F5" w:rsidRPr="008820F1">
        <w:t xml:space="preserve"> and outcomes of the project. </w:t>
      </w:r>
    </w:p>
    <w:p w:rsidR="00944EF5" w:rsidRPr="00944EF5" w:rsidRDefault="00285798" w:rsidP="00944EF5">
      <w:r w:rsidRPr="008820F1">
        <w:t xml:space="preserve">The LEAD </w:t>
      </w:r>
      <w:r w:rsidR="00B137A3" w:rsidRPr="008820F1">
        <w:t>p</w:t>
      </w:r>
      <w:r w:rsidR="00362780" w:rsidRPr="008820F1">
        <w:t>rogram</w:t>
      </w:r>
      <w:r w:rsidRPr="008820F1">
        <w:t xml:space="preserve"> relies upon the understanding that </w:t>
      </w:r>
      <w:r w:rsidR="00AF2384" w:rsidRPr="008820F1">
        <w:t>participation is</w:t>
      </w:r>
      <w:r w:rsidRPr="008820F1">
        <w:t xml:space="preserve"> voluntary and </w:t>
      </w:r>
      <w:r w:rsidR="0011754E">
        <w:t xml:space="preserve">that </w:t>
      </w:r>
      <w:r w:rsidRPr="008820F1">
        <w:t xml:space="preserve">individuals entering the program may be at different states of readiness and may progress at their own </w:t>
      </w:r>
      <w:r w:rsidR="004941D4">
        <w:t>pace</w:t>
      </w:r>
      <w:r w:rsidRPr="008820F1">
        <w:t xml:space="preserve"> without fear of being terminated from the program</w:t>
      </w:r>
      <w:r w:rsidR="00D108C4" w:rsidRPr="008820F1">
        <w:t xml:space="preserve"> or prosecuted</w:t>
      </w:r>
      <w:r w:rsidRPr="008820F1">
        <w:t>.</w:t>
      </w:r>
      <w:r w:rsidR="00AF2384" w:rsidRPr="008820F1">
        <w:t xml:space="preserve"> </w:t>
      </w:r>
      <w:r w:rsidR="007C61AA" w:rsidRPr="008820F1">
        <w:t xml:space="preserve">They will not be denied services if they </w:t>
      </w:r>
      <w:r w:rsidR="0011754E">
        <w:t>continue substance use or</w:t>
      </w:r>
      <w:r w:rsidR="004941D4">
        <w:t xml:space="preserve"> involvement in</w:t>
      </w:r>
      <w:r w:rsidR="007C61AA" w:rsidRPr="008820F1">
        <w:t xml:space="preserve"> criminal activity. </w:t>
      </w:r>
      <w:r w:rsidR="006B5F46">
        <w:t xml:space="preserve">As a </w:t>
      </w:r>
      <w:r w:rsidR="006B5F46">
        <w:lastRenderedPageBreak/>
        <w:t xml:space="preserve">result, </w:t>
      </w:r>
      <w:r w:rsidR="00944EF5" w:rsidRPr="00944EF5">
        <w:t xml:space="preserve">housing services do not require participant’s abstinence from substance use </w:t>
      </w:r>
      <w:r w:rsidR="007B6506">
        <w:t>to determine</w:t>
      </w:r>
      <w:r w:rsidR="00944EF5" w:rsidRPr="00944EF5">
        <w:t xml:space="preserve"> housing eligibility or as a condition of remaining housed. </w:t>
      </w:r>
    </w:p>
    <w:p w:rsidR="009F48DE" w:rsidRPr="009F48DE" w:rsidRDefault="00555E04" w:rsidP="009F48DE">
      <w:r w:rsidRPr="00555E04">
        <w:t xml:space="preserve">Because LEAD is built on a foundation that highlights the individual’s needs, goals, and readiness, </w:t>
      </w:r>
      <w:r w:rsidR="007B6506">
        <w:t>the program</w:t>
      </w:r>
      <w:r w:rsidRPr="00555E04">
        <w:t xml:space="preserve"> must provide intensive case management, including the development of </w:t>
      </w:r>
      <w:r w:rsidR="007B6506" w:rsidRPr="007B6506">
        <w:t>individualized service plan</w:t>
      </w:r>
      <w:r w:rsidR="007B6506">
        <w:t>s</w:t>
      </w:r>
      <w:r w:rsidR="007B6506" w:rsidRPr="007B6506">
        <w:t xml:space="preserve"> to address participant and community needs</w:t>
      </w:r>
      <w:r w:rsidRPr="00555E04">
        <w:t xml:space="preserve">. </w:t>
      </w:r>
      <w:r w:rsidR="009F48DE" w:rsidRPr="009F48DE">
        <w:t xml:space="preserve">A </w:t>
      </w:r>
      <w:r w:rsidR="009F48DE">
        <w:t>well designed process</w:t>
      </w:r>
      <w:r w:rsidR="009F48DE" w:rsidRPr="009F48DE">
        <w:t xml:space="preserve"> for effectively coordinating with law enforcement on service delivery is a critical element of a successful LEAD program.  </w:t>
      </w:r>
    </w:p>
    <w:p w:rsidR="00555E04" w:rsidRPr="00DD4F8D" w:rsidRDefault="007B6506" w:rsidP="00AD4AAC">
      <w:r w:rsidRPr="00DD4F8D">
        <w:t xml:space="preserve">LEAD </w:t>
      </w:r>
      <w:r w:rsidR="009F48DE" w:rsidRPr="00DD4F8D">
        <w:t xml:space="preserve">model </w:t>
      </w:r>
      <w:r w:rsidR="00DD4F8D" w:rsidRPr="00DD4F8D">
        <w:t>addresses</w:t>
      </w:r>
      <w:r w:rsidRPr="00DD4F8D">
        <w:t xml:space="preserve"> behavioral health disorders by changing the responses, roles, and responsibilities of law enforcement, social service, and public health agencies, while also developing new responses to the concerns of communities disproportionately affected by these challenges. Therefore, successful LEAD programs involve systems-change efforts in which local decision-makers (elected officials, law enforcement agencies, public health and social service agencies, and community members and organizations) develop both a common vision and a coordinated effort to transform the local approaches to these issues</w:t>
      </w:r>
      <w:r w:rsidR="009F48DE" w:rsidRPr="00DD4F8D">
        <w:t>.</w:t>
      </w:r>
    </w:p>
    <w:p w:rsidR="00426286" w:rsidRPr="008820F1" w:rsidRDefault="00426286" w:rsidP="00AD4AAC">
      <w:r w:rsidRPr="008820F1">
        <w:t xml:space="preserve">In addition to the guiding principles established through SB 843, the ESC identified the following </w:t>
      </w:r>
      <w:r w:rsidR="00C93D1A" w:rsidRPr="008820F1">
        <w:t>foundational</w:t>
      </w:r>
      <w:r w:rsidR="001D14E4" w:rsidRPr="008820F1">
        <w:t xml:space="preserve"> </w:t>
      </w:r>
      <w:r w:rsidRPr="008820F1">
        <w:t xml:space="preserve">approaches are </w:t>
      </w:r>
      <w:r w:rsidR="001D14E4" w:rsidRPr="008820F1">
        <w:t xml:space="preserve">also to </w:t>
      </w:r>
      <w:r w:rsidRPr="008820F1">
        <w:t xml:space="preserve">be included in the LEAD project design: </w:t>
      </w:r>
    </w:p>
    <w:p w:rsidR="00426286" w:rsidRPr="008820F1" w:rsidRDefault="00792709" w:rsidP="00872D6D">
      <w:pPr>
        <w:pStyle w:val="ListParagraph"/>
        <w:numPr>
          <w:ilvl w:val="0"/>
          <w:numId w:val="6"/>
        </w:numPr>
        <w:ind w:left="720"/>
        <w:contextualSpacing w:val="0"/>
      </w:pPr>
      <w:r w:rsidRPr="008820F1">
        <w:t xml:space="preserve">The </w:t>
      </w:r>
      <w:r w:rsidR="00426286" w:rsidRPr="008820F1">
        <w:t xml:space="preserve">LEAD </w:t>
      </w:r>
      <w:r w:rsidR="00EB156D" w:rsidRPr="008820F1">
        <w:t>Grant</w:t>
      </w:r>
      <w:r w:rsidR="00087FED" w:rsidRPr="008820F1">
        <w:t xml:space="preserve"> </w:t>
      </w:r>
      <w:r w:rsidR="00426286" w:rsidRPr="008820F1">
        <w:t xml:space="preserve">is </w:t>
      </w:r>
      <w:r w:rsidR="00087FED" w:rsidRPr="008820F1">
        <w:t>to be guided by harm reduction principles</w:t>
      </w:r>
      <w:r w:rsidR="00477C3D" w:rsidRPr="008820F1">
        <w:t>.</w:t>
      </w:r>
      <w:r w:rsidR="00426286" w:rsidRPr="008820F1">
        <w:t xml:space="preserve"> </w:t>
      </w:r>
    </w:p>
    <w:p w:rsidR="00426286" w:rsidRPr="008820F1" w:rsidRDefault="00792709" w:rsidP="00872D6D">
      <w:pPr>
        <w:pStyle w:val="ListParagraph"/>
        <w:numPr>
          <w:ilvl w:val="0"/>
          <w:numId w:val="6"/>
        </w:numPr>
        <w:ind w:left="720"/>
        <w:contextualSpacing w:val="0"/>
      </w:pPr>
      <w:r w:rsidRPr="008820F1">
        <w:t xml:space="preserve">The </w:t>
      </w:r>
      <w:r w:rsidR="00426286" w:rsidRPr="008820F1">
        <w:t>LEAD</w:t>
      </w:r>
      <w:r w:rsidR="00087FED" w:rsidRPr="008820F1">
        <w:t xml:space="preserve"> </w:t>
      </w:r>
      <w:r w:rsidR="00EB156D" w:rsidRPr="008820F1">
        <w:t>Grant</w:t>
      </w:r>
      <w:r w:rsidR="00426286" w:rsidRPr="008820F1">
        <w:t xml:space="preserve"> is systems change-oriented – a </w:t>
      </w:r>
      <w:r w:rsidR="00462496">
        <w:t xml:space="preserve">new role for law enforcement </w:t>
      </w:r>
      <w:r w:rsidR="00C02ADD">
        <w:t xml:space="preserve">reflecting </w:t>
      </w:r>
      <w:r w:rsidR="00426286" w:rsidRPr="008820F1">
        <w:t>an integrated approach with collaborative partners</w:t>
      </w:r>
      <w:r w:rsidR="00477C3D" w:rsidRPr="008820F1">
        <w:t xml:space="preserve"> and service providers.</w:t>
      </w:r>
    </w:p>
    <w:p w:rsidR="00426286" w:rsidRPr="008820F1" w:rsidRDefault="00792709" w:rsidP="00872D6D">
      <w:pPr>
        <w:pStyle w:val="ListParagraph"/>
        <w:numPr>
          <w:ilvl w:val="0"/>
          <w:numId w:val="6"/>
        </w:numPr>
        <w:ind w:left="720"/>
        <w:contextualSpacing w:val="0"/>
      </w:pPr>
      <w:r w:rsidRPr="008820F1">
        <w:t xml:space="preserve">The </w:t>
      </w:r>
      <w:r w:rsidR="00426286" w:rsidRPr="008820F1">
        <w:t xml:space="preserve">LEAD </w:t>
      </w:r>
      <w:r w:rsidR="00EB156D" w:rsidRPr="008820F1">
        <w:t>Grant</w:t>
      </w:r>
      <w:r w:rsidR="00087FED" w:rsidRPr="008820F1">
        <w:t xml:space="preserve"> </w:t>
      </w:r>
      <w:r w:rsidR="00640F11">
        <w:t>reflects a shift from the</w:t>
      </w:r>
      <w:r w:rsidR="00426286" w:rsidRPr="008820F1">
        <w:t xml:space="preserve"> punitive </w:t>
      </w:r>
      <w:r w:rsidR="00462496">
        <w:t>approach</w:t>
      </w:r>
      <w:r w:rsidR="009F48DE">
        <w:t xml:space="preserve"> </w:t>
      </w:r>
      <w:r w:rsidR="00640F11">
        <w:t xml:space="preserve">for community safety </w:t>
      </w:r>
      <w:r w:rsidR="009F48DE">
        <w:t>to a psycho-social, public health approach</w:t>
      </w:r>
      <w:r w:rsidR="00477C3D" w:rsidRPr="008820F1">
        <w:t>.</w:t>
      </w:r>
    </w:p>
    <w:p w:rsidR="00426286" w:rsidRPr="008820F1" w:rsidRDefault="00426286" w:rsidP="00872D6D">
      <w:pPr>
        <w:pStyle w:val="ListParagraph"/>
        <w:numPr>
          <w:ilvl w:val="0"/>
          <w:numId w:val="6"/>
        </w:numPr>
        <w:ind w:left="720"/>
        <w:contextualSpacing w:val="0"/>
      </w:pPr>
      <w:r w:rsidRPr="008820F1">
        <w:t xml:space="preserve">The LEAD </w:t>
      </w:r>
      <w:r w:rsidR="00EB156D" w:rsidRPr="008820F1">
        <w:t>Grant</w:t>
      </w:r>
      <w:r w:rsidRPr="008820F1">
        <w:t xml:space="preserve"> is to be founded upon the Seattle LEAD </w:t>
      </w:r>
      <w:r w:rsidR="000B5025" w:rsidRPr="008820F1">
        <w:t>model</w:t>
      </w:r>
      <w:r w:rsidR="00477C3D" w:rsidRPr="008820F1">
        <w:t>.</w:t>
      </w:r>
    </w:p>
    <w:p w:rsidR="00761793" w:rsidRPr="00AD4AAC" w:rsidRDefault="00761793" w:rsidP="00AD4AAC">
      <w:pPr>
        <w:pStyle w:val="Heading3"/>
      </w:pPr>
      <w:r w:rsidRPr="00AD4AAC">
        <w:t>Eligibility</w:t>
      </w:r>
    </w:p>
    <w:p w:rsidR="00D72568" w:rsidRPr="008820F1" w:rsidRDefault="00316C4C" w:rsidP="00AD4AAC">
      <w:r w:rsidRPr="008820F1">
        <w:t xml:space="preserve">Eligible applicants </w:t>
      </w:r>
      <w:r w:rsidR="00D72568" w:rsidRPr="008820F1">
        <w:t>are</w:t>
      </w:r>
      <w:r w:rsidR="00477C3D" w:rsidRPr="008820F1">
        <w:t xml:space="preserve"> </w:t>
      </w:r>
      <w:r w:rsidR="004D484E">
        <w:t>cities</w:t>
      </w:r>
      <w:r w:rsidR="006B6CED">
        <w:t xml:space="preserve"> or </w:t>
      </w:r>
      <w:r w:rsidR="004D484E">
        <w:t>counties</w:t>
      </w:r>
      <w:r w:rsidRPr="008820F1">
        <w:t>.</w:t>
      </w:r>
      <w:r w:rsidR="00F05852" w:rsidRPr="008820F1">
        <w:t xml:space="preserve"> </w:t>
      </w:r>
      <w:r w:rsidR="008C7616" w:rsidRPr="008820F1">
        <w:t xml:space="preserve">Up to three </w:t>
      </w:r>
      <w:r w:rsidR="00F849B1">
        <w:t xml:space="preserve">(3) </w:t>
      </w:r>
      <w:r w:rsidR="008C7616" w:rsidRPr="008820F1">
        <w:t xml:space="preserve">proposals </w:t>
      </w:r>
      <w:r w:rsidR="009F48DE">
        <w:t xml:space="preserve">statewide </w:t>
      </w:r>
      <w:r w:rsidR="008C7616" w:rsidRPr="008820F1">
        <w:t>will be selected through a competitive-bid process by the ESC and forwarded to the BSCC Board for approval at the April 13, 2017 Board meeting.</w:t>
      </w:r>
      <w:r w:rsidR="004D484E">
        <w:t xml:space="preserve"> Although c</w:t>
      </w:r>
      <w:r w:rsidR="004D484E" w:rsidRPr="008820F1">
        <w:t>ities</w:t>
      </w:r>
      <w:r w:rsidR="004D484E">
        <w:t xml:space="preserve"> and counties </w:t>
      </w:r>
      <w:r w:rsidR="003519C5">
        <w:t>may select an</w:t>
      </w:r>
      <w:r w:rsidR="00D72568" w:rsidRPr="008820F1">
        <w:t xml:space="preserve"> agency </w:t>
      </w:r>
      <w:r w:rsidR="008725E9" w:rsidRPr="008820F1">
        <w:t xml:space="preserve">to </w:t>
      </w:r>
      <w:r w:rsidR="009F48DE">
        <w:t xml:space="preserve">serve as </w:t>
      </w:r>
      <w:r w:rsidR="00804636" w:rsidRPr="008820F1">
        <w:t>a</w:t>
      </w:r>
      <w:r w:rsidR="008725E9" w:rsidRPr="008820F1">
        <w:t xml:space="preserve"> project manager in</w:t>
      </w:r>
      <w:r w:rsidR="00D72568" w:rsidRPr="008820F1">
        <w:t xml:space="preserve"> </w:t>
      </w:r>
      <w:r w:rsidR="00F05852" w:rsidRPr="008820F1">
        <w:t>t</w:t>
      </w:r>
      <w:r w:rsidR="00D72568" w:rsidRPr="008820F1">
        <w:t xml:space="preserve">he implementation of the project, </w:t>
      </w:r>
      <w:r w:rsidR="009F48DE">
        <w:t>the applicant agency will retain the</w:t>
      </w:r>
      <w:r w:rsidR="00F05852" w:rsidRPr="008820F1">
        <w:t xml:space="preserve"> </w:t>
      </w:r>
      <w:r w:rsidR="0033726F" w:rsidRPr="008820F1">
        <w:t>responsibility</w:t>
      </w:r>
      <w:r w:rsidR="00D72568" w:rsidRPr="008820F1">
        <w:t xml:space="preserve"> for the </w:t>
      </w:r>
      <w:r w:rsidR="0033726F" w:rsidRPr="008820F1">
        <w:t xml:space="preserve">overall project </w:t>
      </w:r>
      <w:r w:rsidR="00F45BCA" w:rsidRPr="008820F1">
        <w:t>administratio</w:t>
      </w:r>
      <w:r w:rsidR="00E7303F">
        <w:t xml:space="preserve">n including fiduciary oversight. </w:t>
      </w:r>
      <w:r w:rsidR="000905D5" w:rsidRPr="008820F1">
        <w:t>Eligible applicants are limited to:</w:t>
      </w:r>
    </w:p>
    <w:p w:rsidR="00F05852" w:rsidRPr="008820F1" w:rsidRDefault="00DF1C46" w:rsidP="00872D6D">
      <w:pPr>
        <w:pStyle w:val="ListParagraph"/>
        <w:numPr>
          <w:ilvl w:val="0"/>
          <w:numId w:val="7"/>
        </w:numPr>
        <w:ind w:left="720"/>
        <w:contextualSpacing w:val="0"/>
      </w:pPr>
      <w:r>
        <w:t>Cities</w:t>
      </w:r>
      <w:r w:rsidR="005A6F08">
        <w:t xml:space="preserve"> </w:t>
      </w:r>
      <w:r>
        <w:t>- Applications should be submitted by the City Council or the Adminis</w:t>
      </w:r>
      <w:r w:rsidR="00D21E3C">
        <w:t>trative Office of the City (</w:t>
      </w:r>
      <w:r w:rsidR="00583396">
        <w:t>e.g.</w:t>
      </w:r>
      <w:r w:rsidR="00D21E3C">
        <w:t>,</w:t>
      </w:r>
      <w:r>
        <w:t xml:space="preserve"> City Manager).</w:t>
      </w:r>
      <w:r w:rsidR="00CF071C">
        <w:t xml:space="preserve"> In cases in which the City is the applicant, only o</w:t>
      </w:r>
      <w:r w:rsidR="005A6F08" w:rsidRPr="005A6F08">
        <w:t>ne</w:t>
      </w:r>
      <w:r w:rsidR="00F849B1">
        <w:t xml:space="preserve"> (1)</w:t>
      </w:r>
      <w:r w:rsidR="005A6F08" w:rsidRPr="005A6F08">
        <w:t xml:space="preserve"> proposal p</w:t>
      </w:r>
      <w:r w:rsidR="005A6F08">
        <w:t>er city</w:t>
      </w:r>
      <w:r w:rsidR="005A6F08" w:rsidRPr="005A6F08">
        <w:t xml:space="preserve"> may be submitted.</w:t>
      </w:r>
      <w:r w:rsidR="00CF071C">
        <w:t xml:space="preserve"> However, there may be circumstances in which more than one </w:t>
      </w:r>
      <w:r w:rsidR="00F849B1">
        <w:t xml:space="preserve">(1) </w:t>
      </w:r>
      <w:r w:rsidR="00CF071C">
        <w:t>City within a County chooses to submit an application.</w:t>
      </w:r>
    </w:p>
    <w:p w:rsidR="00CF071C" w:rsidRDefault="00CF071C" w:rsidP="00872D6D">
      <w:pPr>
        <w:pStyle w:val="ListParagraph"/>
        <w:numPr>
          <w:ilvl w:val="0"/>
          <w:numId w:val="7"/>
        </w:numPr>
        <w:ind w:left="720"/>
      </w:pPr>
      <w:r>
        <w:t xml:space="preserve">Counties - Applications should be submitted by the Board of Supervisors or the </w:t>
      </w:r>
      <w:r w:rsidRPr="008820F1">
        <w:t xml:space="preserve">Chief </w:t>
      </w:r>
      <w:r>
        <w:t xml:space="preserve">County </w:t>
      </w:r>
      <w:r w:rsidRPr="008820F1">
        <w:t>Administrative O</w:t>
      </w:r>
      <w:r>
        <w:t>fficer. In cases where a County agency is the applicant, only o</w:t>
      </w:r>
      <w:r w:rsidRPr="008820F1">
        <w:t>ne</w:t>
      </w:r>
      <w:r w:rsidR="00583396">
        <w:t xml:space="preserve"> (1)</w:t>
      </w:r>
      <w:r w:rsidRPr="008820F1">
        <w:t xml:space="preserve"> proposal per </w:t>
      </w:r>
      <w:r>
        <w:t>C</w:t>
      </w:r>
      <w:r w:rsidRPr="008820F1">
        <w:t>ounty</w:t>
      </w:r>
      <w:r>
        <w:t xml:space="preserve"> may be submitted.  </w:t>
      </w:r>
    </w:p>
    <w:p w:rsidR="00007A54" w:rsidRPr="008820F1" w:rsidRDefault="00881CC1" w:rsidP="004D484E">
      <w:r w:rsidRPr="008820F1">
        <w:t>An applicant</w:t>
      </w:r>
      <w:r w:rsidR="000C2E8B" w:rsidRPr="008820F1">
        <w:t xml:space="preserve"> may apply for more than one catchment</w:t>
      </w:r>
      <w:r w:rsidRPr="008B7362">
        <w:rPr>
          <w:vertAlign w:val="superscript"/>
        </w:rPr>
        <w:footnoteReference w:id="3"/>
      </w:r>
      <w:r w:rsidRPr="004D484E">
        <w:rPr>
          <w:vertAlign w:val="superscript"/>
        </w:rPr>
        <w:t xml:space="preserve"> </w:t>
      </w:r>
      <w:r w:rsidR="000C2E8B" w:rsidRPr="008820F1">
        <w:t xml:space="preserve">area </w:t>
      </w:r>
      <w:r w:rsidRPr="008820F1">
        <w:t>with</w:t>
      </w:r>
      <w:r w:rsidR="00804636" w:rsidRPr="008820F1">
        <w:t>in</w:t>
      </w:r>
      <w:r w:rsidR="00CF071C">
        <w:t xml:space="preserve"> a</w:t>
      </w:r>
      <w:r w:rsidRPr="008820F1">
        <w:t xml:space="preserve"> proposal</w:t>
      </w:r>
      <w:r w:rsidR="00D21E3C">
        <w:t>,</w:t>
      </w:r>
      <w:r w:rsidRPr="008820F1">
        <w:t xml:space="preserve"> </w:t>
      </w:r>
      <w:r w:rsidR="000C2E8B" w:rsidRPr="008820F1">
        <w:t>but must demonstrate</w:t>
      </w:r>
      <w:r w:rsidR="000D7E53" w:rsidRPr="008820F1">
        <w:t xml:space="preserve"> their</w:t>
      </w:r>
      <w:r w:rsidR="000C2E8B" w:rsidRPr="008820F1">
        <w:t xml:space="preserve"> capacity to </w:t>
      </w:r>
      <w:r w:rsidR="006634CD" w:rsidRPr="008820F1">
        <w:t xml:space="preserve">fund, </w:t>
      </w:r>
      <w:r w:rsidR="000C2E8B" w:rsidRPr="008820F1">
        <w:t>implement and evaluate</w:t>
      </w:r>
      <w:r w:rsidR="000D7E53" w:rsidRPr="008820F1">
        <w:t xml:space="preserve"> </w:t>
      </w:r>
      <w:r w:rsidR="00C13057" w:rsidRPr="008820F1">
        <w:t xml:space="preserve">the program in </w:t>
      </w:r>
      <w:r w:rsidR="000D7E53" w:rsidRPr="008820F1">
        <w:t>all included catchment areas.</w:t>
      </w:r>
      <w:r w:rsidR="000C2E8B" w:rsidRPr="008820F1">
        <w:t xml:space="preserve">  </w:t>
      </w:r>
    </w:p>
    <w:p w:rsidR="00CF071C" w:rsidRDefault="006634CD" w:rsidP="00AD4AAC">
      <w:r w:rsidRPr="008820F1">
        <w:t xml:space="preserve">Cities and counties </w:t>
      </w:r>
      <w:r w:rsidR="00477C3D" w:rsidRPr="008820F1">
        <w:t xml:space="preserve">applying from the same jurisdiction </w:t>
      </w:r>
      <w:r w:rsidRPr="008820F1">
        <w:t>must work together to ensure their applications do not cover the same catchment area(s).</w:t>
      </w:r>
      <w:r w:rsidR="008C7616" w:rsidRPr="008820F1">
        <w:t xml:space="preserve">  </w:t>
      </w:r>
      <w:r w:rsidR="00EE0621">
        <w:t>Applicants</w:t>
      </w:r>
      <w:r w:rsidR="008C7616" w:rsidRPr="008820F1">
        <w:t xml:space="preserve"> </w:t>
      </w:r>
      <w:r w:rsidR="004B19BF">
        <w:t xml:space="preserve">from the same jurisdiction </w:t>
      </w:r>
      <w:r w:rsidR="008C7616" w:rsidRPr="008820F1">
        <w:lastRenderedPageBreak/>
        <w:t xml:space="preserve">should </w:t>
      </w:r>
      <w:r w:rsidR="00D21E3C">
        <w:t xml:space="preserve">communicate </w:t>
      </w:r>
      <w:r w:rsidR="008C7616" w:rsidRPr="008820F1">
        <w:t xml:space="preserve">with one another at the outset of the application process to avoid potential duplication. </w:t>
      </w:r>
    </w:p>
    <w:p w:rsidR="006F1B9B" w:rsidRPr="006B6CED" w:rsidRDefault="00CF071C" w:rsidP="00AD4AAC">
      <w:r>
        <w:t>Each a</w:t>
      </w:r>
      <w:r w:rsidR="00477C3D" w:rsidRPr="008820F1">
        <w:t>pplica</w:t>
      </w:r>
      <w:r>
        <w:t>nt</w:t>
      </w:r>
      <w:r w:rsidR="00417822" w:rsidRPr="008820F1">
        <w:t xml:space="preserve"> </w:t>
      </w:r>
      <w:r w:rsidR="004001BD" w:rsidRPr="008820F1">
        <w:t xml:space="preserve">will </w:t>
      </w:r>
      <w:r w:rsidR="004001BD">
        <w:t>need</w:t>
      </w:r>
      <w:r w:rsidR="0038165E" w:rsidRPr="008820F1">
        <w:t xml:space="preserve"> to </w:t>
      </w:r>
      <w:r w:rsidR="00417822" w:rsidRPr="008820F1">
        <w:t>identify a point person</w:t>
      </w:r>
      <w:r w:rsidR="007F70D6" w:rsidRPr="008820F1">
        <w:t xml:space="preserve"> </w:t>
      </w:r>
      <w:r>
        <w:t>to hold</w:t>
      </w:r>
      <w:r w:rsidR="007F70D6" w:rsidRPr="008820F1">
        <w:t xml:space="preserve"> overall responsibility</w:t>
      </w:r>
      <w:r w:rsidR="00417822" w:rsidRPr="008820F1">
        <w:t xml:space="preserve"> for ongoing program administration and </w:t>
      </w:r>
      <w:r w:rsidR="00804636" w:rsidRPr="008820F1">
        <w:t>fiscal oversight</w:t>
      </w:r>
      <w:r w:rsidR="00417822" w:rsidRPr="008820F1">
        <w:t>.</w:t>
      </w:r>
    </w:p>
    <w:p w:rsidR="00881CC1" w:rsidRPr="00AD4AAC" w:rsidRDefault="00881CC1" w:rsidP="00AD4AAC">
      <w:pPr>
        <w:pStyle w:val="Heading3"/>
      </w:pPr>
      <w:r w:rsidRPr="00AD4AAC">
        <w:t>Independent Evaluation</w:t>
      </w:r>
    </w:p>
    <w:p w:rsidR="0096581A" w:rsidRPr="008820F1" w:rsidRDefault="001507F4" w:rsidP="00AD4AAC">
      <w:r w:rsidRPr="008820F1">
        <w:t>Like the Seattle model, the California LEAD program will also involve a control study.</w:t>
      </w:r>
      <w:r w:rsidR="00417822" w:rsidRPr="008820F1">
        <w:t xml:space="preserve"> Applicants </w:t>
      </w:r>
      <w:r w:rsidRPr="008820F1">
        <w:t>must demonstrate their</w:t>
      </w:r>
      <w:r w:rsidR="00417822" w:rsidRPr="008820F1">
        <w:t xml:space="preserve"> </w:t>
      </w:r>
      <w:r w:rsidRPr="008820F1">
        <w:t>ability</w:t>
      </w:r>
      <w:r w:rsidR="00417822" w:rsidRPr="008820F1">
        <w:t xml:space="preserve"> to work closely with outside evaluators</w:t>
      </w:r>
      <w:r w:rsidRPr="008820F1">
        <w:t xml:space="preserve"> and </w:t>
      </w:r>
      <w:r w:rsidR="004001BD">
        <w:t>demonstrate</w:t>
      </w:r>
      <w:r w:rsidR="00953843" w:rsidRPr="008820F1">
        <w:t xml:space="preserve"> </w:t>
      </w:r>
      <w:r w:rsidR="00417822" w:rsidRPr="008820F1">
        <w:t xml:space="preserve">the </w:t>
      </w:r>
      <w:r w:rsidRPr="008820F1">
        <w:t xml:space="preserve">capacity to </w:t>
      </w:r>
      <w:r w:rsidR="000D7E53" w:rsidRPr="008820F1">
        <w:t>include</w:t>
      </w:r>
      <w:r w:rsidRPr="008820F1">
        <w:t xml:space="preserve"> a control group study </w:t>
      </w:r>
      <w:r w:rsidR="000D7E53" w:rsidRPr="008820F1">
        <w:t>design</w:t>
      </w:r>
      <w:r w:rsidRPr="008820F1">
        <w:t xml:space="preserve">. </w:t>
      </w:r>
      <w:r w:rsidR="007F70D6" w:rsidRPr="008820F1">
        <w:t>The BSCC has contracted with th</w:t>
      </w:r>
      <w:r w:rsidR="00972D4E">
        <w:t xml:space="preserve">e </w:t>
      </w:r>
      <w:r w:rsidR="00583396">
        <w:t>CSULB</w:t>
      </w:r>
      <w:r w:rsidR="00E7303F">
        <w:t xml:space="preserve"> to evaluate the grant </w:t>
      </w:r>
      <w:r w:rsidR="00A9039C">
        <w:t>program</w:t>
      </w:r>
      <w:r w:rsidR="007F70D6" w:rsidRPr="008820F1">
        <w:t xml:space="preserve"> and prepare the report that will go to the Legislature and Governor by January</w:t>
      </w:r>
      <w:r w:rsidR="00B137A3" w:rsidRPr="008820F1">
        <w:t xml:space="preserve"> </w:t>
      </w:r>
      <w:r w:rsidR="007F70D6" w:rsidRPr="008820F1">
        <w:t>1, 2020.</w:t>
      </w:r>
      <w:r w:rsidR="00586A50">
        <w:t xml:space="preserve"> </w:t>
      </w:r>
      <w:r w:rsidR="00A9039C">
        <w:t xml:space="preserve">Grantees selected </w:t>
      </w:r>
      <w:r w:rsidR="00586A50">
        <w:t xml:space="preserve">will be required to provide all data needed, meet </w:t>
      </w:r>
      <w:r w:rsidR="00583396">
        <w:t xml:space="preserve">established </w:t>
      </w:r>
      <w:r w:rsidR="00586A50">
        <w:t xml:space="preserve">timelines and cooperate fully with the CSULB evaluators.  </w:t>
      </w:r>
    </w:p>
    <w:p w:rsidR="00885DF6" w:rsidRPr="008820F1" w:rsidRDefault="00885DF6" w:rsidP="00AD4AAC">
      <w:pPr>
        <w:pStyle w:val="Heading3"/>
      </w:pPr>
      <w:r w:rsidRPr="008820F1">
        <w:t>Technical Assistance</w:t>
      </w:r>
    </w:p>
    <w:p w:rsidR="00885DF6" w:rsidRPr="008820F1" w:rsidRDefault="00885DF6" w:rsidP="00AD4AAC">
      <w:r w:rsidRPr="008820F1">
        <w:t xml:space="preserve">Grantees selected through this competitive-bid process will be provided technical assistance and training from </w:t>
      </w:r>
      <w:r w:rsidR="00D21E3C">
        <w:t xml:space="preserve">the </w:t>
      </w:r>
      <w:r w:rsidRPr="008820F1">
        <w:t xml:space="preserve">LEAD National Support Bureau throughout the project period. The “Bureau” is led and staffed by members of a team of public health and justice system </w:t>
      </w:r>
      <w:r w:rsidR="00586A50">
        <w:t>experts</w:t>
      </w:r>
      <w:r w:rsidRPr="008820F1">
        <w:t xml:space="preserve"> who designed the or</w:t>
      </w:r>
      <w:r w:rsidR="004001BD">
        <w:t>iginal Seattle LEAD program along with</w:t>
      </w:r>
      <w:r w:rsidRPr="008820F1">
        <w:t xml:space="preserve"> others who have now launched LEAD in other jurisdictions. The “Bureau” also draws on the expertise of prosecutors, police, case managers and community public safety leaders who </w:t>
      </w:r>
      <w:r w:rsidR="00D21E3C">
        <w:t xml:space="preserve">have implemented LEAD </w:t>
      </w:r>
      <w:r w:rsidRPr="008820F1">
        <w:t>and are willing to share lessons learned with their peers around the country.</w:t>
      </w:r>
    </w:p>
    <w:p w:rsidR="00761793" w:rsidRPr="008820F1" w:rsidRDefault="00761793" w:rsidP="00AD4AAC">
      <w:pPr>
        <w:pStyle w:val="Heading3"/>
      </w:pPr>
      <w:r w:rsidRPr="008820F1">
        <w:t>Grant Period</w:t>
      </w:r>
    </w:p>
    <w:p w:rsidR="00007A54" w:rsidRPr="008820F1" w:rsidRDefault="00A9039C" w:rsidP="00AD4AAC">
      <w:r>
        <w:t>It is anticipated that s</w:t>
      </w:r>
      <w:r w:rsidR="00007A54" w:rsidRPr="008820F1">
        <w:t>uccessful proposals will be funded for a project period</w:t>
      </w:r>
      <w:r w:rsidR="00F50FEC">
        <w:t xml:space="preserve"> that will commence April 21</w:t>
      </w:r>
      <w:r w:rsidR="00804636" w:rsidRPr="008820F1">
        <w:t>, 2017 and end on June 30, 2019.</w:t>
      </w:r>
    </w:p>
    <w:p w:rsidR="00761793" w:rsidRPr="008820F1" w:rsidRDefault="00761793" w:rsidP="00AD4AAC">
      <w:pPr>
        <w:pStyle w:val="Heading3"/>
      </w:pPr>
      <w:r w:rsidRPr="008820F1">
        <w:t xml:space="preserve">Funding </w:t>
      </w:r>
      <w:r w:rsidR="006E4C5F" w:rsidRPr="008820F1">
        <w:t>Amount</w:t>
      </w:r>
    </w:p>
    <w:p w:rsidR="00E30636" w:rsidRPr="008820F1" w:rsidRDefault="00E30636" w:rsidP="00AD4AAC">
      <w:pPr>
        <w:spacing w:after="60"/>
      </w:pPr>
      <w:r w:rsidRPr="008820F1">
        <w:t xml:space="preserve">SB 843 appropriates $15,000,000 from the General Fund for the LEAD </w:t>
      </w:r>
      <w:r w:rsidR="00804636" w:rsidRPr="008820F1">
        <w:t>Grant</w:t>
      </w:r>
      <w:r w:rsidRPr="008820F1">
        <w:t xml:space="preserve"> and authorizes the BSCC to spend up to</w:t>
      </w:r>
      <w:r w:rsidR="00804636" w:rsidRPr="008820F1">
        <w:t xml:space="preserve"> $550,000 of that amount for </w:t>
      </w:r>
      <w:r w:rsidR="000905D5" w:rsidRPr="008820F1">
        <w:t xml:space="preserve">a </w:t>
      </w:r>
      <w:r w:rsidRPr="008820F1">
        <w:t>contract to evaluate the effectiv</w:t>
      </w:r>
      <w:r w:rsidR="00804636" w:rsidRPr="008820F1">
        <w:t>eness of the LEAD program and a</w:t>
      </w:r>
      <w:r w:rsidRPr="008820F1">
        <w:t xml:space="preserve"> contract with experts in the implementation </w:t>
      </w:r>
      <w:r w:rsidR="000905D5" w:rsidRPr="008820F1">
        <w:t>of</w:t>
      </w:r>
      <w:r w:rsidRPr="008820F1">
        <w:t xml:space="preserve"> LEAD in other jurisdictions. Approximately $14,450,000 is available to fund </w:t>
      </w:r>
      <w:r w:rsidR="00A70F5B">
        <w:t xml:space="preserve">up to </w:t>
      </w:r>
      <w:r w:rsidRPr="008820F1">
        <w:t>three (3) jurisdictions.</w:t>
      </w:r>
    </w:p>
    <w:p w:rsidR="00E30636" w:rsidRPr="008820F1" w:rsidRDefault="00E30636" w:rsidP="00AD4AAC">
      <w:pPr>
        <w:spacing w:after="60"/>
      </w:pPr>
      <w:r w:rsidRPr="008820F1">
        <w:t>Applicants are encouraged to request only the amount of funds needed to support proposals.</w:t>
      </w:r>
    </w:p>
    <w:p w:rsidR="00761793" w:rsidRPr="00DD4F8D" w:rsidRDefault="00583396" w:rsidP="00872D6D">
      <w:pPr>
        <w:pStyle w:val="ListParagraph"/>
        <w:numPr>
          <w:ilvl w:val="0"/>
          <w:numId w:val="8"/>
        </w:numPr>
        <w:ind w:left="720"/>
      </w:pPr>
      <w:r>
        <w:t>Each applicant</w:t>
      </w:r>
      <w:r w:rsidR="006E4C5F" w:rsidRPr="00DD4F8D">
        <w:t xml:space="preserve"> may request up to a maximum of $5,900,000. </w:t>
      </w:r>
    </w:p>
    <w:p w:rsidR="008F30BF" w:rsidRPr="008820F1" w:rsidRDefault="00B137A3" w:rsidP="00AD4AAC">
      <w:pPr>
        <w:pStyle w:val="Heading3"/>
      </w:pPr>
      <w:r w:rsidRPr="008820F1">
        <w:t>Match</w:t>
      </w:r>
    </w:p>
    <w:p w:rsidR="00DF1530" w:rsidRPr="008820F1" w:rsidRDefault="006E4C5F" w:rsidP="00AD4AAC">
      <w:r w:rsidRPr="008820F1">
        <w:t xml:space="preserve">A minimum </w:t>
      </w:r>
      <w:r w:rsidR="00DF1530" w:rsidRPr="008820F1">
        <w:t xml:space="preserve">cash </w:t>
      </w:r>
      <w:r w:rsidR="00B137A3" w:rsidRPr="008820F1">
        <w:t xml:space="preserve">match amount </w:t>
      </w:r>
      <w:r w:rsidRPr="008820F1">
        <w:t xml:space="preserve">of </w:t>
      </w:r>
      <w:r w:rsidR="00E30636" w:rsidRPr="008820F1">
        <w:t xml:space="preserve">10 percent of the grant funds requested </w:t>
      </w:r>
      <w:r w:rsidRPr="008820F1">
        <w:t>i</w:t>
      </w:r>
      <w:r w:rsidR="00B137A3" w:rsidRPr="008820F1">
        <w:t>s</w:t>
      </w:r>
      <w:r w:rsidRPr="008820F1">
        <w:t xml:space="preserve"> mandatory</w:t>
      </w:r>
      <w:r w:rsidR="00804636" w:rsidRPr="008820F1">
        <w:t>.</w:t>
      </w:r>
      <w:r w:rsidRPr="008820F1">
        <w:t xml:space="preserve"> </w:t>
      </w:r>
    </w:p>
    <w:p w:rsidR="00CC4D19" w:rsidRPr="008820F1" w:rsidRDefault="008F30BF" w:rsidP="00AD4AAC">
      <w:pPr>
        <w:pStyle w:val="Heading3"/>
      </w:pPr>
      <w:r w:rsidRPr="008820F1">
        <w:t>Leveraging Funds</w:t>
      </w:r>
    </w:p>
    <w:p w:rsidR="00CC4D19" w:rsidRPr="008820F1" w:rsidRDefault="00CC4D19" w:rsidP="00AD4AAC">
      <w:r w:rsidRPr="008820F1">
        <w:t xml:space="preserve">Applicants are </w:t>
      </w:r>
      <w:r w:rsidR="001A0C2B">
        <w:t xml:space="preserve">strongly </w:t>
      </w:r>
      <w:r w:rsidRPr="008820F1">
        <w:t xml:space="preserve">encouraged to leverage other federal, state or local funds </w:t>
      </w:r>
      <w:r w:rsidR="00393462" w:rsidRPr="008820F1">
        <w:t xml:space="preserve">to augment the program </w:t>
      </w:r>
      <w:r w:rsidRPr="008820F1">
        <w:t xml:space="preserve">such as the following: </w:t>
      </w:r>
    </w:p>
    <w:p w:rsidR="00CC4D19" w:rsidRPr="00082381" w:rsidRDefault="0011754E" w:rsidP="00872D6D">
      <w:pPr>
        <w:pStyle w:val="ListParagraph"/>
        <w:numPr>
          <w:ilvl w:val="0"/>
          <w:numId w:val="8"/>
        </w:numPr>
        <w:spacing w:after="60"/>
        <w:ind w:left="806"/>
      </w:pPr>
      <w:r w:rsidRPr="00082381">
        <w:t>Medi-Cal Treatment p</w:t>
      </w:r>
      <w:r w:rsidR="00CC4D19" w:rsidRPr="00082381">
        <w:t>rogram</w:t>
      </w:r>
      <w:r w:rsidRPr="00082381">
        <w:t>s</w:t>
      </w:r>
      <w:r w:rsidR="00D21E3C" w:rsidRPr="00082381">
        <w:t xml:space="preserve"> (</w:t>
      </w:r>
      <w:r w:rsidRPr="00082381">
        <w:t>including but not limited to the Drug Medi-Cal Organized Delivery System and Health Homes Program)</w:t>
      </w:r>
    </w:p>
    <w:p w:rsidR="00CC4D19" w:rsidRPr="00082381" w:rsidRDefault="00CC4D19" w:rsidP="00872D6D">
      <w:pPr>
        <w:pStyle w:val="ListParagraph"/>
        <w:numPr>
          <w:ilvl w:val="0"/>
          <w:numId w:val="8"/>
        </w:numPr>
        <w:spacing w:after="60"/>
        <w:ind w:left="806"/>
      </w:pPr>
      <w:r w:rsidRPr="00082381">
        <w:t>Housing and Urban Development funds</w:t>
      </w:r>
    </w:p>
    <w:p w:rsidR="00D21E3C" w:rsidRPr="00082381" w:rsidRDefault="00D21E3C" w:rsidP="00872D6D">
      <w:pPr>
        <w:pStyle w:val="ListParagraph"/>
        <w:numPr>
          <w:ilvl w:val="0"/>
          <w:numId w:val="8"/>
        </w:numPr>
        <w:spacing w:after="60"/>
        <w:ind w:left="806"/>
      </w:pPr>
      <w:r w:rsidRPr="00082381">
        <w:t>Public Safety Realignment, including funding from the Behavioral Health Subaccount for specialty mental health services and/or Drug Medi-Cal</w:t>
      </w:r>
    </w:p>
    <w:p w:rsidR="00D21E3C" w:rsidRPr="00082381" w:rsidRDefault="00D21E3C" w:rsidP="00872D6D">
      <w:pPr>
        <w:pStyle w:val="ListParagraph"/>
        <w:numPr>
          <w:ilvl w:val="0"/>
          <w:numId w:val="8"/>
        </w:numPr>
        <w:spacing w:after="60"/>
        <w:ind w:left="806"/>
      </w:pPr>
      <w:r w:rsidRPr="00082381">
        <w:t>1991 Realignment for specialty mental health services</w:t>
      </w:r>
    </w:p>
    <w:p w:rsidR="00D21E3C" w:rsidRPr="00082381" w:rsidRDefault="00D21E3C" w:rsidP="00872D6D">
      <w:pPr>
        <w:pStyle w:val="ListParagraph"/>
        <w:numPr>
          <w:ilvl w:val="0"/>
          <w:numId w:val="8"/>
        </w:numPr>
        <w:spacing w:after="60"/>
        <w:ind w:left="806"/>
      </w:pPr>
      <w:r w:rsidRPr="00082381">
        <w:t>Substance Abuse Prevention Treatment Block Grant (SABG), if applicable</w:t>
      </w:r>
    </w:p>
    <w:p w:rsidR="00D21E3C" w:rsidRPr="00082381" w:rsidRDefault="00D21E3C" w:rsidP="00872D6D">
      <w:pPr>
        <w:pStyle w:val="ListParagraph"/>
        <w:numPr>
          <w:ilvl w:val="0"/>
          <w:numId w:val="8"/>
        </w:numPr>
        <w:spacing w:after="60"/>
        <w:ind w:left="806"/>
      </w:pPr>
      <w:r w:rsidRPr="00082381">
        <w:t>Medi-Cal Federal Financial Participation funds, as appropriate</w:t>
      </w:r>
    </w:p>
    <w:p w:rsidR="00D21E3C" w:rsidRPr="00082381" w:rsidRDefault="00D21E3C" w:rsidP="00872D6D">
      <w:pPr>
        <w:pStyle w:val="ListParagraph"/>
        <w:numPr>
          <w:ilvl w:val="0"/>
          <w:numId w:val="8"/>
        </w:numPr>
        <w:spacing w:after="60"/>
        <w:ind w:left="806"/>
      </w:pPr>
      <w:r w:rsidRPr="00082381">
        <w:t>Mental Health Services Act, as appropriate</w:t>
      </w:r>
    </w:p>
    <w:p w:rsidR="00D21E3C" w:rsidRPr="00082381" w:rsidRDefault="00D21E3C" w:rsidP="00872D6D">
      <w:pPr>
        <w:pStyle w:val="ListParagraph"/>
        <w:numPr>
          <w:ilvl w:val="0"/>
          <w:numId w:val="8"/>
        </w:numPr>
        <w:spacing w:after="360"/>
        <w:ind w:left="810"/>
      </w:pPr>
      <w:r w:rsidRPr="00082381">
        <w:t>Other funds, including law enforcement funds</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660307" w:rsidRPr="008820F1" w:rsidTr="0096581A">
        <w:trPr>
          <w:trHeight w:val="432"/>
          <w:jc w:val="center"/>
        </w:trPr>
        <w:tc>
          <w:tcPr>
            <w:tcW w:w="10800" w:type="dxa"/>
            <w:shd w:val="clear" w:color="auto" w:fill="002060"/>
            <w:vAlign w:val="center"/>
          </w:tcPr>
          <w:p w:rsidR="00660307" w:rsidRPr="008820F1" w:rsidRDefault="008F30BF" w:rsidP="003224DB">
            <w:pPr>
              <w:pStyle w:val="Heading1"/>
            </w:pPr>
            <w:bookmarkStart w:id="6" w:name="_Toc465952772"/>
            <w:r w:rsidRPr="008820F1">
              <w:lastRenderedPageBreak/>
              <w:t>Project Design</w:t>
            </w:r>
            <w:bookmarkEnd w:id="6"/>
          </w:p>
        </w:tc>
      </w:tr>
    </w:tbl>
    <w:p w:rsidR="00E706BB" w:rsidRPr="008820F1" w:rsidRDefault="00E706BB" w:rsidP="0096581A">
      <w:pPr>
        <w:pStyle w:val="Heading3"/>
      </w:pPr>
      <w:r w:rsidRPr="008820F1">
        <w:t xml:space="preserve">Project Flowchart </w:t>
      </w:r>
    </w:p>
    <w:p w:rsidR="00E706BB" w:rsidRPr="008820F1" w:rsidRDefault="00E706BB" w:rsidP="00AD4AAC">
      <w:r w:rsidRPr="008820F1">
        <w:t xml:space="preserve">A flowchart of the LEAD project can be found </w:t>
      </w:r>
      <w:r w:rsidRPr="00791B78">
        <w:t xml:space="preserve">in </w:t>
      </w:r>
      <w:r w:rsidR="00A35DB6" w:rsidRPr="00791B78">
        <w:t xml:space="preserve">Attachment </w:t>
      </w:r>
      <w:r w:rsidR="00FC1F0E" w:rsidRPr="00791B78">
        <w:t>D</w:t>
      </w:r>
      <w:r w:rsidR="00462496" w:rsidRPr="00791B78">
        <w:t>.</w:t>
      </w:r>
    </w:p>
    <w:p w:rsidR="008F30BF" w:rsidRPr="008820F1" w:rsidRDefault="008F30BF" w:rsidP="0096581A">
      <w:pPr>
        <w:pStyle w:val="Heading3"/>
      </w:pPr>
      <w:r w:rsidRPr="008820F1">
        <w:t>Key Stakeholder Partners</w:t>
      </w:r>
      <w:r w:rsidR="00DF1530" w:rsidRPr="008820F1">
        <w:t xml:space="preserve"> </w:t>
      </w:r>
      <w:r w:rsidR="0038165E" w:rsidRPr="008820F1">
        <w:t>–</w:t>
      </w:r>
      <w:r w:rsidRPr="008820F1">
        <w:t xml:space="preserve"> </w:t>
      </w:r>
      <w:r w:rsidR="00DF1530" w:rsidRPr="008820F1">
        <w:t>C</w:t>
      </w:r>
      <w:r w:rsidR="0038165E" w:rsidRPr="008820F1">
        <w:t>oordination, Collaboration</w:t>
      </w:r>
      <w:r w:rsidR="00DF1530" w:rsidRPr="008820F1">
        <w:t xml:space="preserve"> </w:t>
      </w:r>
      <w:r w:rsidRPr="008820F1">
        <w:t>and Resources</w:t>
      </w:r>
    </w:p>
    <w:p w:rsidR="00FE2266" w:rsidRPr="00FE2266" w:rsidRDefault="00FE2266" w:rsidP="00FE2266">
      <w:r w:rsidRPr="00FE2266">
        <w:t xml:space="preserve">Coordination and collaboration among key stakeholder partners and resources has been identified as a critical component of the LEAD Grant. Inherent in the development of this RFP is an acknowledgement that the success of this project depends on equitable support, communication and collaboration among all key stakeholders, giving all partners shared voice and ownership of the project. </w:t>
      </w:r>
      <w:r w:rsidR="001914E0" w:rsidRPr="00FE2266">
        <w:t xml:space="preserve">No single partner in the group has the power to define the program alone </w:t>
      </w:r>
      <w:r w:rsidR="001914E0">
        <w:t>or</w:t>
      </w:r>
      <w:r w:rsidR="001914E0" w:rsidRPr="00FE2266">
        <w:t xml:space="preserve"> limit </w:t>
      </w:r>
      <w:r w:rsidR="001914E0">
        <w:t xml:space="preserve">to </w:t>
      </w:r>
      <w:r w:rsidR="001914E0" w:rsidRPr="00FE2266">
        <w:t xml:space="preserve">the partnership. </w:t>
      </w:r>
    </w:p>
    <w:p w:rsidR="00FE2266" w:rsidRDefault="00FE2266" w:rsidP="00AD4AAC">
      <w:r w:rsidRPr="00FE2266">
        <w:t>Applicants are required to formalize this key stakeholder agreement by establishing a Key Stakeholder Policy Committee to oversee the implementation of the LEAD project.</w:t>
      </w:r>
    </w:p>
    <w:p w:rsidR="00FE2266" w:rsidRPr="00FE2266" w:rsidRDefault="00FE2266" w:rsidP="00FE2266">
      <w:pPr>
        <w:pStyle w:val="Heading3"/>
        <w:rPr>
          <w:b w:val="0"/>
          <w:u w:val="none"/>
        </w:rPr>
      </w:pPr>
      <w:r>
        <w:rPr>
          <w:b w:val="0"/>
          <w:u w:val="none"/>
        </w:rPr>
        <w:t>T</w:t>
      </w:r>
      <w:r w:rsidRPr="00FE2266">
        <w:rPr>
          <w:b w:val="0"/>
          <w:u w:val="none"/>
        </w:rPr>
        <w:t xml:space="preserve">his Committee must include high-level, decision-making representatives from </w:t>
      </w:r>
      <w:r w:rsidR="00A9039C">
        <w:rPr>
          <w:b w:val="0"/>
          <w:u w:val="none"/>
        </w:rPr>
        <w:t>each of the</w:t>
      </w:r>
      <w:r w:rsidR="00DE742F">
        <w:rPr>
          <w:b w:val="0"/>
          <w:u w:val="none"/>
        </w:rPr>
        <w:t xml:space="preserve"> key local stakeholder disciplines</w:t>
      </w:r>
      <w:r w:rsidRPr="00FE2266">
        <w:rPr>
          <w:b w:val="0"/>
          <w:u w:val="none"/>
        </w:rPr>
        <w:t xml:space="preserve"> listed below. Through signed MOUs, these participants must commit to participating in the implementation of the LEAD program:</w:t>
      </w:r>
    </w:p>
    <w:p w:rsidR="00FE2266" w:rsidRPr="00FE2266" w:rsidRDefault="00D1720D" w:rsidP="00872D6D">
      <w:pPr>
        <w:pStyle w:val="Heading3"/>
        <w:numPr>
          <w:ilvl w:val="0"/>
          <w:numId w:val="9"/>
        </w:numPr>
        <w:spacing w:before="0" w:after="40"/>
        <w:rPr>
          <w:b w:val="0"/>
          <w:u w:val="none"/>
        </w:rPr>
      </w:pPr>
      <w:r>
        <w:rPr>
          <w:b w:val="0"/>
          <w:u w:val="none"/>
        </w:rPr>
        <w:t>L</w:t>
      </w:r>
      <w:r w:rsidR="00FE2266" w:rsidRPr="00FE2266">
        <w:rPr>
          <w:b w:val="0"/>
          <w:u w:val="none"/>
        </w:rPr>
        <w:t>aw enforcement agencies;</w:t>
      </w:r>
    </w:p>
    <w:p w:rsidR="00FE2266" w:rsidRPr="00FE2266" w:rsidRDefault="00D1720D" w:rsidP="00872D6D">
      <w:pPr>
        <w:pStyle w:val="Heading3"/>
        <w:numPr>
          <w:ilvl w:val="0"/>
          <w:numId w:val="9"/>
        </w:numPr>
        <w:spacing w:before="0" w:after="40"/>
        <w:rPr>
          <w:b w:val="0"/>
          <w:u w:val="none"/>
        </w:rPr>
      </w:pPr>
      <w:r w:rsidRPr="00FE2266">
        <w:rPr>
          <w:b w:val="0"/>
          <w:u w:val="none"/>
        </w:rPr>
        <w:t>Prosecutorial</w:t>
      </w:r>
      <w:r w:rsidR="00FE2266" w:rsidRPr="00FE2266">
        <w:rPr>
          <w:b w:val="0"/>
          <w:u w:val="none"/>
        </w:rPr>
        <w:t xml:space="preserve"> agencies;</w:t>
      </w:r>
    </w:p>
    <w:p w:rsidR="00FE2266" w:rsidRPr="00FE2266" w:rsidRDefault="00D1720D" w:rsidP="00872D6D">
      <w:pPr>
        <w:pStyle w:val="Heading3"/>
        <w:numPr>
          <w:ilvl w:val="0"/>
          <w:numId w:val="9"/>
        </w:numPr>
        <w:spacing w:before="0" w:after="40"/>
        <w:rPr>
          <w:b w:val="0"/>
          <w:u w:val="none"/>
        </w:rPr>
      </w:pPr>
      <w:r w:rsidRPr="00FE2266">
        <w:rPr>
          <w:b w:val="0"/>
          <w:u w:val="none"/>
        </w:rPr>
        <w:t>Public</w:t>
      </w:r>
      <w:r w:rsidR="00FE2266" w:rsidRPr="00FE2266">
        <w:rPr>
          <w:b w:val="0"/>
          <w:u w:val="none"/>
        </w:rPr>
        <w:t xml:space="preserve"> defenders and defense counsel;</w:t>
      </w:r>
    </w:p>
    <w:p w:rsidR="00FE2266" w:rsidRDefault="00D1720D" w:rsidP="00872D6D">
      <w:pPr>
        <w:pStyle w:val="Heading3"/>
        <w:numPr>
          <w:ilvl w:val="0"/>
          <w:numId w:val="9"/>
        </w:numPr>
        <w:spacing w:before="0" w:after="40"/>
        <w:rPr>
          <w:b w:val="0"/>
          <w:u w:val="none"/>
        </w:rPr>
      </w:pPr>
      <w:r w:rsidRPr="00FE2266">
        <w:rPr>
          <w:b w:val="0"/>
          <w:u w:val="none"/>
        </w:rPr>
        <w:t>Public</w:t>
      </w:r>
      <w:r w:rsidR="00FE2266" w:rsidRPr="00FE2266">
        <w:rPr>
          <w:b w:val="0"/>
          <w:u w:val="none"/>
        </w:rPr>
        <w:t xml:space="preserve"> health and social services agencies (to include mental health and substance use disorder (SUD) services for both p</w:t>
      </w:r>
      <w:r w:rsidR="004519E2">
        <w:rPr>
          <w:b w:val="0"/>
          <w:u w:val="none"/>
        </w:rPr>
        <w:t>ublic and non-profit providers); and</w:t>
      </w:r>
    </w:p>
    <w:p w:rsidR="00FE2266" w:rsidRPr="00FE2266" w:rsidRDefault="00FE2266" w:rsidP="00872D6D">
      <w:pPr>
        <w:pStyle w:val="Heading3"/>
        <w:numPr>
          <w:ilvl w:val="0"/>
          <w:numId w:val="9"/>
        </w:numPr>
        <w:spacing w:before="0"/>
        <w:rPr>
          <w:b w:val="0"/>
          <w:u w:val="none"/>
        </w:rPr>
      </w:pPr>
      <w:r>
        <w:rPr>
          <w:b w:val="0"/>
          <w:u w:val="none"/>
        </w:rPr>
        <w:t>Ca</w:t>
      </w:r>
      <w:r w:rsidR="00DE742F">
        <w:rPr>
          <w:b w:val="0"/>
          <w:u w:val="none"/>
        </w:rPr>
        <w:t>se management service providers</w:t>
      </w:r>
      <w:r>
        <w:rPr>
          <w:b w:val="0"/>
          <w:u w:val="none"/>
        </w:rPr>
        <w:t xml:space="preserve"> </w:t>
      </w:r>
      <w:r w:rsidRPr="00FE2266">
        <w:rPr>
          <w:b w:val="0"/>
          <w:u w:val="none"/>
        </w:rPr>
        <w:t>with capacity for intensive, individualized case-management for people with behavioral health challenges and justice-system involvement</w:t>
      </w:r>
      <w:r w:rsidR="004519E2">
        <w:rPr>
          <w:b w:val="0"/>
          <w:u w:val="none"/>
        </w:rPr>
        <w:t>.</w:t>
      </w:r>
    </w:p>
    <w:p w:rsidR="00FE2266" w:rsidRPr="00FE2266" w:rsidRDefault="00FE2266" w:rsidP="00FE2266">
      <w:pPr>
        <w:pStyle w:val="Heading3"/>
        <w:rPr>
          <w:b w:val="0"/>
          <w:u w:val="none"/>
        </w:rPr>
      </w:pPr>
      <w:r w:rsidRPr="00FE2266">
        <w:rPr>
          <w:b w:val="0"/>
          <w:u w:val="none"/>
        </w:rPr>
        <w:t>More extensive than the traditional Memorandum of Understanding (MOU), the MOU between partnering agencies for the LEAD Grant must include a description of how the partners collectively identified the need for the project as well as an individualized Statement of Intent from each partner that outlines their level of participation in the project, responsibilities to the project (policy and/or operational), resources they will contribute, and their agreement to work with the independent evaluator, including in collecting and sharing data.</w:t>
      </w:r>
    </w:p>
    <w:p w:rsidR="00FE2266" w:rsidRPr="00FE2266" w:rsidRDefault="00FE2266" w:rsidP="00FE2266">
      <w:pPr>
        <w:pStyle w:val="Heading3"/>
        <w:rPr>
          <w:b w:val="0"/>
          <w:u w:val="none"/>
        </w:rPr>
      </w:pPr>
      <w:r w:rsidRPr="00FE2266">
        <w:rPr>
          <w:b w:val="0"/>
          <w:u w:val="none"/>
        </w:rPr>
        <w:t xml:space="preserve">Additionally, applicants are </w:t>
      </w:r>
      <w:r w:rsidR="004519E2">
        <w:rPr>
          <w:b w:val="0"/>
          <w:u w:val="none"/>
        </w:rPr>
        <w:t>strongly recommended</w:t>
      </w:r>
      <w:r w:rsidRPr="00FE2266">
        <w:rPr>
          <w:b w:val="0"/>
          <w:u w:val="none"/>
        </w:rPr>
        <w:t xml:space="preserve"> to identify and include, as appropriate, other entities integral to the successful implementation of a LEAD program in their jurisdiction, such as:</w:t>
      </w:r>
    </w:p>
    <w:p w:rsidR="00FE2266" w:rsidRPr="00FE2266" w:rsidRDefault="00D1720D" w:rsidP="00872D6D">
      <w:pPr>
        <w:pStyle w:val="Heading3"/>
        <w:numPr>
          <w:ilvl w:val="0"/>
          <w:numId w:val="10"/>
        </w:numPr>
        <w:spacing w:before="0" w:after="40"/>
        <w:rPr>
          <w:b w:val="0"/>
          <w:u w:val="none"/>
        </w:rPr>
      </w:pPr>
      <w:r>
        <w:rPr>
          <w:b w:val="0"/>
          <w:u w:val="none"/>
        </w:rPr>
        <w:t>Impacted individuals</w:t>
      </w:r>
      <w:r w:rsidR="004519E2">
        <w:rPr>
          <w:b w:val="0"/>
          <w:u w:val="none"/>
        </w:rPr>
        <w:t>;</w:t>
      </w:r>
    </w:p>
    <w:p w:rsidR="00FE2266" w:rsidRPr="00FE2266" w:rsidRDefault="00FE2266" w:rsidP="00872D6D">
      <w:pPr>
        <w:pStyle w:val="Heading3"/>
        <w:numPr>
          <w:ilvl w:val="0"/>
          <w:numId w:val="10"/>
        </w:numPr>
        <w:spacing w:before="0" w:after="40"/>
        <w:rPr>
          <w:b w:val="0"/>
          <w:u w:val="none"/>
        </w:rPr>
      </w:pPr>
      <w:r w:rsidRPr="00FE2266">
        <w:rPr>
          <w:b w:val="0"/>
          <w:u w:val="none"/>
        </w:rPr>
        <w:t>Previously incarcerated people and their families</w:t>
      </w:r>
      <w:r w:rsidR="004519E2">
        <w:rPr>
          <w:b w:val="0"/>
          <w:u w:val="none"/>
        </w:rPr>
        <w:t>;</w:t>
      </w:r>
    </w:p>
    <w:p w:rsidR="00FE2266" w:rsidRPr="00FE2266" w:rsidRDefault="00FE2266" w:rsidP="00872D6D">
      <w:pPr>
        <w:pStyle w:val="Heading3"/>
        <w:numPr>
          <w:ilvl w:val="0"/>
          <w:numId w:val="10"/>
        </w:numPr>
        <w:spacing w:before="0" w:after="40"/>
        <w:rPr>
          <w:b w:val="0"/>
          <w:u w:val="none"/>
        </w:rPr>
      </w:pPr>
      <w:r w:rsidRPr="00FE2266">
        <w:rPr>
          <w:b w:val="0"/>
          <w:u w:val="none"/>
        </w:rPr>
        <w:t>Harm reduction organizations</w:t>
      </w:r>
      <w:r w:rsidR="004519E2">
        <w:rPr>
          <w:b w:val="0"/>
          <w:u w:val="none"/>
        </w:rPr>
        <w:t>;</w:t>
      </w:r>
    </w:p>
    <w:p w:rsidR="00FE2266" w:rsidRPr="00FE2266" w:rsidRDefault="00FE2266" w:rsidP="00872D6D">
      <w:pPr>
        <w:pStyle w:val="Heading3"/>
        <w:numPr>
          <w:ilvl w:val="0"/>
          <w:numId w:val="10"/>
        </w:numPr>
        <w:spacing w:before="0" w:after="40"/>
        <w:rPr>
          <w:b w:val="0"/>
          <w:u w:val="none"/>
        </w:rPr>
      </w:pPr>
      <w:r w:rsidRPr="00FE2266">
        <w:rPr>
          <w:b w:val="0"/>
          <w:u w:val="none"/>
        </w:rPr>
        <w:t>Advocacy groups</w:t>
      </w:r>
      <w:r w:rsidR="004519E2">
        <w:rPr>
          <w:b w:val="0"/>
          <w:u w:val="none"/>
        </w:rPr>
        <w:t>; and</w:t>
      </w:r>
      <w:r w:rsidRPr="00FE2266">
        <w:rPr>
          <w:b w:val="0"/>
          <w:u w:val="none"/>
        </w:rPr>
        <w:t xml:space="preserve"> </w:t>
      </w:r>
    </w:p>
    <w:p w:rsidR="00FE2266" w:rsidRPr="00FE2266" w:rsidRDefault="00FE2266" w:rsidP="00872D6D">
      <w:pPr>
        <w:pStyle w:val="Heading3"/>
        <w:numPr>
          <w:ilvl w:val="0"/>
          <w:numId w:val="10"/>
        </w:numPr>
        <w:spacing w:before="0"/>
        <w:rPr>
          <w:b w:val="0"/>
          <w:u w:val="none"/>
        </w:rPr>
      </w:pPr>
      <w:r w:rsidRPr="00FE2266">
        <w:rPr>
          <w:b w:val="0"/>
          <w:u w:val="none"/>
        </w:rPr>
        <w:t>Other community representation as determined integral to the project</w:t>
      </w:r>
      <w:r w:rsidR="004519E2">
        <w:rPr>
          <w:b w:val="0"/>
          <w:u w:val="none"/>
        </w:rPr>
        <w:t>.</w:t>
      </w:r>
    </w:p>
    <w:p w:rsidR="000470B6" w:rsidRPr="004519E2" w:rsidRDefault="000470B6" w:rsidP="0096581A">
      <w:pPr>
        <w:pStyle w:val="Heading3"/>
      </w:pPr>
      <w:r w:rsidRPr="004519E2">
        <w:t>Community Engagement</w:t>
      </w:r>
    </w:p>
    <w:p w:rsidR="00867A98" w:rsidRPr="00DD4F8D" w:rsidRDefault="00867A98" w:rsidP="00AD4AAC">
      <w:r w:rsidRPr="004519E2">
        <w:t xml:space="preserve">Community engagement </w:t>
      </w:r>
      <w:r w:rsidR="00804636" w:rsidRPr="004519E2">
        <w:t>is</w:t>
      </w:r>
      <w:r w:rsidRPr="004519E2">
        <w:t xml:space="preserve"> a </w:t>
      </w:r>
      <w:r w:rsidR="004A122F" w:rsidRPr="004519E2">
        <w:t>fundamental aspect</w:t>
      </w:r>
      <w:r w:rsidR="00AB2913" w:rsidRPr="004519E2">
        <w:t xml:space="preserve"> of the LEAD p</w:t>
      </w:r>
      <w:r w:rsidRPr="004519E2">
        <w:t xml:space="preserve">rogram. Law enforcement and other governmental agencies cannot </w:t>
      </w:r>
      <w:r w:rsidR="00DE742F">
        <w:t>fully address</w:t>
      </w:r>
      <w:r w:rsidR="00D1720D" w:rsidRPr="004519E2">
        <w:t xml:space="preserve"> problems without help from their</w:t>
      </w:r>
      <w:r w:rsidR="00082381">
        <w:t xml:space="preserve"> communities. L</w:t>
      </w:r>
      <w:r w:rsidRPr="004519E2">
        <w:t>ikewise</w:t>
      </w:r>
      <w:r w:rsidR="00082381">
        <w:t>,</w:t>
      </w:r>
      <w:r w:rsidRPr="004519E2">
        <w:t xml:space="preserve"> communities </w:t>
      </w:r>
      <w:r w:rsidR="00D1720D" w:rsidRPr="004519E2">
        <w:t xml:space="preserve">can better understand the complex </w:t>
      </w:r>
      <w:r w:rsidR="00D339B7" w:rsidRPr="004519E2">
        <w:t>responsibilities</w:t>
      </w:r>
      <w:r w:rsidRPr="004519E2">
        <w:t xml:space="preserve"> of police </w:t>
      </w:r>
      <w:r w:rsidR="00D1720D" w:rsidRPr="004519E2">
        <w:t>agencies</w:t>
      </w:r>
      <w:r w:rsidRPr="004519E2">
        <w:t>, the</w:t>
      </w:r>
      <w:r w:rsidR="00804636" w:rsidRPr="004519E2">
        <w:t xml:space="preserve"> challenges associated with </w:t>
      </w:r>
      <w:r w:rsidR="0038165E" w:rsidRPr="004519E2">
        <w:t xml:space="preserve">the </w:t>
      </w:r>
      <w:r w:rsidR="00D1720D" w:rsidRPr="004519E2">
        <w:t>criminal justice system and</w:t>
      </w:r>
      <w:r w:rsidRPr="004519E2">
        <w:t xml:space="preserve"> </w:t>
      </w:r>
      <w:r w:rsidR="00804636" w:rsidRPr="004519E2">
        <w:t xml:space="preserve">the limitations </w:t>
      </w:r>
      <w:r w:rsidR="00AB2913" w:rsidRPr="004519E2">
        <w:lastRenderedPageBreak/>
        <w:t xml:space="preserve">of </w:t>
      </w:r>
      <w:r w:rsidRPr="004519E2">
        <w:t xml:space="preserve">public health </w:t>
      </w:r>
      <w:r w:rsidR="00082381">
        <w:t xml:space="preserve">care </w:t>
      </w:r>
      <w:r w:rsidRPr="004519E2">
        <w:t xml:space="preserve">services </w:t>
      </w:r>
      <w:r w:rsidR="00D1720D" w:rsidRPr="004519E2">
        <w:t xml:space="preserve">by </w:t>
      </w:r>
      <w:r w:rsidRPr="004519E2">
        <w:t>engaging with these partners. Community partner</w:t>
      </w:r>
      <w:r w:rsidR="0038165E" w:rsidRPr="004519E2">
        <w:t xml:space="preserve">s could include community-based </w:t>
      </w:r>
      <w:r w:rsidRPr="004519E2">
        <w:t>organizations, faith-based organizations, non-profits, service providers,</w:t>
      </w:r>
      <w:r w:rsidRPr="00DD4F8D">
        <w:t xml:space="preserve"> advocacy groups or justice-involved individuals and their families. Each LEAD program will be responsible for determining the community partners to be included in their project, but applicants should be able to </w:t>
      </w:r>
      <w:r w:rsidR="005A6F08" w:rsidRPr="00DD4F8D">
        <w:t>explain</w:t>
      </w:r>
      <w:r w:rsidRPr="00DD4F8D">
        <w:t xml:space="preserve"> why they selected certain partners in relation to the </w:t>
      </w:r>
      <w:r w:rsidR="00462496" w:rsidRPr="00DD4F8D">
        <w:t>composition</w:t>
      </w:r>
      <w:r w:rsidRPr="00DD4F8D">
        <w:t xml:space="preserve"> and culture of the community and the needs that will be addressed.  </w:t>
      </w:r>
    </w:p>
    <w:p w:rsidR="000470B6" w:rsidRPr="008820F1" w:rsidRDefault="00640F11" w:rsidP="0096581A">
      <w:pPr>
        <w:pStyle w:val="Heading3"/>
      </w:pPr>
      <w:r>
        <w:t>Eligible</w:t>
      </w:r>
      <w:r w:rsidR="00D339B7">
        <w:t xml:space="preserve"> Participants</w:t>
      </w:r>
      <w:r w:rsidR="000470B6" w:rsidRPr="008820F1">
        <w:t xml:space="preserve"> - Referral Process</w:t>
      </w:r>
    </w:p>
    <w:p w:rsidR="00F6731E" w:rsidRPr="008820F1" w:rsidRDefault="00F6731E" w:rsidP="00AD4AAC">
      <w:r w:rsidRPr="008820F1">
        <w:t>T</w:t>
      </w:r>
      <w:r w:rsidR="00131A2D" w:rsidRPr="008820F1">
        <w:t xml:space="preserve">he </w:t>
      </w:r>
      <w:r w:rsidR="00640F11">
        <w:t>eligible</w:t>
      </w:r>
      <w:r w:rsidR="00D339B7">
        <w:t xml:space="preserve"> participants for the LEAD program</w:t>
      </w:r>
      <w:r w:rsidRPr="008820F1">
        <w:t xml:space="preserve"> are </w:t>
      </w:r>
      <w:r w:rsidR="00953843" w:rsidRPr="008820F1">
        <w:t>adults at</w:t>
      </w:r>
      <w:r w:rsidRPr="008820F1">
        <w:t xml:space="preserve"> risk for </w:t>
      </w:r>
      <w:r w:rsidR="00F50FEC">
        <w:t>low-l</w:t>
      </w:r>
      <w:r w:rsidR="00953843" w:rsidRPr="008820F1">
        <w:t xml:space="preserve">evel </w:t>
      </w:r>
      <w:r w:rsidRPr="008820F1">
        <w:t>con</w:t>
      </w:r>
      <w:r w:rsidR="00F50FEC">
        <w:t>trolled substance-related offens</w:t>
      </w:r>
      <w:r w:rsidRPr="008820F1">
        <w:t>es</w:t>
      </w:r>
      <w:r w:rsidR="00953843" w:rsidRPr="008820F1">
        <w:t xml:space="preserve"> </w:t>
      </w:r>
      <w:r w:rsidR="00112727" w:rsidRPr="008820F1">
        <w:t xml:space="preserve">and </w:t>
      </w:r>
      <w:r w:rsidR="00953843" w:rsidRPr="008820F1">
        <w:t>prostitution</w:t>
      </w:r>
      <w:r w:rsidRPr="008820F1">
        <w:t xml:space="preserve"> </w:t>
      </w:r>
      <w:r w:rsidR="00640F11">
        <w:t>all of</w:t>
      </w:r>
      <w:r w:rsidRPr="008820F1">
        <w:t xml:space="preserve"> </w:t>
      </w:r>
      <w:r w:rsidR="00112727" w:rsidRPr="008820F1">
        <w:t>who</w:t>
      </w:r>
      <w:r w:rsidR="00640F11">
        <w:t>m</w:t>
      </w:r>
      <w:r w:rsidR="00112727" w:rsidRPr="008820F1">
        <w:t xml:space="preserve"> have been </w:t>
      </w:r>
      <w:r w:rsidR="00D339B7">
        <w:t>repeatedly</w:t>
      </w:r>
      <w:r w:rsidRPr="008820F1">
        <w:t xml:space="preserve"> </w:t>
      </w:r>
      <w:r w:rsidR="00D339B7">
        <w:t>involved with law enforcement.</w:t>
      </w:r>
    </w:p>
    <w:p w:rsidR="004C62CA" w:rsidRPr="008820F1" w:rsidRDefault="00640F11" w:rsidP="00AD4AAC">
      <w:r>
        <w:t>Eligible participants</w:t>
      </w:r>
      <w:r w:rsidR="004C62CA" w:rsidRPr="008820F1">
        <w:t xml:space="preserve"> pursuant to SB 843 </w:t>
      </w:r>
      <w:r w:rsidR="001914E0">
        <w:t>are</w:t>
      </w:r>
      <w:r w:rsidR="004C62CA" w:rsidRPr="008820F1">
        <w:t xml:space="preserve"> defined as follows:</w:t>
      </w:r>
    </w:p>
    <w:p w:rsidR="004C62CA" w:rsidRPr="008820F1" w:rsidRDefault="004C62CA" w:rsidP="00872D6D">
      <w:pPr>
        <w:pStyle w:val="ListParagraph"/>
        <w:numPr>
          <w:ilvl w:val="0"/>
          <w:numId w:val="11"/>
        </w:numPr>
        <w:spacing w:after="60"/>
        <w:contextualSpacing w:val="0"/>
      </w:pPr>
      <w:r w:rsidRPr="00C65E57">
        <w:rPr>
          <w:u w:val="single"/>
        </w:rPr>
        <w:t>Prebooking Referrals</w:t>
      </w:r>
      <w:r w:rsidRPr="008820F1">
        <w:t xml:space="preserve">- A person for whom the law enforcement officer has probable cause </w:t>
      </w:r>
      <w:r w:rsidR="005A6F08">
        <w:t xml:space="preserve">for arrest for any of the </w:t>
      </w:r>
      <w:r w:rsidR="00D339B7">
        <w:t>charges</w:t>
      </w:r>
      <w:r w:rsidRPr="008820F1">
        <w:t xml:space="preserve"> listed in Table I </w:t>
      </w:r>
      <w:r w:rsidR="004519E2">
        <w:t xml:space="preserve">(below) </w:t>
      </w:r>
      <w:r w:rsidRPr="008820F1">
        <w:t xml:space="preserve">and who expresses an interest in </w:t>
      </w:r>
      <w:r w:rsidR="00AB2913" w:rsidRPr="008820F1">
        <w:t>voluntarily</w:t>
      </w:r>
      <w:r w:rsidRPr="008820F1">
        <w:t xml:space="preserve"> participating in the program.</w:t>
      </w:r>
    </w:p>
    <w:p w:rsidR="000470B6" w:rsidRDefault="004C62CA" w:rsidP="00872D6D">
      <w:pPr>
        <w:pStyle w:val="ListParagraph"/>
        <w:numPr>
          <w:ilvl w:val="0"/>
          <w:numId w:val="11"/>
        </w:numPr>
        <w:spacing w:after="240"/>
      </w:pPr>
      <w:r w:rsidRPr="00C65E57">
        <w:rPr>
          <w:u w:val="single"/>
        </w:rPr>
        <w:t>Social Contact Referrals</w:t>
      </w:r>
      <w:r w:rsidRPr="008820F1">
        <w:t xml:space="preserve">- An individual </w:t>
      </w:r>
      <w:r w:rsidR="0043297E">
        <w:t>that</w:t>
      </w:r>
      <w:r w:rsidRPr="008820F1">
        <w:t xml:space="preserve"> the law enforcement officer</w:t>
      </w:r>
      <w:r w:rsidR="00C65E57">
        <w:t xml:space="preserve"> </w:t>
      </w:r>
      <w:r w:rsidRPr="008820F1">
        <w:t xml:space="preserve">believes is at high risk of arrest in the future for any of the </w:t>
      </w:r>
      <w:r w:rsidR="00D339B7">
        <w:t>charges</w:t>
      </w:r>
      <w:r w:rsidRPr="008820F1">
        <w:t xml:space="preserve"> specified in Table I</w:t>
      </w:r>
      <w:r w:rsidR="00705E09">
        <w:t xml:space="preserve"> (below)</w:t>
      </w:r>
      <w:r w:rsidRPr="008820F1">
        <w:t>. Additionally, the individual must meet the criteria specified in Table II</w:t>
      </w:r>
      <w:r w:rsidR="00705E09">
        <w:t xml:space="preserve"> (below)</w:t>
      </w:r>
      <w:r w:rsidRPr="008820F1">
        <w:t xml:space="preserve"> and express interest in voluntarily participating in the program. The program must have the capacity to serve the individual only after responding to prebooking diversion referrals. </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10080"/>
      </w:tblGrid>
      <w:tr w:rsidR="004C62CA" w:rsidRPr="008820F1" w:rsidTr="008B7362">
        <w:trPr>
          <w:jc w:val="center"/>
        </w:trPr>
        <w:tc>
          <w:tcPr>
            <w:tcW w:w="10080" w:type="dxa"/>
            <w:shd w:val="clear" w:color="auto" w:fill="DEEAF6"/>
          </w:tcPr>
          <w:p w:rsidR="004C62CA" w:rsidRPr="00C65E57" w:rsidRDefault="004C62CA" w:rsidP="00C65E57">
            <w:pPr>
              <w:spacing w:after="0"/>
              <w:jc w:val="center"/>
              <w:rPr>
                <w:b/>
              </w:rPr>
            </w:pPr>
            <w:r w:rsidRPr="00C65E57">
              <w:rPr>
                <w:b/>
              </w:rPr>
              <w:t>TABLE I</w:t>
            </w:r>
          </w:p>
          <w:p w:rsidR="004C62CA" w:rsidRPr="008820F1" w:rsidRDefault="00953843" w:rsidP="00C65E57">
            <w:pPr>
              <w:spacing w:after="0"/>
              <w:jc w:val="center"/>
            </w:pPr>
            <w:r w:rsidRPr="008820F1">
              <w:t>Offenses Eligible for Referral T</w:t>
            </w:r>
            <w:r w:rsidR="004C62CA" w:rsidRPr="008820F1">
              <w:t>o LEAD Program</w:t>
            </w:r>
          </w:p>
          <w:p w:rsidR="004C62CA" w:rsidRPr="008820F1" w:rsidRDefault="00953843" w:rsidP="00C65E57">
            <w:pPr>
              <w:spacing w:after="0"/>
              <w:jc w:val="center"/>
            </w:pPr>
            <w:r w:rsidRPr="008820F1">
              <w:t>F</w:t>
            </w:r>
            <w:r w:rsidR="004C62CA" w:rsidRPr="008820F1">
              <w:t xml:space="preserve">or </w:t>
            </w:r>
            <w:r w:rsidRPr="008820F1">
              <w:t>Prebooking Diversion A</w:t>
            </w:r>
            <w:r w:rsidR="00F6731E" w:rsidRPr="008820F1">
              <w:t>nd</w:t>
            </w:r>
            <w:r w:rsidR="004C62CA" w:rsidRPr="008820F1">
              <w:t xml:space="preserve"> Social Contact Referral</w:t>
            </w:r>
            <w:r w:rsidR="00F6731E" w:rsidRPr="008820F1">
              <w:t>s</w:t>
            </w:r>
          </w:p>
        </w:tc>
      </w:tr>
      <w:tr w:rsidR="004C62CA" w:rsidRPr="008820F1" w:rsidTr="00100710">
        <w:trPr>
          <w:trHeight w:val="1086"/>
          <w:jc w:val="center"/>
        </w:trPr>
        <w:tc>
          <w:tcPr>
            <w:tcW w:w="10080" w:type="dxa"/>
            <w:shd w:val="clear" w:color="auto" w:fill="auto"/>
          </w:tcPr>
          <w:p w:rsidR="004C62CA" w:rsidRPr="008820F1" w:rsidRDefault="004C62CA" w:rsidP="00872D6D">
            <w:pPr>
              <w:pStyle w:val="ListParagraph"/>
              <w:numPr>
                <w:ilvl w:val="0"/>
                <w:numId w:val="12"/>
              </w:numPr>
              <w:spacing w:after="0"/>
              <w:ind w:left="450"/>
            </w:pPr>
            <w:r w:rsidRPr="008820F1">
              <w:t>Possession for sale or transfer of a controlled substance or other prohibited substance where the circumstances indicate that the sale or transfer is intended to provide a subsistence living or to allow the person to obtain or afford drugs for his or her own consumption.</w:t>
            </w:r>
          </w:p>
        </w:tc>
      </w:tr>
      <w:tr w:rsidR="004C62CA" w:rsidRPr="008820F1" w:rsidTr="00100710">
        <w:trPr>
          <w:trHeight w:val="906"/>
          <w:jc w:val="center"/>
        </w:trPr>
        <w:tc>
          <w:tcPr>
            <w:tcW w:w="10080" w:type="dxa"/>
            <w:shd w:val="clear" w:color="auto" w:fill="auto"/>
          </w:tcPr>
          <w:p w:rsidR="004C62CA" w:rsidRPr="008820F1" w:rsidRDefault="004C62CA" w:rsidP="00872D6D">
            <w:pPr>
              <w:pStyle w:val="ListParagraph"/>
              <w:numPr>
                <w:ilvl w:val="0"/>
                <w:numId w:val="12"/>
              </w:numPr>
              <w:spacing w:after="0"/>
              <w:ind w:left="450"/>
            </w:pPr>
            <w:r w:rsidRPr="008820F1">
              <w:t>Sale or transfer of a controlled substance or other prohibited substance where the circumstances indicate that the sale or transfer is intended to provide a subsistence living or to allow the person to obtain or afford drugs for his or her own consumption.</w:t>
            </w:r>
          </w:p>
        </w:tc>
      </w:tr>
      <w:tr w:rsidR="004C62CA" w:rsidRPr="008820F1" w:rsidTr="006F1B9B">
        <w:trPr>
          <w:trHeight w:val="359"/>
          <w:jc w:val="center"/>
        </w:trPr>
        <w:tc>
          <w:tcPr>
            <w:tcW w:w="10080" w:type="dxa"/>
            <w:shd w:val="clear" w:color="auto" w:fill="auto"/>
          </w:tcPr>
          <w:p w:rsidR="004C62CA" w:rsidRPr="008820F1" w:rsidRDefault="004C62CA" w:rsidP="00872D6D">
            <w:pPr>
              <w:pStyle w:val="ListParagraph"/>
              <w:numPr>
                <w:ilvl w:val="0"/>
                <w:numId w:val="12"/>
              </w:numPr>
              <w:spacing w:after="0"/>
              <w:ind w:left="450"/>
            </w:pPr>
            <w:r w:rsidRPr="008820F1">
              <w:t>Possession of a controlled substance or other prohibited substance.</w:t>
            </w:r>
          </w:p>
        </w:tc>
      </w:tr>
      <w:tr w:rsidR="004C62CA" w:rsidRPr="008820F1" w:rsidTr="00100710">
        <w:trPr>
          <w:trHeight w:val="360"/>
          <w:jc w:val="center"/>
        </w:trPr>
        <w:tc>
          <w:tcPr>
            <w:tcW w:w="10080" w:type="dxa"/>
            <w:shd w:val="clear" w:color="auto" w:fill="auto"/>
          </w:tcPr>
          <w:p w:rsidR="004C62CA" w:rsidRPr="008820F1" w:rsidRDefault="004C62CA" w:rsidP="00872D6D">
            <w:pPr>
              <w:pStyle w:val="ListParagraph"/>
              <w:numPr>
                <w:ilvl w:val="0"/>
                <w:numId w:val="12"/>
              </w:numPr>
              <w:spacing w:after="0"/>
              <w:ind w:left="450"/>
            </w:pPr>
            <w:r w:rsidRPr="008820F1">
              <w:t>Being under the influence of a controlled substance or other prohibited substance.</w:t>
            </w:r>
          </w:p>
        </w:tc>
      </w:tr>
      <w:tr w:rsidR="004C62CA" w:rsidRPr="008820F1" w:rsidTr="006F1B9B">
        <w:trPr>
          <w:trHeight w:val="620"/>
          <w:jc w:val="center"/>
        </w:trPr>
        <w:tc>
          <w:tcPr>
            <w:tcW w:w="10080" w:type="dxa"/>
            <w:shd w:val="clear" w:color="auto" w:fill="auto"/>
          </w:tcPr>
          <w:p w:rsidR="004C62CA" w:rsidRPr="008820F1" w:rsidRDefault="004C62CA" w:rsidP="00872D6D">
            <w:pPr>
              <w:pStyle w:val="ListParagraph"/>
              <w:numPr>
                <w:ilvl w:val="0"/>
                <w:numId w:val="12"/>
              </w:numPr>
              <w:spacing w:after="0"/>
              <w:ind w:left="450"/>
            </w:pPr>
            <w:r w:rsidRPr="008820F1">
              <w:t>Being under the influence of alcohol and a controlled substance or other prohibited substance.</w:t>
            </w:r>
          </w:p>
        </w:tc>
      </w:tr>
      <w:tr w:rsidR="004C62CA" w:rsidRPr="008820F1" w:rsidTr="00100710">
        <w:trPr>
          <w:trHeight w:val="360"/>
          <w:jc w:val="center"/>
        </w:trPr>
        <w:tc>
          <w:tcPr>
            <w:tcW w:w="10080" w:type="dxa"/>
            <w:tcBorders>
              <w:bottom w:val="single" w:sz="4" w:space="0" w:color="auto"/>
            </w:tcBorders>
            <w:shd w:val="clear" w:color="auto" w:fill="auto"/>
          </w:tcPr>
          <w:p w:rsidR="004C62CA" w:rsidRPr="008820F1" w:rsidRDefault="004C62CA" w:rsidP="00872D6D">
            <w:pPr>
              <w:pStyle w:val="ListParagraph"/>
              <w:numPr>
                <w:ilvl w:val="0"/>
                <w:numId w:val="12"/>
              </w:numPr>
              <w:spacing w:after="0"/>
              <w:ind w:left="450"/>
            </w:pPr>
            <w:r w:rsidRPr="008820F1">
              <w:t>Prostitution pursuant to subdivision (b) of Section 647</w:t>
            </w:r>
            <w:r w:rsidRPr="008B7362">
              <w:rPr>
                <w:vertAlign w:val="superscript"/>
              </w:rPr>
              <w:footnoteReference w:id="4"/>
            </w:r>
            <w:r w:rsidRPr="008B7362">
              <w:rPr>
                <w:vertAlign w:val="superscript"/>
              </w:rPr>
              <w:t xml:space="preserve"> </w:t>
            </w:r>
            <w:r w:rsidRPr="008820F1">
              <w:t>of the California Penal Code</w:t>
            </w:r>
            <w:r w:rsidR="00CD196F" w:rsidRPr="008820F1">
              <w:t>.</w:t>
            </w:r>
          </w:p>
        </w:tc>
      </w:tr>
    </w:tbl>
    <w:p w:rsidR="006F1B9B" w:rsidRDefault="006F1B9B"/>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10080"/>
      </w:tblGrid>
      <w:tr w:rsidR="004C62CA" w:rsidRPr="008820F1" w:rsidTr="0096581A">
        <w:trPr>
          <w:tblHeader/>
          <w:jc w:val="center"/>
        </w:trPr>
        <w:tc>
          <w:tcPr>
            <w:tcW w:w="10080" w:type="dxa"/>
            <w:shd w:val="clear" w:color="auto" w:fill="DEEAF6"/>
          </w:tcPr>
          <w:p w:rsidR="004C62CA" w:rsidRPr="00C65E57" w:rsidRDefault="004C62CA" w:rsidP="00C65E57">
            <w:pPr>
              <w:spacing w:after="0"/>
              <w:jc w:val="center"/>
              <w:rPr>
                <w:b/>
              </w:rPr>
            </w:pPr>
            <w:r w:rsidRPr="00C65E57">
              <w:rPr>
                <w:b/>
              </w:rPr>
              <w:lastRenderedPageBreak/>
              <w:t>TABLE II</w:t>
            </w:r>
          </w:p>
          <w:p w:rsidR="004C62CA" w:rsidRPr="008820F1" w:rsidRDefault="00953843" w:rsidP="00C65E57">
            <w:pPr>
              <w:spacing w:after="0"/>
              <w:jc w:val="center"/>
            </w:pPr>
            <w:r w:rsidRPr="008820F1">
              <w:t>Eligibility Criteria T</w:t>
            </w:r>
            <w:r w:rsidR="004C62CA" w:rsidRPr="008820F1">
              <w:t>o Be Met</w:t>
            </w:r>
          </w:p>
          <w:p w:rsidR="004C62CA" w:rsidRPr="008820F1" w:rsidRDefault="004C62CA" w:rsidP="00C65E57">
            <w:pPr>
              <w:spacing w:after="0"/>
              <w:jc w:val="center"/>
            </w:pPr>
            <w:r w:rsidRPr="008820F1">
              <w:t>For Social Contact Referral To The LEAD Project</w:t>
            </w:r>
          </w:p>
        </w:tc>
      </w:tr>
      <w:tr w:rsidR="004C62CA" w:rsidRPr="008820F1" w:rsidTr="008B7362">
        <w:trPr>
          <w:trHeight w:val="3185"/>
          <w:jc w:val="center"/>
        </w:trPr>
        <w:tc>
          <w:tcPr>
            <w:tcW w:w="10080" w:type="dxa"/>
            <w:shd w:val="clear" w:color="auto" w:fill="auto"/>
          </w:tcPr>
          <w:p w:rsidR="004C62CA" w:rsidRPr="008820F1" w:rsidRDefault="004C62CA" w:rsidP="00872D6D">
            <w:pPr>
              <w:pStyle w:val="ListParagraph"/>
              <w:numPr>
                <w:ilvl w:val="0"/>
                <w:numId w:val="13"/>
              </w:numPr>
              <w:spacing w:after="0"/>
            </w:pPr>
            <w:r w:rsidRPr="008820F1">
              <w:t>Verification by law enforcement that the individual has had prior involvement with low-level drug activity or prostitution. Verification shall consist of any of the following:</w:t>
            </w:r>
          </w:p>
          <w:p w:rsidR="004C62CA" w:rsidRPr="008820F1" w:rsidRDefault="004C62CA" w:rsidP="00872D6D">
            <w:pPr>
              <w:pStyle w:val="ListParagraph"/>
              <w:numPr>
                <w:ilvl w:val="0"/>
                <w:numId w:val="14"/>
              </w:numPr>
              <w:spacing w:after="0"/>
              <w:ind w:left="1055"/>
            </w:pPr>
            <w:r w:rsidRPr="008820F1">
              <w:t>Criminal history records, including, but not limited to, prior police reports, arrests, jail bookings, criminal charges, or convictions indicating that he or she was engaged in low-level drug or prostitution activity.</w:t>
            </w:r>
          </w:p>
          <w:p w:rsidR="004C62CA" w:rsidRPr="008820F1" w:rsidRDefault="004C62CA" w:rsidP="00872D6D">
            <w:pPr>
              <w:pStyle w:val="ListParagraph"/>
              <w:numPr>
                <w:ilvl w:val="0"/>
                <w:numId w:val="14"/>
              </w:numPr>
              <w:spacing w:after="0"/>
              <w:ind w:left="1055"/>
            </w:pPr>
            <w:r w:rsidRPr="008820F1">
              <w:t>Law enforcement has directly observed the individual’s low-level drug or prostitution activity on prior occasions.</w:t>
            </w:r>
          </w:p>
          <w:p w:rsidR="004C62CA" w:rsidRPr="008820F1" w:rsidRDefault="004C62CA" w:rsidP="00872D6D">
            <w:pPr>
              <w:pStyle w:val="ListParagraph"/>
              <w:numPr>
                <w:ilvl w:val="0"/>
                <w:numId w:val="14"/>
              </w:numPr>
              <w:spacing w:after="0"/>
              <w:ind w:left="1055"/>
            </w:pPr>
            <w:r w:rsidRPr="008820F1">
              <w:t>Law enforcement has a reliable basis of information to believe that the individual is engaged in low-level drug or prostitution activity, including, but not limited to, information provided by another first responder, a professional, or a credible community member.</w:t>
            </w:r>
          </w:p>
        </w:tc>
      </w:tr>
      <w:tr w:rsidR="004C62CA" w:rsidRPr="008820F1" w:rsidTr="008B7362">
        <w:trPr>
          <w:trHeight w:val="620"/>
          <w:jc w:val="center"/>
        </w:trPr>
        <w:tc>
          <w:tcPr>
            <w:tcW w:w="10080" w:type="dxa"/>
            <w:shd w:val="clear" w:color="auto" w:fill="auto"/>
          </w:tcPr>
          <w:p w:rsidR="004C62CA" w:rsidRPr="008820F1" w:rsidRDefault="004C62CA" w:rsidP="00872D6D">
            <w:pPr>
              <w:pStyle w:val="ListParagraph"/>
              <w:numPr>
                <w:ilvl w:val="0"/>
                <w:numId w:val="13"/>
              </w:numPr>
              <w:spacing w:after="0"/>
            </w:pPr>
            <w:r w:rsidRPr="008820F1">
              <w:t>The individual’s prior involvement with low-level drug or prostitution activity occurred within the LEAD pilot program area.</w:t>
            </w:r>
          </w:p>
        </w:tc>
      </w:tr>
      <w:tr w:rsidR="004C62CA" w:rsidRPr="008820F1" w:rsidTr="008B7362">
        <w:trPr>
          <w:trHeight w:val="629"/>
          <w:jc w:val="center"/>
        </w:trPr>
        <w:tc>
          <w:tcPr>
            <w:tcW w:w="10080" w:type="dxa"/>
            <w:shd w:val="clear" w:color="auto" w:fill="auto"/>
          </w:tcPr>
          <w:p w:rsidR="004C62CA" w:rsidRPr="008820F1" w:rsidRDefault="004C62CA" w:rsidP="00872D6D">
            <w:pPr>
              <w:pStyle w:val="ListParagraph"/>
              <w:numPr>
                <w:ilvl w:val="0"/>
                <w:numId w:val="13"/>
              </w:numPr>
              <w:spacing w:after="0"/>
            </w:pPr>
            <w:r w:rsidRPr="008820F1">
              <w:t>The individual’s prior involvement with low-level drug or prostitution activity occurred within 24 months of the date of referral.</w:t>
            </w:r>
          </w:p>
        </w:tc>
      </w:tr>
      <w:tr w:rsidR="004C62CA" w:rsidRPr="008820F1" w:rsidTr="008B7362">
        <w:trPr>
          <w:trHeight w:val="350"/>
          <w:jc w:val="center"/>
        </w:trPr>
        <w:tc>
          <w:tcPr>
            <w:tcW w:w="10080" w:type="dxa"/>
            <w:shd w:val="clear" w:color="auto" w:fill="auto"/>
          </w:tcPr>
          <w:p w:rsidR="004C62CA" w:rsidRPr="008820F1" w:rsidRDefault="004C62CA" w:rsidP="00872D6D">
            <w:pPr>
              <w:pStyle w:val="ListParagraph"/>
              <w:numPr>
                <w:ilvl w:val="0"/>
                <w:numId w:val="13"/>
              </w:numPr>
              <w:spacing w:after="0"/>
            </w:pPr>
            <w:r w:rsidRPr="008820F1">
              <w:t>The individual does not have a pending case in drug court or mental health court.</w:t>
            </w:r>
          </w:p>
        </w:tc>
      </w:tr>
      <w:tr w:rsidR="004C62CA" w:rsidRPr="008820F1" w:rsidTr="008B7362">
        <w:trPr>
          <w:trHeight w:val="890"/>
          <w:jc w:val="center"/>
        </w:trPr>
        <w:tc>
          <w:tcPr>
            <w:tcW w:w="10080" w:type="dxa"/>
            <w:shd w:val="clear" w:color="auto" w:fill="auto"/>
          </w:tcPr>
          <w:p w:rsidR="004C62CA" w:rsidRPr="008820F1" w:rsidRDefault="004C62CA" w:rsidP="00872D6D">
            <w:pPr>
              <w:pStyle w:val="ListParagraph"/>
              <w:numPr>
                <w:ilvl w:val="0"/>
                <w:numId w:val="13"/>
              </w:numPr>
              <w:spacing w:after="0"/>
            </w:pPr>
            <w:r w:rsidRPr="008820F1">
              <w:t>The individual is not prohibited, by means of an existing no-contact order, temporary restraining order, or anti-harassment order, from making contact with a current LEAD participant.</w:t>
            </w:r>
          </w:p>
        </w:tc>
      </w:tr>
    </w:tbl>
    <w:p w:rsidR="000470B6" w:rsidRPr="008820F1" w:rsidRDefault="000470B6" w:rsidP="00C65E57">
      <w:pPr>
        <w:pStyle w:val="Heading3"/>
      </w:pPr>
      <w:r w:rsidRPr="008820F1">
        <w:t>Service Area</w:t>
      </w:r>
      <w:r w:rsidR="00DF1530" w:rsidRPr="008820F1">
        <w:t xml:space="preserve"> and Catchment Area</w:t>
      </w:r>
    </w:p>
    <w:p w:rsidR="00DF20B9" w:rsidRPr="008820F1" w:rsidRDefault="00F6731E" w:rsidP="00AD4AAC">
      <w:r w:rsidRPr="008820F1">
        <w:t>As indicated in the eligibility section</w:t>
      </w:r>
      <w:r w:rsidR="007C4E34" w:rsidRPr="008820F1">
        <w:t>,</w:t>
      </w:r>
      <w:r w:rsidR="00953843" w:rsidRPr="008820F1">
        <w:t xml:space="preserve"> </w:t>
      </w:r>
      <w:r w:rsidRPr="008820F1">
        <w:t xml:space="preserve">each proposal must </w:t>
      </w:r>
      <w:r w:rsidR="00082381">
        <w:t>specify</w:t>
      </w:r>
      <w:r w:rsidRPr="008820F1">
        <w:t xml:space="preserve"> a </w:t>
      </w:r>
      <w:r w:rsidR="00DF1530" w:rsidRPr="008820F1">
        <w:t xml:space="preserve">service area </w:t>
      </w:r>
      <w:r w:rsidR="005A6F08">
        <w:t>that identifies within it</w:t>
      </w:r>
      <w:r w:rsidR="00462496">
        <w:t xml:space="preserve">, </w:t>
      </w:r>
      <w:r w:rsidR="002E00FC" w:rsidRPr="008820F1">
        <w:t xml:space="preserve">one </w:t>
      </w:r>
      <w:r w:rsidR="00705E09">
        <w:t xml:space="preserve">(1) </w:t>
      </w:r>
      <w:r w:rsidR="002E00FC" w:rsidRPr="008820F1">
        <w:t>or more</w:t>
      </w:r>
      <w:r w:rsidR="00DF1530" w:rsidRPr="008820F1">
        <w:t xml:space="preserve"> </w:t>
      </w:r>
      <w:r w:rsidRPr="008820F1">
        <w:t>catchment are</w:t>
      </w:r>
      <w:r w:rsidR="00131A2D" w:rsidRPr="008820F1">
        <w:t>a</w:t>
      </w:r>
      <w:r w:rsidR="002E00FC" w:rsidRPr="008820F1">
        <w:t>s that have</w:t>
      </w:r>
      <w:r w:rsidR="00131A2D" w:rsidRPr="008820F1">
        <w:t xml:space="preserve"> </w:t>
      </w:r>
      <w:r w:rsidR="00BB4374" w:rsidRPr="008820F1">
        <w:t xml:space="preserve">a </w:t>
      </w:r>
      <w:r w:rsidR="00131A2D" w:rsidRPr="008820F1">
        <w:t>significant need and</w:t>
      </w:r>
      <w:r w:rsidR="00DF20B9" w:rsidRPr="008820F1">
        <w:t xml:space="preserve"> </w:t>
      </w:r>
      <w:r w:rsidR="00D339B7">
        <w:t>that is</w:t>
      </w:r>
      <w:r w:rsidR="00DF20B9" w:rsidRPr="008820F1">
        <w:t xml:space="preserve"> defined</w:t>
      </w:r>
      <w:r w:rsidR="007C4E34" w:rsidRPr="008820F1">
        <w:t xml:space="preserve"> </w:t>
      </w:r>
      <w:r w:rsidR="00DF20B9" w:rsidRPr="008820F1">
        <w:t xml:space="preserve">by </w:t>
      </w:r>
      <w:r w:rsidR="00953843" w:rsidRPr="008820F1">
        <w:t xml:space="preserve">specific geographical </w:t>
      </w:r>
      <w:r w:rsidR="00BB4374" w:rsidRPr="008820F1">
        <w:t>indicators</w:t>
      </w:r>
      <w:r w:rsidR="00DF20B9" w:rsidRPr="008820F1">
        <w:t xml:space="preserve"> </w:t>
      </w:r>
      <w:r w:rsidR="001521DE" w:rsidRPr="008820F1">
        <w:t>(</w:t>
      </w:r>
      <w:r w:rsidR="00BB4374" w:rsidRPr="008820F1">
        <w:t xml:space="preserve">e.g., </w:t>
      </w:r>
      <w:r w:rsidR="00B030FC" w:rsidRPr="008820F1">
        <w:t xml:space="preserve">square </w:t>
      </w:r>
      <w:r w:rsidR="00112727" w:rsidRPr="008820F1">
        <w:t>block</w:t>
      </w:r>
      <w:r w:rsidR="00DF20B9" w:rsidRPr="008820F1">
        <w:t>s</w:t>
      </w:r>
      <w:r w:rsidR="00112727" w:rsidRPr="008820F1">
        <w:t xml:space="preserve">, </w:t>
      </w:r>
      <w:r w:rsidR="00393462" w:rsidRPr="008820F1">
        <w:t xml:space="preserve">square miles, </w:t>
      </w:r>
      <w:r w:rsidR="00C6246A" w:rsidRPr="008820F1">
        <w:t>or</w:t>
      </w:r>
      <w:r w:rsidR="00867A98" w:rsidRPr="008820F1">
        <w:t xml:space="preserve"> </w:t>
      </w:r>
      <w:r w:rsidR="00112727" w:rsidRPr="008820F1">
        <w:t>geographic boundaries</w:t>
      </w:r>
      <w:r w:rsidR="00953843" w:rsidRPr="008820F1">
        <w:t xml:space="preserve"> </w:t>
      </w:r>
      <w:r w:rsidR="00112727" w:rsidRPr="008820F1">
        <w:t>of a neighborhood</w:t>
      </w:r>
      <w:r w:rsidR="00DF20B9" w:rsidRPr="008820F1">
        <w:t xml:space="preserve">, city or </w:t>
      </w:r>
      <w:r w:rsidR="004519E2">
        <w:t>count</w:t>
      </w:r>
      <w:r w:rsidR="00D20D4B" w:rsidRPr="008820F1">
        <w:t>y</w:t>
      </w:r>
      <w:r w:rsidR="00DF20B9" w:rsidRPr="008820F1">
        <w:t>)</w:t>
      </w:r>
      <w:r w:rsidR="00AB2913" w:rsidRPr="008820F1">
        <w:t>.</w:t>
      </w:r>
    </w:p>
    <w:p w:rsidR="00D339B7" w:rsidRPr="00D339B7" w:rsidRDefault="00081CB9" w:rsidP="00D339B7">
      <w:r w:rsidRPr="008820F1">
        <w:t xml:space="preserve">The LEAD program model has been most successful when it </w:t>
      </w:r>
      <w:r w:rsidR="00867A98" w:rsidRPr="008820F1">
        <w:t>has had</w:t>
      </w:r>
      <w:r w:rsidRPr="008820F1">
        <w:t xml:space="preserve"> a clear</w:t>
      </w:r>
      <w:r w:rsidR="00D339B7">
        <w:t>, well-</w:t>
      </w:r>
      <w:r w:rsidR="00DF1530" w:rsidRPr="008820F1">
        <w:t xml:space="preserve">defined </w:t>
      </w:r>
      <w:r w:rsidRPr="008820F1">
        <w:t>service area</w:t>
      </w:r>
      <w:r w:rsidR="002E00FC" w:rsidRPr="008820F1">
        <w:t xml:space="preserve"> and associated catchment area(s)</w:t>
      </w:r>
      <w:r w:rsidRPr="008820F1">
        <w:t xml:space="preserve">. </w:t>
      </w:r>
      <w:r w:rsidR="00D20D4B" w:rsidRPr="008820F1">
        <w:t>Ideally</w:t>
      </w:r>
      <w:r w:rsidR="00CD196F" w:rsidRPr="008820F1">
        <w:t>,</w:t>
      </w:r>
      <w:r w:rsidR="00D20D4B" w:rsidRPr="008820F1">
        <w:t xml:space="preserve"> the</w:t>
      </w:r>
      <w:r w:rsidR="00131A2D" w:rsidRPr="008820F1">
        <w:t xml:space="preserve"> catchment </w:t>
      </w:r>
      <w:r w:rsidR="00953843" w:rsidRPr="008820F1">
        <w:t>area</w:t>
      </w:r>
      <w:r w:rsidR="002E00FC" w:rsidRPr="008820F1">
        <w:t>(s)</w:t>
      </w:r>
      <w:r w:rsidR="00131A2D" w:rsidRPr="008820F1">
        <w:t xml:space="preserve"> should be limited </w:t>
      </w:r>
      <w:r w:rsidR="00953843" w:rsidRPr="008820F1">
        <w:t>enough</w:t>
      </w:r>
      <w:r w:rsidR="00BB4374" w:rsidRPr="008820F1">
        <w:t xml:space="preserve"> to lend itself to an evaluation process </w:t>
      </w:r>
      <w:r w:rsidR="00D20D4B" w:rsidRPr="008820F1">
        <w:t>with</w:t>
      </w:r>
      <w:r w:rsidR="00BB4374" w:rsidRPr="008820F1">
        <w:t xml:space="preserve"> one </w:t>
      </w:r>
      <w:r w:rsidR="00705E09">
        <w:t xml:space="preserve">(1) </w:t>
      </w:r>
      <w:r w:rsidR="00BB4374" w:rsidRPr="008820F1">
        <w:t>law enforcement or policing authority assigned</w:t>
      </w:r>
      <w:r w:rsidR="00DA6A15" w:rsidRPr="008820F1">
        <w:t>,</w:t>
      </w:r>
      <w:r w:rsidR="00D20D4B" w:rsidRPr="008820F1">
        <w:t xml:space="preserve"> yet</w:t>
      </w:r>
      <w:r w:rsidR="00BB4374" w:rsidRPr="008820F1">
        <w:t xml:space="preserve"> large</w:t>
      </w:r>
      <w:r w:rsidR="00D26739" w:rsidRPr="008820F1">
        <w:t xml:space="preserve"> enough to include </w:t>
      </w:r>
      <w:r w:rsidRPr="008820F1">
        <w:t xml:space="preserve">a </w:t>
      </w:r>
      <w:r w:rsidR="007C4E34" w:rsidRPr="008820F1">
        <w:t xml:space="preserve">comparable </w:t>
      </w:r>
      <w:r w:rsidRPr="008820F1">
        <w:t>area(s)</w:t>
      </w:r>
      <w:r w:rsidR="00D26739" w:rsidRPr="008820F1">
        <w:t xml:space="preserve"> for the </w:t>
      </w:r>
      <w:r w:rsidR="007C4E34" w:rsidRPr="008820F1">
        <w:t>control group study to be achieved.</w:t>
      </w:r>
      <w:r w:rsidR="00D339B7">
        <w:t xml:space="preserve"> </w:t>
      </w:r>
      <w:r w:rsidR="00D339B7" w:rsidRPr="00D339B7">
        <w:t>The model is best implemented when the service area is small enough to allow meaningful engagement with intended participant populations and strong coordination and implementation among project partners.</w:t>
      </w:r>
    </w:p>
    <w:p w:rsidR="00C65E57" w:rsidRDefault="0028550A" w:rsidP="00AD4AAC">
      <w:r w:rsidRPr="008820F1">
        <w:t>The project design should allow for a minimum of at</w:t>
      </w:r>
      <w:r w:rsidR="007C4E34" w:rsidRPr="008820F1">
        <w:t xml:space="preserve"> least 200 pre-booking contacts over </w:t>
      </w:r>
      <w:r w:rsidR="00891CCB">
        <w:t>a 2-</w:t>
      </w:r>
      <w:r w:rsidRPr="008820F1">
        <w:t>year period</w:t>
      </w:r>
      <w:r w:rsidR="00131A2D" w:rsidRPr="008820F1">
        <w:t xml:space="preserve"> and serve at least 100</w:t>
      </w:r>
      <w:r w:rsidR="00081CB9" w:rsidRPr="008820F1">
        <w:t xml:space="preserve"> participants</w:t>
      </w:r>
      <w:r w:rsidR="00131A2D" w:rsidRPr="008820F1">
        <w:t xml:space="preserve">. </w:t>
      </w:r>
      <w:r w:rsidRPr="008820F1">
        <w:t>S</w:t>
      </w:r>
      <w:r w:rsidR="007C4E34" w:rsidRPr="008820F1">
        <w:t xml:space="preserve">ocial </w:t>
      </w:r>
      <w:r w:rsidR="00081CB9" w:rsidRPr="008820F1">
        <w:t>contact referrals can</w:t>
      </w:r>
      <w:r w:rsidR="00D26739" w:rsidRPr="008820F1">
        <w:t xml:space="preserve"> be somewhat less</w:t>
      </w:r>
      <w:r w:rsidR="00462496">
        <w:t xml:space="preserve"> over the 2-</w:t>
      </w:r>
      <w:r w:rsidRPr="008820F1">
        <w:t>year period</w:t>
      </w:r>
      <w:r w:rsidR="00393462" w:rsidRPr="008820F1">
        <w:t>.</w:t>
      </w:r>
      <w:r w:rsidR="00891CCB">
        <w:t xml:space="preserve"> This will permit data collection and analysis to be statistically significant for evaluation purposes.</w:t>
      </w:r>
    </w:p>
    <w:p w:rsidR="000470B6" w:rsidRDefault="000470B6" w:rsidP="00C65E57">
      <w:pPr>
        <w:pStyle w:val="Heading3"/>
      </w:pPr>
      <w:r w:rsidRPr="008820F1">
        <w:t>Service Delivery Structure</w:t>
      </w:r>
    </w:p>
    <w:p w:rsidR="002B5376" w:rsidRPr="008820F1" w:rsidRDefault="002B5376" w:rsidP="00AD4AAC">
      <w:r w:rsidRPr="008820F1">
        <w:t>Services provided pursuant</w:t>
      </w:r>
      <w:r w:rsidR="00DA6A15" w:rsidRPr="008820F1">
        <w:t xml:space="preserve"> to</w:t>
      </w:r>
      <w:r w:rsidRPr="008820F1">
        <w:t xml:space="preserve"> SB 843 may include but are not limited to the following:</w:t>
      </w:r>
    </w:p>
    <w:p w:rsidR="002B5376" w:rsidRPr="008820F1" w:rsidRDefault="002B5376" w:rsidP="00872D6D">
      <w:pPr>
        <w:pStyle w:val="ListParagraph"/>
        <w:numPr>
          <w:ilvl w:val="0"/>
          <w:numId w:val="15"/>
        </w:numPr>
      </w:pPr>
      <w:r w:rsidRPr="008820F1">
        <w:t xml:space="preserve">Intensive case management </w:t>
      </w:r>
    </w:p>
    <w:p w:rsidR="006D64BB" w:rsidRPr="008820F1" w:rsidRDefault="002B5376" w:rsidP="00872D6D">
      <w:pPr>
        <w:pStyle w:val="ListParagraph"/>
        <w:numPr>
          <w:ilvl w:val="0"/>
          <w:numId w:val="15"/>
        </w:numPr>
      </w:pPr>
      <w:r w:rsidRPr="008820F1">
        <w:t xml:space="preserve">Temporary and permanent housing that includes individualized supportive services </w:t>
      </w:r>
    </w:p>
    <w:p w:rsidR="002B5376" w:rsidRPr="008820F1" w:rsidRDefault="00C93D1A" w:rsidP="00872D6D">
      <w:pPr>
        <w:pStyle w:val="ListParagraph"/>
        <w:numPr>
          <w:ilvl w:val="0"/>
          <w:numId w:val="15"/>
        </w:numPr>
      </w:pPr>
      <w:r w:rsidRPr="008820F1">
        <w:t>I</w:t>
      </w:r>
      <w:r w:rsidR="002B5376" w:rsidRPr="008820F1">
        <w:t xml:space="preserve">ndividually tailored intervention plans </w:t>
      </w:r>
    </w:p>
    <w:p w:rsidR="002B5376" w:rsidRPr="008820F1" w:rsidRDefault="002B5376" w:rsidP="00872D6D">
      <w:pPr>
        <w:pStyle w:val="ListParagraph"/>
        <w:numPr>
          <w:ilvl w:val="0"/>
          <w:numId w:val="15"/>
        </w:numPr>
      </w:pPr>
      <w:r w:rsidRPr="008820F1">
        <w:t>Medical care</w:t>
      </w:r>
    </w:p>
    <w:p w:rsidR="002B5376" w:rsidRPr="008820F1" w:rsidRDefault="002B5376" w:rsidP="00872D6D">
      <w:pPr>
        <w:pStyle w:val="ListParagraph"/>
        <w:numPr>
          <w:ilvl w:val="0"/>
          <w:numId w:val="15"/>
        </w:numPr>
      </w:pPr>
      <w:r w:rsidRPr="008820F1">
        <w:lastRenderedPageBreak/>
        <w:t>Mental health care</w:t>
      </w:r>
    </w:p>
    <w:p w:rsidR="002B5376" w:rsidRPr="008820F1" w:rsidRDefault="002B5376" w:rsidP="00872D6D">
      <w:pPr>
        <w:pStyle w:val="ListParagraph"/>
        <w:numPr>
          <w:ilvl w:val="0"/>
          <w:numId w:val="15"/>
        </w:numPr>
      </w:pPr>
      <w:r w:rsidRPr="008820F1">
        <w:t>Treatment for alcohol or substance use disorders</w:t>
      </w:r>
    </w:p>
    <w:p w:rsidR="002B5376" w:rsidRPr="008820F1" w:rsidRDefault="002B5376" w:rsidP="00872D6D">
      <w:pPr>
        <w:pStyle w:val="ListParagraph"/>
        <w:numPr>
          <w:ilvl w:val="0"/>
          <w:numId w:val="15"/>
        </w:numPr>
      </w:pPr>
      <w:r w:rsidRPr="008820F1">
        <w:t>Nutritional counseling and treatment</w:t>
      </w:r>
    </w:p>
    <w:p w:rsidR="002B5376" w:rsidRPr="008820F1" w:rsidRDefault="002B5376" w:rsidP="00872D6D">
      <w:pPr>
        <w:pStyle w:val="ListParagraph"/>
        <w:numPr>
          <w:ilvl w:val="0"/>
          <w:numId w:val="15"/>
        </w:numPr>
      </w:pPr>
      <w:r w:rsidRPr="008820F1">
        <w:t>Psychological counseling</w:t>
      </w:r>
    </w:p>
    <w:p w:rsidR="002B5376" w:rsidRPr="008820F1" w:rsidRDefault="002B5376" w:rsidP="00872D6D">
      <w:pPr>
        <w:pStyle w:val="ListParagraph"/>
        <w:numPr>
          <w:ilvl w:val="0"/>
          <w:numId w:val="15"/>
        </w:numPr>
      </w:pPr>
      <w:r w:rsidRPr="008820F1">
        <w:t>Employment</w:t>
      </w:r>
    </w:p>
    <w:p w:rsidR="002B5376" w:rsidRPr="008820F1" w:rsidRDefault="002B5376" w:rsidP="00872D6D">
      <w:pPr>
        <w:pStyle w:val="ListParagraph"/>
        <w:numPr>
          <w:ilvl w:val="0"/>
          <w:numId w:val="15"/>
        </w:numPr>
      </w:pPr>
      <w:r w:rsidRPr="008820F1">
        <w:t>Employment training and education</w:t>
      </w:r>
    </w:p>
    <w:p w:rsidR="002B5376" w:rsidRPr="008820F1" w:rsidRDefault="002B5376" w:rsidP="00872D6D">
      <w:pPr>
        <w:pStyle w:val="ListParagraph"/>
        <w:numPr>
          <w:ilvl w:val="0"/>
          <w:numId w:val="15"/>
        </w:numPr>
      </w:pPr>
      <w:r w:rsidRPr="008820F1">
        <w:t xml:space="preserve">Civil legal services </w:t>
      </w:r>
    </w:p>
    <w:p w:rsidR="002B5376" w:rsidRPr="008820F1" w:rsidRDefault="002B5376" w:rsidP="00872D6D">
      <w:pPr>
        <w:pStyle w:val="ListParagraph"/>
        <w:numPr>
          <w:ilvl w:val="0"/>
          <w:numId w:val="15"/>
        </w:numPr>
      </w:pPr>
      <w:r w:rsidRPr="008820F1">
        <w:t>System navigation</w:t>
      </w:r>
    </w:p>
    <w:p w:rsidR="00F22B92" w:rsidRPr="008820F1" w:rsidRDefault="005A6F08" w:rsidP="00AD4AAC">
      <w:r>
        <w:t xml:space="preserve">Applicants are </w:t>
      </w:r>
      <w:r w:rsidR="00F22B92" w:rsidRPr="008820F1">
        <w:t xml:space="preserve">strongly </w:t>
      </w:r>
      <w:r>
        <w:t>encouraged to</w:t>
      </w:r>
      <w:r w:rsidR="00F22B92" w:rsidRPr="008820F1">
        <w:t xml:space="preserve"> </w:t>
      </w:r>
      <w:r w:rsidR="0046579F">
        <w:t xml:space="preserve">leverage services that </w:t>
      </w:r>
      <w:r w:rsidR="00E558CA">
        <w:t>provide</w:t>
      </w:r>
      <w:r w:rsidR="00F22B92" w:rsidRPr="008820F1">
        <w:t xml:space="preserve"> Identification Cards (ID) for participants at no cost thro</w:t>
      </w:r>
      <w:r w:rsidR="001A0C2B">
        <w:t>ugh the ID fee waiver</w:t>
      </w:r>
      <w:r w:rsidR="00885DF6" w:rsidRPr="008820F1">
        <w:t xml:space="preserve"> program as </w:t>
      </w:r>
      <w:r w:rsidR="000C3E13">
        <w:t>outlined</w:t>
      </w:r>
      <w:r w:rsidR="00462496">
        <w:t xml:space="preserve"> </w:t>
      </w:r>
      <w:r w:rsidR="00885DF6" w:rsidRPr="008820F1">
        <w:t>in A</w:t>
      </w:r>
      <w:r w:rsidR="00705E09">
        <w:t xml:space="preserve">ssembly </w:t>
      </w:r>
      <w:r w:rsidR="00885DF6" w:rsidRPr="008820F1">
        <w:t>B</w:t>
      </w:r>
      <w:r w:rsidR="00705E09">
        <w:t>ill</w:t>
      </w:r>
      <w:r w:rsidR="00885DF6" w:rsidRPr="008820F1">
        <w:t xml:space="preserve"> 1733 </w:t>
      </w:r>
      <w:r w:rsidR="0046579F">
        <w:t>(</w:t>
      </w:r>
      <w:r w:rsidR="0046579F" w:rsidRPr="00791B78">
        <w:t>2014)</w:t>
      </w:r>
      <w:r w:rsidR="00791B78">
        <w:t xml:space="preserve"> </w:t>
      </w:r>
      <w:r w:rsidR="009B04C5" w:rsidRPr="00791B78">
        <w:t>(</w:t>
      </w:r>
      <w:r w:rsidR="000C3E13" w:rsidRPr="00791B78">
        <w:t>A</w:t>
      </w:r>
      <w:r w:rsidR="00E706BB" w:rsidRPr="00791B78">
        <w:t>tt</w:t>
      </w:r>
      <w:r w:rsidR="000C3E13" w:rsidRPr="00791B78">
        <w:t xml:space="preserve">achment </w:t>
      </w:r>
      <w:r w:rsidR="00100710" w:rsidRPr="00791B78">
        <w:t>E</w:t>
      </w:r>
      <w:r w:rsidR="00885DF6" w:rsidRPr="00791B78">
        <w:t>).</w:t>
      </w:r>
      <w:r w:rsidR="00F22B92" w:rsidRPr="008820F1">
        <w:t xml:space="preserve"> </w:t>
      </w:r>
    </w:p>
    <w:p w:rsidR="00C93D1A" w:rsidRDefault="00C93D1A" w:rsidP="00AD4AAC">
      <w:r w:rsidRPr="008820F1">
        <w:t xml:space="preserve">As indicated previously, </w:t>
      </w:r>
      <w:r w:rsidR="00AA2616">
        <w:t>this RFP endorses</w:t>
      </w:r>
      <w:r w:rsidRPr="008820F1">
        <w:t xml:space="preserve"> a harm reduction approach</w:t>
      </w:r>
      <w:r w:rsidR="0046579F">
        <w:t xml:space="preserve"> to providing services to program participants</w:t>
      </w:r>
      <w:r w:rsidRPr="008820F1">
        <w:t>. It is important that service providers and those involved in the project have a clear understanding and a commitment to endorsing a harm reduction model in the design and implementation of the Lead Grant.</w:t>
      </w:r>
    </w:p>
    <w:p w:rsidR="00D95A2F" w:rsidRPr="008820F1" w:rsidRDefault="00A12ADA" w:rsidP="00AD4AAC">
      <w:r>
        <w:t>T</w:t>
      </w:r>
      <w:r w:rsidR="00D95A2F" w:rsidRPr="00D95A2F">
        <w:t xml:space="preserve">he LEAD Grant should include a non-displacement principle to ensure that LEAD participants do not </w:t>
      </w:r>
      <w:r w:rsidR="00AE187B">
        <w:t xml:space="preserve">receive </w:t>
      </w:r>
      <w:r w:rsidR="00D95A2F" w:rsidRPr="00D95A2F">
        <w:t xml:space="preserve">preferential access to scarce resources that would prevent others in need or on wait lists from being served.  </w:t>
      </w:r>
    </w:p>
    <w:p w:rsidR="00FA4C93" w:rsidRPr="00FA4C93" w:rsidRDefault="00C93D1A" w:rsidP="00FA4C93">
      <w:pPr>
        <w:rPr>
          <w:bCs/>
        </w:rPr>
      </w:pPr>
      <w:r w:rsidRPr="008820F1">
        <w:t>The use of evidence-based and promisin</w:t>
      </w:r>
      <w:r w:rsidR="00A12ADA">
        <w:t xml:space="preserve">g practices </w:t>
      </w:r>
      <w:r w:rsidR="0043297E">
        <w:t>is</w:t>
      </w:r>
      <w:r w:rsidRPr="008820F1">
        <w:t xml:space="preserve"> also encouraged within the service </w:t>
      </w:r>
      <w:r w:rsidRPr="00791B78">
        <w:t>delivery structur</w:t>
      </w:r>
      <w:r w:rsidR="008A35E4" w:rsidRPr="00791B78">
        <w:t>e to support effective outcomes</w:t>
      </w:r>
      <w:r w:rsidR="00A12ADA" w:rsidRPr="00791B78">
        <w:t xml:space="preserve"> </w:t>
      </w:r>
      <w:r w:rsidR="00E706BB" w:rsidRPr="00791B78">
        <w:t>(</w:t>
      </w:r>
      <w:r w:rsidR="008A35E4" w:rsidRPr="00791B78">
        <w:t xml:space="preserve">see </w:t>
      </w:r>
      <w:r w:rsidR="000C3E13" w:rsidRPr="00791B78">
        <w:t>page 1</w:t>
      </w:r>
      <w:r w:rsidR="00290ACA" w:rsidRPr="00791B78">
        <w:t>2</w:t>
      </w:r>
      <w:r w:rsidR="001F32C0" w:rsidRPr="00791B78">
        <w:t xml:space="preserve">, Evidence-based and </w:t>
      </w:r>
      <w:r w:rsidR="009B04C5" w:rsidRPr="00791B78">
        <w:t>Data-Driven Approaches).</w:t>
      </w:r>
      <w:r w:rsidRPr="008820F1">
        <w:t xml:space="preserve"> </w:t>
      </w:r>
      <w:r w:rsidR="00A12ADA">
        <w:t xml:space="preserve">The </w:t>
      </w:r>
      <w:r w:rsidR="00A12ADA" w:rsidRPr="00A12ADA">
        <w:t xml:space="preserve">use of </w:t>
      </w:r>
      <w:r w:rsidR="00A12ADA">
        <w:t xml:space="preserve">a </w:t>
      </w:r>
      <w:r w:rsidR="00A12ADA" w:rsidRPr="00A12ADA">
        <w:t>risk/need/responsivity (RNR)</w:t>
      </w:r>
      <w:r w:rsidR="00A12ADA" w:rsidRPr="00A12ADA">
        <w:rPr>
          <w:vertAlign w:val="superscript"/>
        </w:rPr>
        <w:footnoteReference w:id="5"/>
      </w:r>
      <w:r w:rsidR="00A12ADA" w:rsidRPr="00A12ADA">
        <w:t xml:space="preserve"> model </w:t>
      </w:r>
      <w:r w:rsidR="00A12ADA">
        <w:t>is also encouraged</w:t>
      </w:r>
      <w:r w:rsidR="00A12ADA">
        <w:rPr>
          <w:bCs/>
        </w:rPr>
        <w:t xml:space="preserve"> to </w:t>
      </w:r>
      <w:r w:rsidR="00FA4C93" w:rsidRPr="00FA4C93">
        <w:rPr>
          <w:bCs/>
        </w:rPr>
        <w:t xml:space="preserve">assess various factors such as substance use disorders, mental illness, cognitive or physical impairments, financial issues, family dynamics, housing instability, developmental disabilities, low literacy levels, and lack of reliable transportation, all of which may need to be addressed to support success. </w:t>
      </w:r>
    </w:p>
    <w:p w:rsidR="00AE187B" w:rsidRPr="00AE187B" w:rsidRDefault="000438E8" w:rsidP="00AE187B">
      <w:r>
        <w:t>A successful LEAD program</w:t>
      </w:r>
      <w:r w:rsidR="00AE187B" w:rsidRPr="00AE187B">
        <w:t xml:space="preserve"> requires the development of an integrated system for delivering services so that participants can easily access care, partners can seamlessly deliver services, and information can be readily shared among all of the LEAD team members. This will require the LEAD team </w:t>
      </w:r>
      <w:r w:rsidR="0046579F">
        <w:t>partners</w:t>
      </w:r>
      <w:r w:rsidR="00AE187B" w:rsidRPr="00AE187B">
        <w:t xml:space="preserve"> </w:t>
      </w:r>
      <w:r w:rsidR="0046579F">
        <w:t>to clear</w:t>
      </w:r>
      <w:r w:rsidR="00AE187B" w:rsidRPr="00AE187B">
        <w:t xml:space="preserve"> channels of communication and </w:t>
      </w:r>
      <w:r w:rsidR="0046579F">
        <w:t xml:space="preserve">engage in </w:t>
      </w:r>
      <w:r>
        <w:t>information sharing that</w:t>
      </w:r>
      <w:r w:rsidR="0046579F">
        <w:t xml:space="preserve"> is </w:t>
      </w:r>
      <w:r>
        <w:t xml:space="preserve">often </w:t>
      </w:r>
      <w:r w:rsidR="0046579F">
        <w:t>traditionally</w:t>
      </w:r>
      <w:r w:rsidR="00AE187B" w:rsidRPr="00AE187B">
        <w:t xml:space="preserve"> blocked </w:t>
      </w:r>
      <w:r w:rsidR="0046579F">
        <w:t>between</w:t>
      </w:r>
      <w:r w:rsidR="00AE187B" w:rsidRPr="00AE187B">
        <w:t xml:space="preserve"> government agencies and community organizations. It also requires strong data capacity and information-sharing agreements and protocols among diverse stakeholders and divergent systems</w:t>
      </w:r>
      <w:r w:rsidR="00F94FD6">
        <w:t>.</w:t>
      </w:r>
    </w:p>
    <w:p w:rsidR="002B5376" w:rsidRPr="008820F1" w:rsidRDefault="0055062A" w:rsidP="00AD4AAC">
      <w:r w:rsidRPr="008820F1">
        <w:t xml:space="preserve">SB 843 </w:t>
      </w:r>
      <w:r w:rsidR="00F22B92" w:rsidRPr="008820F1">
        <w:t xml:space="preserve">further </w:t>
      </w:r>
      <w:r w:rsidRPr="008820F1">
        <w:t>indicates</w:t>
      </w:r>
      <w:r w:rsidR="006D64BB" w:rsidRPr="008820F1">
        <w:t xml:space="preserve"> that g</w:t>
      </w:r>
      <w:r w:rsidR="002B5376" w:rsidRPr="008820F1">
        <w:t>rant funding may be used</w:t>
      </w:r>
      <w:r w:rsidR="00DA6A15" w:rsidRPr="008820F1">
        <w:t>,</w:t>
      </w:r>
      <w:r w:rsidR="002B5376" w:rsidRPr="008820F1">
        <w:t xml:space="preserve"> </w:t>
      </w:r>
      <w:r w:rsidRPr="008820F1">
        <w:t>but is</w:t>
      </w:r>
      <w:r w:rsidR="006D64BB" w:rsidRPr="008820F1">
        <w:t xml:space="preserve"> not limited</w:t>
      </w:r>
      <w:r w:rsidR="00DA6A15" w:rsidRPr="008820F1">
        <w:t>,</w:t>
      </w:r>
      <w:r w:rsidR="006D64BB" w:rsidRPr="008820F1">
        <w:t xml:space="preserve"> </w:t>
      </w:r>
      <w:r w:rsidR="002B5376" w:rsidRPr="008820F1">
        <w:t>to support</w:t>
      </w:r>
      <w:r w:rsidR="006D64BB" w:rsidRPr="008820F1">
        <w:t>ing</w:t>
      </w:r>
      <w:r w:rsidR="002B5376" w:rsidRPr="008820F1">
        <w:t xml:space="preserve"> any of the following:</w:t>
      </w:r>
    </w:p>
    <w:p w:rsidR="002B5376" w:rsidRPr="008820F1" w:rsidRDefault="002B5376" w:rsidP="00872D6D">
      <w:pPr>
        <w:pStyle w:val="ListParagraph"/>
        <w:numPr>
          <w:ilvl w:val="0"/>
          <w:numId w:val="16"/>
        </w:numPr>
      </w:pPr>
      <w:r w:rsidRPr="008820F1">
        <w:t xml:space="preserve">Project management and community </w:t>
      </w:r>
      <w:r w:rsidR="00AB2913" w:rsidRPr="008820F1">
        <w:t>engagement</w:t>
      </w:r>
    </w:p>
    <w:p w:rsidR="002B5376" w:rsidRPr="008820F1" w:rsidRDefault="002B5376" w:rsidP="00872D6D">
      <w:pPr>
        <w:pStyle w:val="ListParagraph"/>
        <w:numPr>
          <w:ilvl w:val="0"/>
          <w:numId w:val="16"/>
        </w:numPr>
      </w:pPr>
      <w:r w:rsidRPr="008820F1">
        <w:t>Temporary services and treatments necessary to stabilize a participant’s conditi</w:t>
      </w:r>
      <w:r w:rsidR="00AB2913" w:rsidRPr="008820F1">
        <w:t>on, including necessary housing</w:t>
      </w:r>
    </w:p>
    <w:p w:rsidR="002B5376" w:rsidRPr="008820F1" w:rsidRDefault="002B5376" w:rsidP="00872D6D">
      <w:pPr>
        <w:pStyle w:val="ListParagraph"/>
        <w:numPr>
          <w:ilvl w:val="0"/>
          <w:numId w:val="16"/>
        </w:numPr>
      </w:pPr>
      <w:r w:rsidRPr="008820F1">
        <w:t>Outreach and di</w:t>
      </w:r>
      <w:r w:rsidR="00AB2913" w:rsidRPr="008820F1">
        <w:t>rect service costs for services</w:t>
      </w:r>
    </w:p>
    <w:p w:rsidR="002B5376" w:rsidRPr="008820F1" w:rsidRDefault="002B5376" w:rsidP="00872D6D">
      <w:pPr>
        <w:pStyle w:val="ListParagraph"/>
        <w:numPr>
          <w:ilvl w:val="0"/>
          <w:numId w:val="16"/>
        </w:numPr>
      </w:pPr>
      <w:r w:rsidRPr="008820F1">
        <w:t>Dedicated prosecu</w:t>
      </w:r>
      <w:r w:rsidR="00F94FD6">
        <w:t xml:space="preserve">torial resources, including </w:t>
      </w:r>
      <w:r w:rsidRPr="008820F1">
        <w:t>coordinating any nondiverted crimi</w:t>
      </w:r>
      <w:r w:rsidR="00AB2913" w:rsidRPr="008820F1">
        <w:t>nal cases of LEAD participants</w:t>
      </w:r>
    </w:p>
    <w:p w:rsidR="002B5376" w:rsidRPr="008820F1" w:rsidRDefault="002B5376" w:rsidP="00872D6D">
      <w:pPr>
        <w:pStyle w:val="ListParagraph"/>
        <w:numPr>
          <w:ilvl w:val="0"/>
          <w:numId w:val="16"/>
        </w:numPr>
      </w:pPr>
      <w:r w:rsidRPr="008820F1">
        <w:t>Dedicated law en</w:t>
      </w:r>
      <w:r w:rsidR="00705E09">
        <w:t>forcement resources, including</w:t>
      </w:r>
      <w:r w:rsidRPr="008820F1">
        <w:t xml:space="preserve"> overtime required for participation in op</w:t>
      </w:r>
      <w:r w:rsidR="00EE6008" w:rsidRPr="008820F1">
        <w:t>erational meetings and training</w:t>
      </w:r>
    </w:p>
    <w:p w:rsidR="002B5376" w:rsidRPr="008820F1" w:rsidRDefault="002B5376" w:rsidP="00872D6D">
      <w:pPr>
        <w:pStyle w:val="ListParagraph"/>
        <w:numPr>
          <w:ilvl w:val="0"/>
          <w:numId w:val="16"/>
        </w:numPr>
      </w:pPr>
      <w:r w:rsidRPr="008820F1">
        <w:lastRenderedPageBreak/>
        <w:t>Training and technical assistance from experts in the implementation of LEAD in other jurisdictions</w:t>
      </w:r>
    </w:p>
    <w:p w:rsidR="002B5376" w:rsidRDefault="002B5376" w:rsidP="00872D6D">
      <w:pPr>
        <w:pStyle w:val="ListParagraph"/>
        <w:numPr>
          <w:ilvl w:val="0"/>
          <w:numId w:val="16"/>
        </w:numPr>
      </w:pPr>
      <w:r w:rsidRPr="008820F1">
        <w:t>Collecting and maintaining the data n</w:t>
      </w:r>
      <w:r w:rsidR="00EE6008" w:rsidRPr="008820F1">
        <w:t>ecessary for program evaluation</w:t>
      </w:r>
    </w:p>
    <w:p w:rsidR="0063117B" w:rsidRPr="0063117B" w:rsidRDefault="0063117B" w:rsidP="00080F0D">
      <w:pPr>
        <w:spacing w:before="240"/>
        <w:outlineLvl w:val="3"/>
        <w:rPr>
          <w:u w:val="single"/>
        </w:rPr>
      </w:pPr>
      <w:r w:rsidRPr="0063117B">
        <w:rPr>
          <w:u w:val="single"/>
        </w:rPr>
        <w:t>Project Manager</w:t>
      </w:r>
    </w:p>
    <w:p w:rsidR="0063117B" w:rsidRPr="0063117B" w:rsidRDefault="0063117B" w:rsidP="0063117B">
      <w:r w:rsidRPr="0063117B">
        <w:t>A project manager is essential to the success of the LEAD model</w:t>
      </w:r>
      <w:r w:rsidR="00082381">
        <w:t>. A</w:t>
      </w:r>
      <w:r w:rsidRPr="0063117B">
        <w:t>pplicants will need to develop a process by which they will select a project manager, identify his/her roles, responsibilities an</w:t>
      </w:r>
      <w:r w:rsidR="0046579F">
        <w:t>d authority</w:t>
      </w:r>
      <w:r w:rsidR="00705E09">
        <w:t>,</w:t>
      </w:r>
      <w:r w:rsidRPr="0063117B">
        <w:t xml:space="preserve"> and develop a management plan that supports both the Key Stakeholder Policy Committee and an Operational Workgroup. Ideally, the project manager should play a neutral role, independent from all Key Stakeholder Policy Committee</w:t>
      </w:r>
      <w:r>
        <w:t xml:space="preserve"> </w:t>
      </w:r>
      <w:r w:rsidR="0046579F">
        <w:t xml:space="preserve">member agencies </w:t>
      </w:r>
      <w:r w:rsidRPr="0063117B">
        <w:t>in order to ensure that an equitable process is maintained. In no case should the project manager be a law enforcement</w:t>
      </w:r>
      <w:r w:rsidR="000438E8">
        <w:t xml:space="preserve"> officer, deputy public</w:t>
      </w:r>
      <w:r w:rsidRPr="0063117B">
        <w:t xml:space="preserve"> defender, or </w:t>
      </w:r>
      <w:r w:rsidR="000438E8">
        <w:t>member of the deputy district attorney’s office</w:t>
      </w:r>
      <w:r w:rsidRPr="0063117B">
        <w:t xml:space="preserve">. </w:t>
      </w:r>
    </w:p>
    <w:p w:rsidR="0063117B" w:rsidRPr="0063117B" w:rsidRDefault="0063117B" w:rsidP="0063117B">
      <w:pPr>
        <w:spacing w:before="120"/>
        <w:outlineLvl w:val="3"/>
        <w:rPr>
          <w:u w:val="single"/>
        </w:rPr>
      </w:pPr>
      <w:r w:rsidRPr="0063117B">
        <w:rPr>
          <w:u w:val="single"/>
        </w:rPr>
        <w:t>Operational Workgroup</w:t>
      </w:r>
    </w:p>
    <w:p w:rsidR="0063117B" w:rsidRPr="0063117B" w:rsidRDefault="0063117B" w:rsidP="0063117B">
      <w:r w:rsidRPr="0063117B">
        <w:t xml:space="preserve">An Operational Workgroup is an integral feature of the LEAD model to ensure collaboration and communication among the Key Stakeholder Policy Committee, project manager, case managers, law enforcement officers, social </w:t>
      </w:r>
      <w:r w:rsidR="0000372C">
        <w:t xml:space="preserve">and health care </w:t>
      </w:r>
      <w:r w:rsidRPr="0063117B">
        <w:t>service providers, prosecutors, community members, and others who have an investment in the implementation of the project. The Operational Workgroup will work to address system barriers, assess and improve progress, and establish collaborative case planning approaches. Each Applicant will be required to develop a process for developing an Operational Workgroup to guide and support the project.</w:t>
      </w:r>
    </w:p>
    <w:p w:rsidR="0063117B" w:rsidRPr="0063117B" w:rsidRDefault="0063117B" w:rsidP="0063117B">
      <w:pPr>
        <w:spacing w:before="120"/>
        <w:outlineLvl w:val="2"/>
        <w:rPr>
          <w:b/>
          <w:u w:val="single"/>
        </w:rPr>
      </w:pPr>
      <w:r w:rsidRPr="0063117B">
        <w:rPr>
          <w:b/>
          <w:u w:val="single"/>
        </w:rPr>
        <w:t>Project Work Plan</w:t>
      </w:r>
    </w:p>
    <w:p w:rsidR="0063117B" w:rsidRPr="0063117B" w:rsidRDefault="00F94FD6" w:rsidP="0063117B">
      <w:r>
        <w:t>Each a</w:t>
      </w:r>
      <w:r w:rsidR="0063117B" w:rsidRPr="0063117B">
        <w:t>pplicant must develop a Project Work Plan as part of this application process. The Project Work Plan identifies measurable goals and objectives, a project implementation timeline includin</w:t>
      </w:r>
      <w:r w:rsidR="003F11A2">
        <w:t>g implementation milestones, as well as</w:t>
      </w:r>
      <w:r w:rsidR="0063117B" w:rsidRPr="0063117B">
        <w:t xml:space="preserve"> the processes and responsible parties necessary to accomplish the goals and objectives. Definitions and examples of goals and objectives can be found </w:t>
      </w:r>
      <w:r w:rsidR="0063117B" w:rsidRPr="00EA1B50">
        <w:t xml:space="preserve">in Attachment </w:t>
      </w:r>
      <w:r w:rsidR="00100710" w:rsidRPr="00EA1B50">
        <w:t>F</w:t>
      </w:r>
      <w:r w:rsidR="0063117B" w:rsidRPr="00EA1B50">
        <w:t>.</w:t>
      </w:r>
      <w:r w:rsidR="0063117B" w:rsidRPr="0063117B">
        <w:t xml:space="preserve">  </w:t>
      </w:r>
    </w:p>
    <w:p w:rsidR="00C02632" w:rsidRPr="008820F1" w:rsidRDefault="00705E09" w:rsidP="00C65E57">
      <w:pPr>
        <w:pStyle w:val="Heading3"/>
      </w:pPr>
      <w:r>
        <w:t>Evidence-based and Data-</w:t>
      </w:r>
      <w:r w:rsidR="003D4323">
        <w:t>Driven</w:t>
      </w:r>
      <w:r w:rsidR="0094012D" w:rsidRPr="008820F1">
        <w:t xml:space="preserve"> Approaches</w:t>
      </w:r>
      <w:r w:rsidR="0094012D" w:rsidRPr="008B7362">
        <w:rPr>
          <w:u w:val="none"/>
          <w:vertAlign w:val="superscript"/>
        </w:rPr>
        <w:t xml:space="preserve"> </w:t>
      </w:r>
      <w:r w:rsidR="00C02632" w:rsidRPr="008B7362">
        <w:rPr>
          <w:u w:val="none"/>
          <w:vertAlign w:val="superscript"/>
        </w:rPr>
        <w:footnoteReference w:id="6"/>
      </w:r>
    </w:p>
    <w:p w:rsidR="00C02632" w:rsidRPr="008820F1" w:rsidRDefault="00C02632" w:rsidP="00AD4AAC">
      <w:r w:rsidRPr="008820F1">
        <w:t xml:space="preserve">The BSCC is committed to supporting programs, practices, and strategies that are rooted in evidence </w:t>
      </w:r>
      <w:r w:rsidR="00C366E7" w:rsidRPr="008820F1">
        <w:t xml:space="preserve">and supported by data </w:t>
      </w:r>
      <w:r w:rsidRPr="008820F1">
        <w:t>to produce better outcomes for the criminal and juvenile justice systems, and for the individuals who are involved in those systems.</w:t>
      </w:r>
    </w:p>
    <w:p w:rsidR="00C02632" w:rsidRDefault="00C02632" w:rsidP="00AD4AAC">
      <w:r w:rsidRPr="008820F1">
        <w:t xml:space="preserve">Applicants seeking funding through this grant process will be required to demonstrate that </w:t>
      </w:r>
      <w:r w:rsidR="00AA2616">
        <w:t xml:space="preserve">services </w:t>
      </w:r>
      <w:r w:rsidR="00003C66">
        <w:t>are</w:t>
      </w:r>
      <w:r w:rsidRPr="008820F1">
        <w:t xml:space="preserve"> directly linked to the implementation of evidence-based </w:t>
      </w:r>
      <w:r w:rsidR="000470B6" w:rsidRPr="008820F1">
        <w:t xml:space="preserve">and promising </w:t>
      </w:r>
      <w:r w:rsidRPr="008820F1">
        <w:t xml:space="preserve">practices and strategies that reduce recidivism. The following information is offered to help applicants in understanding the BSCC’s broad view of evidence-based </w:t>
      </w:r>
      <w:r w:rsidR="000470B6" w:rsidRPr="008820F1">
        <w:t xml:space="preserve">and promising </w:t>
      </w:r>
      <w:r w:rsidRPr="008820F1">
        <w:t>practices</w:t>
      </w:r>
      <w:r w:rsidR="000470B6" w:rsidRPr="008820F1">
        <w:t xml:space="preserve"> that are supported by data and research</w:t>
      </w:r>
      <w:r w:rsidRPr="008820F1">
        <w:t>:</w:t>
      </w:r>
    </w:p>
    <w:p w:rsidR="00C02632" w:rsidRPr="008820F1" w:rsidRDefault="00C02632" w:rsidP="00AD4AAC">
      <w:r w:rsidRPr="008820F1">
        <w:t>The concept of evidence-based practices was developed outsid</w:t>
      </w:r>
      <w:r w:rsidR="00705E09">
        <w:t>e of the criminal justice arena</w:t>
      </w:r>
      <w:r w:rsidRPr="008820F1">
        <w:t xml:space="preserve"> and is commonly used in other applied f</w:t>
      </w:r>
      <w:r w:rsidR="00705E09">
        <w:t>ields such as medicine, nursing</w:t>
      </w:r>
      <w:r w:rsidRPr="008820F1">
        <w:t xml:space="preserve"> and social work. In criminal justice, this term </w:t>
      </w:r>
      <w:r w:rsidR="00C366E7" w:rsidRPr="008820F1">
        <w:t>emphasizes</w:t>
      </w:r>
      <w:r w:rsidRPr="008820F1">
        <w:t xml:space="preserve"> measurable outcomes, and ensuring services and resources are actually effective in promoting rehabilitation and reducing recidivism. On a basic level, evidence-based practices include the following elements:</w:t>
      </w:r>
    </w:p>
    <w:p w:rsidR="00C02632" w:rsidRPr="008820F1" w:rsidRDefault="00C02632" w:rsidP="00872D6D">
      <w:pPr>
        <w:pStyle w:val="ListParagraph"/>
        <w:numPr>
          <w:ilvl w:val="0"/>
          <w:numId w:val="17"/>
        </w:numPr>
      </w:pPr>
      <w:r w:rsidRPr="008820F1">
        <w:lastRenderedPageBreak/>
        <w:t>Evidence the intervention is likely to work (i.e., produce a desired benefit);</w:t>
      </w:r>
    </w:p>
    <w:p w:rsidR="00C02632" w:rsidRPr="008820F1" w:rsidRDefault="00C02632" w:rsidP="00872D6D">
      <w:pPr>
        <w:pStyle w:val="ListParagraph"/>
        <w:numPr>
          <w:ilvl w:val="0"/>
          <w:numId w:val="17"/>
        </w:numPr>
      </w:pPr>
      <w:r w:rsidRPr="008820F1">
        <w:t>Evidence the intervention is being carried out as intended; and</w:t>
      </w:r>
    </w:p>
    <w:p w:rsidR="00C02632" w:rsidRPr="008820F1" w:rsidRDefault="00C02632" w:rsidP="00872D6D">
      <w:pPr>
        <w:pStyle w:val="ListParagraph"/>
        <w:numPr>
          <w:ilvl w:val="0"/>
          <w:numId w:val="17"/>
        </w:numPr>
      </w:pPr>
      <w:r w:rsidRPr="008820F1">
        <w:t>Evidence allowing an evaluation of whether the intervention worked.</w:t>
      </w:r>
    </w:p>
    <w:p w:rsidR="00C02632" w:rsidRPr="008820F1" w:rsidRDefault="00C02632" w:rsidP="00AD4AAC">
      <w:r w:rsidRPr="008820F1">
        <w:t xml:space="preserve">Evidence-based practices involves using research and scientific studies to identify interventions that reliably produce significant reductions in recidivism when correctly applied to </w:t>
      </w:r>
      <w:r w:rsidR="003F11A2">
        <w:t>target</w:t>
      </w:r>
      <w:r w:rsidRPr="008820F1">
        <w:t xml:space="preserve"> populations through the use of the following four </w:t>
      </w:r>
      <w:r w:rsidR="00705E09">
        <w:t xml:space="preserve">(4) </w:t>
      </w:r>
      <w:r w:rsidRPr="008820F1">
        <w:t>principles of effective intervention:</w:t>
      </w:r>
    </w:p>
    <w:p w:rsidR="00C02632" w:rsidRPr="008820F1" w:rsidRDefault="00C02632" w:rsidP="00872D6D">
      <w:pPr>
        <w:pStyle w:val="ListParagraph"/>
        <w:numPr>
          <w:ilvl w:val="0"/>
          <w:numId w:val="18"/>
        </w:numPr>
      </w:pPr>
      <w:r w:rsidRPr="008820F1">
        <w:t xml:space="preserve">Risk Principle – focuses attention on the crucial question of WHO is being served and calls for targeting higher risk </w:t>
      </w:r>
      <w:r w:rsidR="003F11A2">
        <w:t>individuals</w:t>
      </w:r>
      <w:r w:rsidRPr="008820F1">
        <w:t>.</w:t>
      </w:r>
    </w:p>
    <w:p w:rsidR="00C02632" w:rsidRPr="008820F1" w:rsidRDefault="00C02632" w:rsidP="00872D6D">
      <w:pPr>
        <w:pStyle w:val="ListParagraph"/>
        <w:numPr>
          <w:ilvl w:val="0"/>
          <w:numId w:val="18"/>
        </w:numPr>
      </w:pPr>
      <w:r w:rsidRPr="008820F1">
        <w:t>Need Principle – requires that priority be given to addressing criminogenic risk/need factors with a clear focus on WHAT programs are delivered.</w:t>
      </w:r>
    </w:p>
    <w:p w:rsidR="00C02632" w:rsidRPr="008820F1" w:rsidRDefault="00C02632" w:rsidP="00872D6D">
      <w:pPr>
        <w:pStyle w:val="ListParagraph"/>
        <w:numPr>
          <w:ilvl w:val="0"/>
          <w:numId w:val="18"/>
        </w:numPr>
      </w:pPr>
      <w:r w:rsidRPr="008820F1">
        <w:t>Treatment Principle – conveys the importance of using behavioral treatment approaches to achieve the best possible outcomes and requires attention to the question of HOW programs are delivered.</w:t>
      </w:r>
    </w:p>
    <w:p w:rsidR="00C02632" w:rsidRPr="008820F1" w:rsidRDefault="00C02632" w:rsidP="00872D6D">
      <w:pPr>
        <w:pStyle w:val="ListParagraph"/>
        <w:numPr>
          <w:ilvl w:val="0"/>
          <w:numId w:val="18"/>
        </w:numPr>
      </w:pPr>
      <w:r w:rsidRPr="008820F1">
        <w:t>Fidelity Principle – draws attention to HOW WELL programs are delivered and reiterates the necessity that programs be implemented as designed.</w:t>
      </w:r>
    </w:p>
    <w:p w:rsidR="00C02632" w:rsidRPr="008820F1" w:rsidRDefault="00C02632" w:rsidP="00AD4AAC">
      <w:r w:rsidRPr="008820F1">
        <w:t>Successful implementation of evidenc</w:t>
      </w:r>
      <w:r w:rsidR="00462496">
        <w:t>e-based practices also includes</w:t>
      </w:r>
      <w:r w:rsidRPr="008820F1">
        <w:t xml:space="preserve"> but is not limited to:</w:t>
      </w:r>
    </w:p>
    <w:p w:rsidR="00C02632" w:rsidRPr="008820F1" w:rsidRDefault="00C02632" w:rsidP="00872D6D">
      <w:pPr>
        <w:pStyle w:val="ListParagraph"/>
        <w:numPr>
          <w:ilvl w:val="0"/>
          <w:numId w:val="19"/>
        </w:numPr>
      </w:pPr>
      <w:r w:rsidRPr="008820F1">
        <w:t>Organizational development to create and sustain a culture accepting of best practices and evidence-based approaches that includes cultural and linguistic competencies;</w:t>
      </w:r>
    </w:p>
    <w:p w:rsidR="00C02632" w:rsidRPr="008820F1" w:rsidRDefault="00C02632" w:rsidP="00872D6D">
      <w:pPr>
        <w:pStyle w:val="ListParagraph"/>
        <w:numPr>
          <w:ilvl w:val="0"/>
          <w:numId w:val="19"/>
        </w:numPr>
      </w:pPr>
      <w:r w:rsidRPr="008820F1">
        <w:t>A commitment to initial and ongoing professional development and training;</w:t>
      </w:r>
    </w:p>
    <w:p w:rsidR="00C02632" w:rsidRPr="008820F1" w:rsidRDefault="00C02632" w:rsidP="00872D6D">
      <w:pPr>
        <w:pStyle w:val="ListParagraph"/>
        <w:numPr>
          <w:ilvl w:val="0"/>
          <w:numId w:val="19"/>
        </w:numPr>
      </w:pPr>
      <w:r w:rsidRPr="008820F1">
        <w:t>Use of validated risk/needs/responsivity assessment tools;</w:t>
      </w:r>
    </w:p>
    <w:p w:rsidR="00C02632" w:rsidRPr="008820F1" w:rsidRDefault="00C02632" w:rsidP="00872D6D">
      <w:pPr>
        <w:pStyle w:val="ListParagraph"/>
        <w:numPr>
          <w:ilvl w:val="0"/>
          <w:numId w:val="19"/>
        </w:numPr>
      </w:pPr>
      <w:r w:rsidRPr="008820F1">
        <w:t>Data collection and analysis;</w:t>
      </w:r>
    </w:p>
    <w:p w:rsidR="00C02632" w:rsidRPr="008820F1" w:rsidRDefault="00C02632" w:rsidP="00872D6D">
      <w:pPr>
        <w:pStyle w:val="ListParagraph"/>
        <w:numPr>
          <w:ilvl w:val="0"/>
          <w:numId w:val="19"/>
        </w:numPr>
      </w:pPr>
      <w:r w:rsidRPr="008820F1">
        <w:t>Use of case management strategies;</w:t>
      </w:r>
    </w:p>
    <w:p w:rsidR="00C02632" w:rsidRPr="008820F1" w:rsidRDefault="00C02632" w:rsidP="00872D6D">
      <w:pPr>
        <w:pStyle w:val="ListParagraph"/>
        <w:numPr>
          <w:ilvl w:val="0"/>
          <w:numId w:val="19"/>
        </w:numPr>
      </w:pPr>
      <w:r w:rsidRPr="008820F1">
        <w:t>Use of programs known to produce positive criminal justice outcomes;</w:t>
      </w:r>
    </w:p>
    <w:p w:rsidR="00C02632" w:rsidRPr="008820F1" w:rsidRDefault="00C02632" w:rsidP="00872D6D">
      <w:pPr>
        <w:pStyle w:val="ListParagraph"/>
        <w:numPr>
          <w:ilvl w:val="0"/>
          <w:numId w:val="19"/>
        </w:numPr>
      </w:pPr>
      <w:r w:rsidRPr="008820F1">
        <w:t>Quality assurance activities to ensure program fidelity;</w:t>
      </w:r>
    </w:p>
    <w:p w:rsidR="00C02632" w:rsidRPr="008820F1" w:rsidRDefault="00C02632" w:rsidP="00872D6D">
      <w:pPr>
        <w:pStyle w:val="ListParagraph"/>
        <w:numPr>
          <w:ilvl w:val="0"/>
          <w:numId w:val="19"/>
        </w:numPr>
      </w:pPr>
      <w:r w:rsidRPr="008820F1">
        <w:t>Performance management to improve programs, service delivery, and policies;</w:t>
      </w:r>
    </w:p>
    <w:p w:rsidR="00C02632" w:rsidRPr="008820F1" w:rsidRDefault="00C02632" w:rsidP="00872D6D">
      <w:pPr>
        <w:pStyle w:val="ListParagraph"/>
        <w:numPr>
          <w:ilvl w:val="0"/>
          <w:numId w:val="19"/>
        </w:numPr>
      </w:pPr>
      <w:r w:rsidRPr="008820F1">
        <w:t>A “systems change approach” to develop collaborations so tasks, functions and sub-units work effectively together and not at cross-purposes; and</w:t>
      </w:r>
    </w:p>
    <w:p w:rsidR="00C02632" w:rsidRPr="008820F1" w:rsidRDefault="00C02632" w:rsidP="00872D6D">
      <w:pPr>
        <w:pStyle w:val="ListParagraph"/>
        <w:numPr>
          <w:ilvl w:val="0"/>
          <w:numId w:val="19"/>
        </w:numPr>
      </w:pPr>
      <w:r w:rsidRPr="008820F1">
        <w:t>A focus on sustainability.</w:t>
      </w:r>
    </w:p>
    <w:p w:rsidR="00C02632" w:rsidRPr="008820F1" w:rsidRDefault="00C02632" w:rsidP="00AD4AAC">
      <w:r w:rsidRPr="008820F1">
        <w:t>In discussions of evidence-based practices in criminal justice, it is common to distingui</w:t>
      </w:r>
      <w:r w:rsidR="00381A6C">
        <w:t>sh between programs, strategies</w:t>
      </w:r>
      <w:r w:rsidRPr="008820F1">
        <w:t xml:space="preserve"> and promising practices/approaches.</w:t>
      </w:r>
    </w:p>
    <w:p w:rsidR="00C02632" w:rsidRPr="008820F1" w:rsidRDefault="00C02632" w:rsidP="00AD4AAC">
      <w:r w:rsidRPr="008B7362">
        <w:rPr>
          <w:i/>
        </w:rPr>
        <w:t xml:space="preserve">Programs </w:t>
      </w:r>
      <w:r w:rsidRPr="008820F1">
        <w:t>are designed to change the behavior of individuals in the criminal justice system and are measured by individual-level outcomes.  For example, programs aiming to reduce substance use and antisocial behavior include Cognitive Behavior</w:t>
      </w:r>
      <w:r w:rsidR="00381A6C">
        <w:t>al Therapy, Behavioral Programs</w:t>
      </w:r>
      <w:r w:rsidRPr="008820F1">
        <w:t xml:space="preserve"> and Social Skills Training.</w:t>
      </w:r>
    </w:p>
    <w:p w:rsidR="00C02632" w:rsidRPr="008820F1" w:rsidRDefault="00C02632" w:rsidP="00AD4AAC">
      <w:r w:rsidRPr="008B7362">
        <w:rPr>
          <w:i/>
        </w:rPr>
        <w:t>Strategies</w:t>
      </w:r>
      <w:r w:rsidRPr="008820F1">
        <w:t xml:space="preserve"> may include programs to change individual behavior; however, this term is often used to describe a general intervention approach that supports larger community or organizational level policy objectives. For example, case management is applied to improve the overall effectiveness and efficiency of criminal and juvenile justice agencies, while pretrial assessment is designed to enable informed decisions about which arrested defendants can be released pretrial without putting public safety at risk. Strategies can also refer to the application of effective practices that are correlated with a reduction in recidivism</w:t>
      </w:r>
      <w:r w:rsidR="00DF190D">
        <w:t>,</w:t>
      </w:r>
      <w:r w:rsidRPr="008820F1">
        <w:t xml:space="preserve"> such as the use of assessment tools, quality assurance protocols, and delivery of interventions by qualified and trained staff.</w:t>
      </w:r>
    </w:p>
    <w:p w:rsidR="00C02632" w:rsidRPr="008820F1" w:rsidRDefault="00C02632" w:rsidP="00AD4AAC">
      <w:r w:rsidRPr="008B7362">
        <w:rPr>
          <w:i/>
        </w:rPr>
        <w:t>Promising practices/approaches</w:t>
      </w:r>
      <w:r w:rsidRPr="008820F1">
        <w:t xml:space="preserve">, for purposes of this grant work, can be broadly construed to include crime-reduction and recidivism-reduction programs or strategies that have been </w:t>
      </w:r>
      <w:r w:rsidRPr="008820F1">
        <w:lastRenderedPageBreak/>
        <w:t>implemented elsewhere with evidence of success, but with evidence not yet strong enough to conclude the success was due to the program or that it is highly likely to work if carried out in the applicant’s circumstances. The difference between evidence-based and promising practices/approaches is a difference in degree on the number of situations in which a program or strategy has been tested and the rigor of the evaluation methods used.</w:t>
      </w:r>
    </w:p>
    <w:p w:rsidR="00C02632" w:rsidRPr="008820F1" w:rsidRDefault="00AA2616" w:rsidP="00AD4AAC">
      <w:r>
        <w:t>A</w:t>
      </w:r>
      <w:r w:rsidR="00C02632" w:rsidRPr="008820F1">
        <w:t>pplicants seeking to implement</w:t>
      </w:r>
      <w:r w:rsidR="00381A6C">
        <w:t xml:space="preserve"> promising programs, approaches</w:t>
      </w:r>
      <w:r w:rsidR="00C02632" w:rsidRPr="008820F1">
        <w:t xml:space="preserve"> or strategies </w:t>
      </w:r>
      <w:r>
        <w:t>must</w:t>
      </w:r>
      <w:r w:rsidR="00C02632" w:rsidRPr="008820F1">
        <w:t xml:space="preserve"> describe the documentation, data and evidence available to support the approach and why it is best suited to the needs and objectives described in the application for funding.</w:t>
      </w:r>
    </w:p>
    <w:p w:rsidR="00C02632" w:rsidRPr="008820F1" w:rsidRDefault="00C02632" w:rsidP="00100710">
      <w:pPr>
        <w:spacing w:after="240"/>
      </w:pPr>
      <w:r w:rsidRPr="008820F1">
        <w:t xml:space="preserve">Applicants can find information on evidence-based treatment practices in the Substance Abuse and Mental Health Services Administration’s (SAMHSA) Guide to Evidence-Based Practices available at </w:t>
      </w:r>
      <w:hyperlink r:id="rId17" w:history="1">
        <w:r w:rsidRPr="008820F1">
          <w:rPr>
            <w:rStyle w:val="Hyperlink"/>
          </w:rPr>
          <w:t>www.samhsa.gov/ebpwebguide</w:t>
        </w:r>
      </w:hyperlink>
      <w:r w:rsidRPr="008820F1">
        <w:t xml:space="preserve"> as well as </w:t>
      </w:r>
      <w:r w:rsidRPr="00EA1B50">
        <w:t xml:space="preserve">in </w:t>
      </w:r>
      <w:r w:rsidR="000C3E13" w:rsidRPr="00EA1B50">
        <w:t>A</w:t>
      </w:r>
      <w:r w:rsidR="001F32C0" w:rsidRPr="00EA1B50">
        <w:t>ttachment</w:t>
      </w:r>
      <w:r w:rsidR="000C3E13" w:rsidRPr="00EA1B50">
        <w:t xml:space="preserve"> </w:t>
      </w:r>
      <w:r w:rsidR="00100710" w:rsidRPr="00EA1B50">
        <w:t>G</w:t>
      </w:r>
      <w:r w:rsidRPr="00EA1B50">
        <w:t xml:space="preserve"> of</w:t>
      </w:r>
      <w:r w:rsidRPr="008820F1">
        <w:t xml:space="preserve"> this RFP. </w:t>
      </w:r>
    </w:p>
    <w:p w:rsidR="00C02632" w:rsidRPr="008820F1" w:rsidRDefault="00C02632" w:rsidP="008B7362">
      <w:pPr>
        <w:pStyle w:val="Heading3"/>
        <w:ind w:right="-180"/>
        <w:jc w:val="left"/>
      </w:pPr>
      <w:r w:rsidRPr="008820F1">
        <w:t>Reducing Racial and Ethnic Disparity (R.E.D.) Training Opportunity for Award Recipients</w:t>
      </w:r>
    </w:p>
    <w:p w:rsidR="00C02632" w:rsidRPr="0060124F" w:rsidRDefault="0060124F" w:rsidP="00AD4AAC">
      <w:r>
        <w:t xml:space="preserve">The applicant </w:t>
      </w:r>
      <w:r w:rsidRPr="0060124F">
        <w:t>should consider</w:t>
      </w:r>
      <w:r>
        <w:t xml:space="preserve"> how the</w:t>
      </w:r>
      <w:r w:rsidR="00C02632" w:rsidRPr="0060124F">
        <w:t xml:space="preserve"> information </w:t>
      </w:r>
      <w:r>
        <w:t xml:space="preserve">below </w:t>
      </w:r>
      <w:r w:rsidR="00C02632" w:rsidRPr="0060124F">
        <w:t>may influence grant activities.</w:t>
      </w:r>
    </w:p>
    <w:p w:rsidR="00C02632" w:rsidRPr="008820F1" w:rsidRDefault="00C02632" w:rsidP="00AD4AAC">
      <w:r w:rsidRPr="008820F1">
        <w:t>Research</w:t>
      </w:r>
      <w:r w:rsidRPr="008B7362">
        <w:rPr>
          <w:vertAlign w:val="superscript"/>
        </w:rPr>
        <w:footnoteReference w:id="7"/>
      </w:r>
      <w:r w:rsidRPr="008820F1">
        <w:t xml:space="preserve"> shows that youth and adults of color are significantly overrepresented in the criminal justice system in California. These disparities are the result of numerous interrelated factors, some of which exist within the structures of the current criminal and juvenile justice system, and some of which are influenced by unconscious biases. Whatever the cause, BSCC believes that the overrepresentation of people of color in the criminal and juvenile justice system can be addressed through meaningful dialogue, increased awareness, evaluation feedback, cultu</w:t>
      </w:r>
      <w:r w:rsidR="00F50FEC">
        <w:t>ral and linguistic competencies,</w:t>
      </w:r>
      <w:r w:rsidRPr="008820F1">
        <w:t xml:space="preserve"> and policy reforms intended to reduce structural inequality.</w:t>
      </w:r>
    </w:p>
    <w:p w:rsidR="00C02632" w:rsidRPr="008820F1" w:rsidRDefault="00C02632" w:rsidP="00AD4AAC">
      <w:r w:rsidRPr="008820F1">
        <w:t>To that end, we are committed as a state to examining service delivery within the criminal and juvenile justice system for perceived inequities and actual disparities that might exist</w:t>
      </w:r>
      <w:r w:rsidR="00381A6C">
        <w:t xml:space="preserve"> at the state and local level. </w:t>
      </w:r>
      <w:r w:rsidRPr="008820F1">
        <w:t>Additionally, in order to receive federal funding, California is required to demonstrate a good faith effort to address the federal initiative known as Reducing Racial and Ethnic Disparity or R.E.D. (formerly Disproportionate Minority Contact or DMC), which refers to the disproportionate rate at which youth of color come into contact with the juvenile justice system (at all points, from arrest through confinement), relative to their num</w:t>
      </w:r>
      <w:r w:rsidR="00381A6C">
        <w:t>bers in the general population.</w:t>
      </w:r>
      <w:r w:rsidRPr="008820F1">
        <w:t xml:space="preserve"> In an effort to comply with this requirement, the BSCC has undertaken a number of activities to ensure that California addresses this concern in relation to the juvenile population as well as the adult population to include trainings, access to and support of structured decision-making tools, and funding opportunities.</w:t>
      </w:r>
    </w:p>
    <w:p w:rsidR="00C02632" w:rsidRPr="008820F1" w:rsidRDefault="00C02632" w:rsidP="00AD4AAC">
      <w:r w:rsidRPr="008820F1">
        <w:t xml:space="preserve">LEAD recipients are </w:t>
      </w:r>
      <w:r w:rsidR="00381A6C">
        <w:t>included in these opportunities and,</w:t>
      </w:r>
      <w:r w:rsidRPr="008820F1">
        <w:t xml:space="preserve"> as such, will be invited to attend R.E.D. training </w:t>
      </w:r>
      <w:r w:rsidR="00AA2616">
        <w:t>by the BSCC should</w:t>
      </w:r>
      <w:r w:rsidR="00A03A44">
        <w:t xml:space="preserve"> it become</w:t>
      </w:r>
      <w:r w:rsidRPr="008820F1">
        <w:t xml:space="preserve"> available during the project period. </w:t>
      </w:r>
      <w:r w:rsidR="00F50FEC">
        <w:t>Grantees will be advised of the dates and</w:t>
      </w:r>
      <w:r w:rsidRPr="008820F1">
        <w:t xml:space="preserve"> locations after the start of the grant period. Additional information about R.E.D. can be found at:</w:t>
      </w:r>
    </w:p>
    <w:p w:rsidR="00C02632" w:rsidRPr="008820F1" w:rsidRDefault="00210F6F" w:rsidP="00AD4AAC">
      <w:hyperlink r:id="rId18" w:history="1">
        <w:r w:rsidR="00C02632" w:rsidRPr="008820F1">
          <w:rPr>
            <w:rStyle w:val="Hyperlink"/>
          </w:rPr>
          <w:t>http://www.bscc.ca.gov/scppgrantfundedprograms.php</w:t>
        </w:r>
      </w:hyperlink>
      <w:r w:rsidR="00C02632" w:rsidRPr="008820F1">
        <w:t xml:space="preserve"> or applicants may contact the R.E.D. Coordinator, Field Representative </w:t>
      </w:r>
      <w:r w:rsidR="00406FC7">
        <w:t>Nicole Woodman</w:t>
      </w:r>
      <w:r w:rsidR="00C02632" w:rsidRPr="008820F1">
        <w:t xml:space="preserve">, by </w:t>
      </w:r>
      <w:r w:rsidR="00406FC7">
        <w:t>telephone at (916) 322-1427</w:t>
      </w:r>
      <w:r w:rsidR="00C02632" w:rsidRPr="008820F1">
        <w:t xml:space="preserve"> or by email at</w:t>
      </w:r>
      <w:r w:rsidR="008B7362">
        <w:t xml:space="preserve"> </w:t>
      </w:r>
      <w:hyperlink r:id="rId19" w:history="1">
        <w:r w:rsidR="00406FC7" w:rsidRPr="004F22B5">
          <w:rPr>
            <w:rStyle w:val="Hyperlink"/>
          </w:rPr>
          <w:t>nicole.woodman@bscc.ca.gov</w:t>
        </w:r>
      </w:hyperlink>
      <w:r w:rsidR="00C02632" w:rsidRPr="008820F1">
        <w:t>.</w:t>
      </w:r>
    </w:p>
    <w:p w:rsidR="00A256C5" w:rsidRPr="008820F1" w:rsidRDefault="00A256C5" w:rsidP="008B7362">
      <w:pPr>
        <w:pStyle w:val="Heading3"/>
      </w:pPr>
      <w:r w:rsidRPr="008820F1">
        <w:lastRenderedPageBreak/>
        <w:t>Ramp-up Period for Project Development</w:t>
      </w:r>
    </w:p>
    <w:p w:rsidR="00A256C5" w:rsidRPr="008820F1" w:rsidRDefault="00A256C5" w:rsidP="00AD4AAC">
      <w:r w:rsidRPr="008820F1">
        <w:t xml:space="preserve">The BSCC is aware that due to the complexities involved in coordinating the launch of a </w:t>
      </w:r>
      <w:r w:rsidR="00957EDF" w:rsidRPr="008820F1">
        <w:t>LEAD</w:t>
      </w:r>
      <w:r w:rsidRPr="008820F1">
        <w:t xml:space="preserve"> project, som</w:t>
      </w:r>
      <w:r w:rsidR="0000372C">
        <w:t>e applicants may not be ready</w:t>
      </w:r>
      <w:r w:rsidRPr="008820F1">
        <w:t xml:space="preserve"> for </w:t>
      </w:r>
      <w:r w:rsidR="00003C66">
        <w:t xml:space="preserve">immediate </w:t>
      </w:r>
      <w:r w:rsidRPr="008820F1">
        <w:t xml:space="preserve">implementation on the first day of the project period. To assist applicants with the time needed for project development, </w:t>
      </w:r>
      <w:r w:rsidR="00957EDF" w:rsidRPr="008820F1">
        <w:t>a ramp-up period of up to four (4</w:t>
      </w:r>
      <w:r w:rsidRPr="008820F1">
        <w:t xml:space="preserve">) months will be permitted, at which time the project will be expected to have all required </w:t>
      </w:r>
      <w:r w:rsidR="00957EDF" w:rsidRPr="008820F1">
        <w:t>partnership</w:t>
      </w:r>
      <w:r w:rsidR="00DA6A15" w:rsidRPr="008820F1">
        <w:t>s</w:t>
      </w:r>
      <w:r w:rsidR="00957EDF" w:rsidRPr="008820F1">
        <w:t xml:space="preserve"> and </w:t>
      </w:r>
      <w:r w:rsidRPr="008820F1">
        <w:t xml:space="preserve">contracts finalized and ready to begin program operations. </w:t>
      </w:r>
    </w:p>
    <w:p w:rsidR="00DC326F" w:rsidRPr="008820F1" w:rsidRDefault="009F6D12" w:rsidP="00100710">
      <w:pPr>
        <w:pStyle w:val="Heading3"/>
        <w:spacing w:before="240"/>
      </w:pPr>
      <w:r w:rsidRPr="008820F1">
        <w:t xml:space="preserve">Consensus Building and </w:t>
      </w:r>
      <w:r w:rsidR="00DC326F" w:rsidRPr="008820F1">
        <w:t>Training</w:t>
      </w:r>
      <w:r w:rsidRPr="008820F1">
        <w:t xml:space="preserve"> </w:t>
      </w:r>
      <w:r w:rsidR="00DC326F" w:rsidRPr="008820F1">
        <w:t xml:space="preserve"> </w:t>
      </w:r>
    </w:p>
    <w:p w:rsidR="00003C66" w:rsidRPr="00003C66" w:rsidRDefault="00003C66" w:rsidP="0066027A">
      <w:pPr>
        <w:spacing w:after="360"/>
      </w:pPr>
      <w:r w:rsidRPr="00003C66">
        <w:t>Building consensus requires both time and commitment from all partners to cultivate acceptance and develop new skills and approaches in protocol and philosophy. In order to successfully launch the project by month five</w:t>
      </w:r>
      <w:r w:rsidR="00705E09">
        <w:t xml:space="preserve"> (5)</w:t>
      </w:r>
      <w:r>
        <w:t>, it is essential that a</w:t>
      </w:r>
      <w:r w:rsidRPr="00003C66">
        <w:t>pplicants develop a plan for training law enforcement officers, elected officials, social service providers, and community members</w:t>
      </w:r>
      <w:r>
        <w:t xml:space="preserve"> in the harm reduction model,</w:t>
      </w:r>
      <w:r w:rsidRPr="00003C66">
        <w:t xml:space="preserve"> mechanics of making LEAD referrals, collective intake processes, shared case planning</w:t>
      </w:r>
      <w:r w:rsidR="00543117">
        <w:t xml:space="preserve"> and review</w:t>
      </w:r>
      <w:r w:rsidRPr="00003C66">
        <w:t>, and data-sharing.</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9008A9" w:rsidRPr="008820F1" w:rsidTr="00100710">
        <w:trPr>
          <w:trHeight w:val="432"/>
          <w:jc w:val="center"/>
        </w:trPr>
        <w:tc>
          <w:tcPr>
            <w:tcW w:w="10800" w:type="dxa"/>
            <w:shd w:val="clear" w:color="auto" w:fill="002060"/>
            <w:vAlign w:val="center"/>
          </w:tcPr>
          <w:p w:rsidR="009008A9" w:rsidRPr="008820F1" w:rsidRDefault="00AA4CB9" w:rsidP="003224DB">
            <w:pPr>
              <w:pStyle w:val="Heading1"/>
            </w:pPr>
            <w:bookmarkStart w:id="7" w:name="_Toc465952773"/>
            <w:r w:rsidRPr="008820F1">
              <w:t>General Grant Requirements</w:t>
            </w:r>
            <w:bookmarkEnd w:id="7"/>
          </w:p>
        </w:tc>
      </w:tr>
    </w:tbl>
    <w:p w:rsidR="00AA4CB9" w:rsidRPr="008820F1" w:rsidRDefault="00AA4CB9" w:rsidP="00100710">
      <w:pPr>
        <w:pStyle w:val="Heading3"/>
        <w:spacing w:before="240"/>
      </w:pPr>
      <w:r w:rsidRPr="008820F1">
        <w:t>Grant Agreement</w:t>
      </w:r>
    </w:p>
    <w:p w:rsidR="00AA4CB9" w:rsidRPr="008820F1" w:rsidRDefault="00DA6A15" w:rsidP="00AD4AAC">
      <w:r w:rsidRPr="008820F1">
        <w:t>A</w:t>
      </w:r>
      <w:r w:rsidR="00AA4CB9" w:rsidRPr="008820F1">
        <w:t xml:space="preserve">pplicants approved for funding by the BSCC Board are required to enter into a Grant Agreement with the BSCC. Grantees must agree to comply with all terms and conditions of the Grant Agreement. </w:t>
      </w:r>
      <w:r w:rsidR="00AA4CB9" w:rsidRPr="00EA1B50">
        <w:t xml:space="preserve">See </w:t>
      </w:r>
      <w:r w:rsidR="000C3E13" w:rsidRPr="00EA1B50">
        <w:t xml:space="preserve">Attachment </w:t>
      </w:r>
      <w:r w:rsidR="00100710" w:rsidRPr="00EA1B50">
        <w:t>C</w:t>
      </w:r>
      <w:r w:rsidR="00AA4CB9" w:rsidRPr="00EA1B50">
        <w:t xml:space="preserve"> for</w:t>
      </w:r>
      <w:r w:rsidR="00AA4CB9" w:rsidRPr="008820F1">
        <w:t xml:space="preserve"> the State of California: Contract and General Terms and Conditions.</w:t>
      </w:r>
    </w:p>
    <w:p w:rsidR="006E4C5F" w:rsidRPr="008820F1" w:rsidRDefault="00381A6C" w:rsidP="00AD4AAC">
      <w:r>
        <w:t>It is expected that the Grant Agreement start date will be</w:t>
      </w:r>
      <w:r w:rsidR="00AA4CB9" w:rsidRPr="008820F1">
        <w:t xml:space="preserve"> </w:t>
      </w:r>
      <w:r w:rsidR="006E2691">
        <w:t>April 21</w:t>
      </w:r>
      <w:r w:rsidR="0026320A" w:rsidRPr="008820F1">
        <w:t>, 2017</w:t>
      </w:r>
      <w:r w:rsidR="00AA4CB9" w:rsidRPr="008820F1">
        <w:t>. Contracts are considered fully executed only after they are signed by both the Grantee and the BSCC. Work, services and encumbrances cannot begin prior to the Grant Agreement start date. Work, services and encumbrances that occur after the start date</w:t>
      </w:r>
      <w:r w:rsidR="0000372C">
        <w:t>,</w:t>
      </w:r>
      <w:r w:rsidR="00AA4CB9" w:rsidRPr="008820F1">
        <w:t xml:space="preserve"> but prior to contract execution</w:t>
      </w:r>
      <w:r w:rsidR="0000372C">
        <w:t>,</w:t>
      </w:r>
      <w:r w:rsidR="00AA4CB9" w:rsidRPr="008820F1">
        <w:t xml:space="preserve"> may not be reimbursed. Grantees are responsible for maintaining their Grant Agreement, all invoices, records and relevant documentation for at least three years after the final payment under the contract.</w:t>
      </w:r>
    </w:p>
    <w:p w:rsidR="00AA4CB9" w:rsidRPr="008820F1" w:rsidRDefault="00AA4CB9" w:rsidP="00100710">
      <w:pPr>
        <w:pStyle w:val="Heading3"/>
        <w:spacing w:before="240"/>
      </w:pPr>
      <w:r w:rsidRPr="008820F1">
        <w:t>Eligible &amp; Ineligible Grant Expenditures</w:t>
      </w:r>
    </w:p>
    <w:p w:rsidR="00AA4CB9" w:rsidRPr="008820F1" w:rsidRDefault="00AA4CB9" w:rsidP="00AD4AAC">
      <w:r w:rsidRPr="008820F1">
        <w:t xml:space="preserve">Grant funds can be used to supplement existing funds dedicated to the project but may not replace (supplant) funds that have been appropriated for the same purpose. </w:t>
      </w:r>
    </w:p>
    <w:p w:rsidR="00AA4CB9" w:rsidRPr="008820F1" w:rsidRDefault="00AA4CB9" w:rsidP="00AD4AAC">
      <w:r w:rsidRPr="008820F1">
        <w:t>Grant funds cannot be used for the acquisition of real property</w:t>
      </w:r>
      <w:r w:rsidR="00E6287E" w:rsidRPr="008820F1">
        <w:t xml:space="preserve"> or new construction</w:t>
      </w:r>
      <w:r w:rsidRPr="008820F1">
        <w:t>.</w:t>
      </w:r>
    </w:p>
    <w:p w:rsidR="00AA4CB9" w:rsidRPr="008820F1" w:rsidRDefault="00AA4CB9" w:rsidP="00100710">
      <w:r w:rsidRPr="008820F1">
        <w:t xml:space="preserve">For information on eligible and ineligible costs, refer to the BSCC Grant Administration Guide, found on the BSCC website: </w:t>
      </w:r>
      <w:hyperlink r:id="rId20" w:history="1">
        <w:r w:rsidRPr="008820F1">
          <w:rPr>
            <w:rStyle w:val="Hyperlink"/>
          </w:rPr>
          <w:t>http://bscc.ca.gov/s_correctionsplanningandprograms.php</w:t>
        </w:r>
      </w:hyperlink>
    </w:p>
    <w:p w:rsidR="006E4C5F" w:rsidRPr="008820F1" w:rsidRDefault="006E4C5F" w:rsidP="00100710">
      <w:pPr>
        <w:pStyle w:val="Heading3"/>
        <w:spacing w:before="240"/>
      </w:pPr>
      <w:r w:rsidRPr="008820F1">
        <w:t>Match Requirements</w:t>
      </w:r>
    </w:p>
    <w:p w:rsidR="006E4C5F" w:rsidRDefault="006E4C5F" w:rsidP="0066027A">
      <w:pPr>
        <w:spacing w:after="360"/>
      </w:pPr>
      <w:r w:rsidRPr="008820F1">
        <w:t>As previously stated, funding for the LEAD Grant req</w:t>
      </w:r>
      <w:r w:rsidR="007017D9">
        <w:t>uires a minimum 10</w:t>
      </w:r>
      <w:r w:rsidR="00EE6008" w:rsidRPr="008820F1">
        <w:t xml:space="preserve"> percent </w:t>
      </w:r>
      <w:r w:rsidRPr="008820F1">
        <w:t>cash match. Cash match, also known as hard match, is income from a source other than grant funds that is budgeted for the project. When used to augment the project, cash expenditures for items such as personnel, facilities and supplies may be considered cash match. The cash match must be specifically identifi</w:t>
      </w:r>
      <w:r w:rsidR="00EE6008" w:rsidRPr="008820F1">
        <w:t>ed by line-item in the budget. No in-kind match wil</w:t>
      </w:r>
      <w:r w:rsidR="007017D9">
        <w:t>l be accepted to fulfill the 10 percent</w:t>
      </w:r>
      <w:r w:rsidR="00EE6008" w:rsidRPr="008820F1">
        <w:t xml:space="preserve"> cash match requirement.</w:t>
      </w:r>
    </w:p>
    <w:p w:rsidR="00AA4CB9" w:rsidRPr="008820F1" w:rsidRDefault="00AA4CB9" w:rsidP="00100710">
      <w:pPr>
        <w:pStyle w:val="Heading3"/>
        <w:spacing w:before="240"/>
      </w:pPr>
      <w:r w:rsidRPr="008820F1">
        <w:lastRenderedPageBreak/>
        <w:t>Governing Board Resolution</w:t>
      </w:r>
    </w:p>
    <w:p w:rsidR="00AA4CB9" w:rsidRPr="008820F1" w:rsidRDefault="00AA4CB9" w:rsidP="00AD4AAC">
      <w:r w:rsidRPr="008820F1">
        <w:t>Successful applicant</w:t>
      </w:r>
      <w:r w:rsidR="00DA6A15" w:rsidRPr="008820F1">
        <w:t>s</w:t>
      </w:r>
      <w:r w:rsidRPr="008820F1">
        <w:t xml:space="preserve"> will be required to submit a Resolu</w:t>
      </w:r>
      <w:r w:rsidR="007017D9">
        <w:t>tion from their Governing Board</w:t>
      </w:r>
      <w:r w:rsidRPr="008820F1">
        <w:t xml:space="preserve"> before the grant award can be finalized and funds awarded. A signed resolution is not required at the time of proposal submission, but </w:t>
      </w:r>
      <w:r w:rsidR="007C47CD" w:rsidRPr="008820F1">
        <w:t>a</w:t>
      </w:r>
      <w:r w:rsidRPr="008820F1">
        <w:t xml:space="preserve">pplicants are advised that no financial invoices will be processed for reimbursement until the Governing Board Resolution has been received by the BSCC. A sample Governing Board Resolution can be found </w:t>
      </w:r>
      <w:r w:rsidRPr="00EA1B50">
        <w:t xml:space="preserve">in </w:t>
      </w:r>
      <w:r w:rsidR="000C3E13" w:rsidRPr="00EA1B50">
        <w:t>Attachment H</w:t>
      </w:r>
      <w:r w:rsidRPr="00EA1B50">
        <w:t>.</w:t>
      </w:r>
    </w:p>
    <w:p w:rsidR="00AA4CB9" w:rsidRPr="008820F1" w:rsidRDefault="00AA4CB9" w:rsidP="00100710">
      <w:pPr>
        <w:pStyle w:val="Heading3"/>
        <w:spacing w:before="240"/>
      </w:pPr>
      <w:r w:rsidRPr="008820F1">
        <w:t>Audit</w:t>
      </w:r>
    </w:p>
    <w:p w:rsidR="00AA4CB9" w:rsidRPr="008820F1" w:rsidRDefault="00AA4CB9" w:rsidP="00AD4AAC">
      <w:r w:rsidRPr="008820F1">
        <w:t>Grantees must submit an audit of expenditures (either grant-specific or as part of a city/county single audit) within 120 days of the end of the grant period. Reasonable and necessary extensions to the due date may be granted by the BSCC</w:t>
      </w:r>
      <w:r w:rsidR="0000372C">
        <w:t>,</w:t>
      </w:r>
      <w:r w:rsidRPr="008820F1">
        <w:t xml:space="preserve"> if requested. In addition, the BSCC reserves the right to require a financial audit any time between the execution of the Grant Agreement and 60 days after the end of the grant period.</w:t>
      </w:r>
    </w:p>
    <w:p w:rsidR="00AA4CB9" w:rsidRPr="008820F1" w:rsidRDefault="00AA4CB9" w:rsidP="00100710">
      <w:pPr>
        <w:pStyle w:val="Heading3"/>
        <w:spacing w:before="240"/>
      </w:pPr>
      <w:r w:rsidRPr="008820F1">
        <w:t>Invoices</w:t>
      </w:r>
    </w:p>
    <w:p w:rsidR="00AA4CB9" w:rsidRPr="008820F1" w:rsidRDefault="00AA4CB9" w:rsidP="00AD4AAC">
      <w:r w:rsidRPr="008820F1">
        <w:t xml:space="preserve">Disbursement of grant funds occurs on a reimbursement basis for costs incurred during a reporting period. Grantees must submit invoices with supporting documentation to the BSCC on a quarterly basis within 45 days following the end of the reporting period via the online process. </w:t>
      </w:r>
      <w:r w:rsidR="00B0284B" w:rsidRPr="00B0284B">
        <w:t xml:space="preserve">The only exception to </w:t>
      </w:r>
      <w:r w:rsidR="00B0284B">
        <w:t>this</w:t>
      </w:r>
      <w:r w:rsidR="00B0284B" w:rsidRPr="00B0284B">
        <w:t xml:space="preserve"> is in regard to the invoice for the period covering April 1, 201</w:t>
      </w:r>
      <w:r w:rsidR="009835C1">
        <w:t>9</w:t>
      </w:r>
      <w:r w:rsidR="0000372C">
        <w:t>,</w:t>
      </w:r>
      <w:r w:rsidR="00B0284B" w:rsidRPr="00B0284B">
        <w:t xml:space="preserve"> through June 29, 201</w:t>
      </w:r>
      <w:r w:rsidR="009835C1">
        <w:t>9</w:t>
      </w:r>
      <w:r w:rsidR="00B0284B" w:rsidRPr="00B0284B">
        <w:t>.  For this invoice only, the Grantee shall submit an estimate for the quarterly expenditures by May 1, 201</w:t>
      </w:r>
      <w:r w:rsidR="009835C1">
        <w:t>9</w:t>
      </w:r>
      <w:r w:rsidR="00B0284B" w:rsidRPr="00B0284B">
        <w:t>. </w:t>
      </w:r>
      <w:r w:rsidRPr="008820F1">
        <w:t>Grantees must maintain adequate supporting documentation for all costs claimed on invoices for reimbursement.</w:t>
      </w:r>
    </w:p>
    <w:p w:rsidR="00AA4CB9" w:rsidRDefault="00AA4CB9" w:rsidP="00AD4AAC">
      <w:r w:rsidRPr="008820F1">
        <w:t xml:space="preserve">For additional information, refer to the BSCC Grant Administration Guide, found on the BSCC website: </w:t>
      </w:r>
      <w:hyperlink r:id="rId21" w:history="1">
        <w:r w:rsidRPr="008820F1">
          <w:rPr>
            <w:rStyle w:val="Hyperlink"/>
          </w:rPr>
          <w:t>http://bscc.ca.gov/s_correctionsplanningandprograms.php</w:t>
        </w:r>
      </w:hyperlink>
    </w:p>
    <w:p w:rsidR="00AA4CB9" w:rsidRPr="008820F1" w:rsidRDefault="00AA4CB9" w:rsidP="00100710">
      <w:pPr>
        <w:pStyle w:val="Heading3"/>
        <w:spacing w:before="240"/>
      </w:pPr>
      <w:r w:rsidRPr="008820F1">
        <w:t>Quarterly Progress Reports</w:t>
      </w:r>
    </w:p>
    <w:p w:rsidR="00AA4CB9" w:rsidRPr="008820F1" w:rsidRDefault="00AA4CB9" w:rsidP="00AD4AAC">
      <w:r w:rsidRPr="008820F1">
        <w:t>Grant award recipients are required to provide relevant program information and data by submitting quarterly progress reports to the BSCC. Applicable forms and instructions will be available to grantees on the BSCC’s website. Progress reports are a critical element in BSCC’s mo</w:t>
      </w:r>
      <w:r w:rsidR="007017D9">
        <w:t xml:space="preserve">nitoring and oversight process. </w:t>
      </w:r>
      <w:r w:rsidRPr="008820F1">
        <w:t>Grantees that are unable to demonstrate that they are making sufficient progress toward project goals and objectives and that funds are being spent down in accordance with the Grant Award Agreement and LEAD Grant Project Work Plan could be subject to the withholding of funds.</w:t>
      </w:r>
    </w:p>
    <w:p w:rsidR="00AA4CB9" w:rsidRPr="008820F1" w:rsidRDefault="00AA4CB9" w:rsidP="00100710">
      <w:pPr>
        <w:pStyle w:val="Heading3"/>
        <w:spacing w:before="240"/>
      </w:pPr>
      <w:r w:rsidRPr="008820F1">
        <w:t>Grantee Orientation Process</w:t>
      </w:r>
    </w:p>
    <w:p w:rsidR="00AA4CB9" w:rsidRPr="008820F1" w:rsidRDefault="00AA4CB9" w:rsidP="00AD4AAC">
      <w:r w:rsidRPr="008820F1">
        <w:t>Following the start of the grant period, BSCC staff will conduct a Grantee Orientation in Sacramento (at a date to be determined). The purpose of this mandatory session is to review the program requirements, invoicing and budget modification processes, data collection and reporting requirements, as well as other grant management and monitoring activities. Typically, the Project Director, Financial Officer, Day-to-Day C</w:t>
      </w:r>
      <w:r w:rsidR="00047751" w:rsidRPr="008820F1">
        <w:t>ontact, and individuals tasked with d</w:t>
      </w:r>
      <w:r w:rsidRPr="008820F1">
        <w:t>ata</w:t>
      </w:r>
      <w:r w:rsidR="00047751" w:rsidRPr="008820F1">
        <w:t xml:space="preserve"> collection and e</w:t>
      </w:r>
      <w:r w:rsidRPr="008820F1">
        <w:t>valuation</w:t>
      </w:r>
      <w:r w:rsidR="00047751" w:rsidRPr="008820F1">
        <w:t xml:space="preserve"> are in attendance</w:t>
      </w:r>
      <w:r w:rsidRPr="008820F1">
        <w:t xml:space="preserve">. </w:t>
      </w:r>
      <w:r w:rsidR="00B75B6B" w:rsidRPr="008820F1">
        <w:t>In</w:t>
      </w:r>
      <w:r w:rsidR="00047751" w:rsidRPr="008820F1">
        <w:t xml:space="preserve"> the case of the LEAD Grant</w:t>
      </w:r>
      <w:r w:rsidR="00EE6008" w:rsidRPr="008820F1">
        <w:t>,</w:t>
      </w:r>
      <w:r w:rsidR="00E6287E" w:rsidRPr="008820F1">
        <w:t xml:space="preserve"> key stakeholders and supervisor-level law enforcement partners </w:t>
      </w:r>
      <w:r w:rsidR="00047751" w:rsidRPr="008820F1">
        <w:t xml:space="preserve">are encouraged to attend. The CSULB Evaluators and Technical Consultants from the LEAD National Support Bureau will be providing important information and training relevant to the implementation of local projects. </w:t>
      </w:r>
      <w:r w:rsidRPr="008820F1">
        <w:t xml:space="preserve">Grant recipients may use their </w:t>
      </w:r>
      <w:r w:rsidR="001751FF" w:rsidRPr="008820F1">
        <w:t>LEAD</w:t>
      </w:r>
      <w:r w:rsidRPr="008820F1">
        <w:t xml:space="preserve"> </w:t>
      </w:r>
      <w:r w:rsidR="00A167E7" w:rsidRPr="008820F1">
        <w:t>G</w:t>
      </w:r>
      <w:r w:rsidRPr="008820F1">
        <w:t xml:space="preserve">rant funds for travel-related expenditures such as airfare, mileage, meals, lodging and other per diem costs. </w:t>
      </w:r>
      <w:r w:rsidR="00047751" w:rsidRPr="008820F1">
        <w:t>A</w:t>
      </w:r>
      <w:r w:rsidRPr="008820F1">
        <w:t>pplicants should include anticipated costs in the budget section of the proposal under the “Other” category.</w:t>
      </w:r>
    </w:p>
    <w:p w:rsidR="005C27CA" w:rsidRPr="008820F1" w:rsidRDefault="005C27CA" w:rsidP="00100710">
      <w:pPr>
        <w:pStyle w:val="Heading3"/>
        <w:spacing w:before="240"/>
      </w:pPr>
      <w:r w:rsidRPr="008820F1">
        <w:lastRenderedPageBreak/>
        <w:t>Monitoring and Project Assessment</w:t>
      </w:r>
    </w:p>
    <w:p w:rsidR="007C47CD" w:rsidRDefault="005C27CA" w:rsidP="00100710">
      <w:pPr>
        <w:spacing w:after="240"/>
      </w:pPr>
      <w:r w:rsidRPr="008820F1">
        <w:t>BSCC staff will conduct periodic monitoring of each project to assess whether the project is in compli</w:t>
      </w:r>
      <w:r w:rsidR="0000372C">
        <w:t>ance with grant requirements,</w:t>
      </w:r>
      <w:r w:rsidRPr="008820F1">
        <w:t xml:space="preserve"> making progress toward grant objectives, and to provide technical assistance</w:t>
      </w:r>
      <w:r w:rsidR="0000372C">
        <w:t>,</w:t>
      </w:r>
      <w:r w:rsidRPr="008820F1">
        <w:t xml:space="preserve"> as needed</w:t>
      </w:r>
      <w:r w:rsidR="0000372C">
        <w:t>,</w:t>
      </w:r>
      <w:r w:rsidRPr="008820F1">
        <w:t xml:space="preserve"> regarding fiscal, programmatic, evaluation, and administrative requirements. A sample of the BSCC’s grant project monitoring report is provided </w:t>
      </w:r>
      <w:r w:rsidRPr="00EA1B50">
        <w:t>as A</w:t>
      </w:r>
      <w:r w:rsidR="00290ACA" w:rsidRPr="00EA1B50">
        <w:t xml:space="preserve">ttachment </w:t>
      </w:r>
      <w:r w:rsidR="000C3E13" w:rsidRPr="00EA1B50">
        <w:t>I</w:t>
      </w:r>
      <w:r w:rsidRPr="00EA1B50">
        <w:t xml:space="preserve"> however</w:t>
      </w:r>
      <w:r w:rsidRPr="008820F1">
        <w:t>, items within the report may be subject to change for t</w:t>
      </w:r>
      <w:r w:rsidR="00EE075A">
        <w:t>he LEAD Grant Project grantees.</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9008A9" w:rsidRPr="008820F1" w:rsidTr="00100710">
        <w:trPr>
          <w:trHeight w:val="432"/>
          <w:jc w:val="center"/>
        </w:trPr>
        <w:tc>
          <w:tcPr>
            <w:tcW w:w="10800" w:type="dxa"/>
            <w:shd w:val="clear" w:color="auto" w:fill="002060"/>
            <w:vAlign w:val="center"/>
          </w:tcPr>
          <w:p w:rsidR="009008A9" w:rsidRPr="008820F1" w:rsidRDefault="00AA4CB9" w:rsidP="003224DB">
            <w:pPr>
              <w:pStyle w:val="Heading1"/>
            </w:pPr>
            <w:bookmarkStart w:id="8" w:name="_Toc465952774"/>
            <w:r w:rsidRPr="008820F1">
              <w:t>Overview of the RFP Process</w:t>
            </w:r>
            <w:bookmarkEnd w:id="8"/>
          </w:p>
        </w:tc>
      </w:tr>
    </w:tbl>
    <w:p w:rsidR="00AA4CB9" w:rsidRPr="008820F1" w:rsidRDefault="00AA4CB9" w:rsidP="00BE5A60">
      <w:pPr>
        <w:spacing w:before="240"/>
      </w:pPr>
      <w:r w:rsidRPr="008820F1">
        <w:t xml:space="preserve">The BSCC proposal submission and review process includes two </w:t>
      </w:r>
      <w:r w:rsidR="007017D9">
        <w:t xml:space="preserve">(2) </w:t>
      </w:r>
      <w:r w:rsidRPr="008820F1">
        <w:t>stages:</w:t>
      </w:r>
    </w:p>
    <w:p w:rsidR="00AA4CB9" w:rsidRPr="008820F1" w:rsidRDefault="00AA4CB9" w:rsidP="00872D6D">
      <w:pPr>
        <w:pStyle w:val="ListParagraph"/>
        <w:numPr>
          <w:ilvl w:val="0"/>
          <w:numId w:val="78"/>
        </w:numPr>
      </w:pPr>
      <w:r w:rsidRPr="008820F1">
        <w:t>Stage I: Technical Compliance Review</w:t>
      </w:r>
    </w:p>
    <w:p w:rsidR="00AA4CB9" w:rsidRPr="008820F1" w:rsidRDefault="00AA4CB9" w:rsidP="00872D6D">
      <w:pPr>
        <w:pStyle w:val="ListParagraph"/>
        <w:numPr>
          <w:ilvl w:val="0"/>
          <w:numId w:val="78"/>
        </w:numPr>
        <w:spacing w:after="240"/>
      </w:pPr>
      <w:r w:rsidRPr="008820F1">
        <w:t>Stage II: Proposal Rating Process</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FC37D"/>
        <w:tblLook w:val="04A0" w:firstRow="1" w:lastRow="0" w:firstColumn="1" w:lastColumn="0" w:noHBand="0" w:noVBand="1"/>
      </w:tblPr>
      <w:tblGrid>
        <w:gridCol w:w="10080"/>
      </w:tblGrid>
      <w:tr w:rsidR="00AA4CB9" w:rsidRPr="008820F1" w:rsidTr="00AC4E1C">
        <w:trPr>
          <w:trHeight w:val="432"/>
        </w:trPr>
        <w:tc>
          <w:tcPr>
            <w:tcW w:w="9360" w:type="dxa"/>
            <w:shd w:val="clear" w:color="auto" w:fill="DFC37D"/>
            <w:vAlign w:val="center"/>
          </w:tcPr>
          <w:p w:rsidR="00AA4CB9" w:rsidRPr="008820F1" w:rsidRDefault="00AA4CB9" w:rsidP="003224DB">
            <w:pPr>
              <w:pStyle w:val="Heading1"/>
            </w:pPr>
            <w:bookmarkStart w:id="9" w:name="_Toc465952775"/>
            <w:r w:rsidRPr="008820F1">
              <w:t>Stage I: Technical Compliance Review</w:t>
            </w:r>
            <w:bookmarkEnd w:id="9"/>
          </w:p>
        </w:tc>
      </w:tr>
    </w:tbl>
    <w:p w:rsidR="00AA4CB9" w:rsidRPr="00BE5A60" w:rsidRDefault="00AA4CB9" w:rsidP="00BE5A60">
      <w:pPr>
        <w:pStyle w:val="Heading3"/>
        <w:rPr>
          <w:u w:val="none"/>
        </w:rPr>
      </w:pPr>
      <w:r w:rsidRPr="00BE5A60">
        <w:rPr>
          <w:u w:val="none"/>
        </w:rPr>
        <w:t>Staff Review</w:t>
      </w:r>
    </w:p>
    <w:p w:rsidR="00047751" w:rsidRPr="008820F1" w:rsidRDefault="00047751" w:rsidP="00AD4AAC">
      <w:r w:rsidRPr="008820F1">
        <w:t xml:space="preserve">BSCC staff will conduct a technical review of each proposal to determine if it is in compliance with all technical requirements prior to being forwarded to the ESC for funding consideration. </w:t>
      </w:r>
    </w:p>
    <w:p w:rsidR="00047751" w:rsidRPr="008820F1" w:rsidRDefault="00047751" w:rsidP="00AD4AAC">
      <w:r w:rsidRPr="008820F1">
        <w:t xml:space="preserve">It is the BSCC's intent to avoid having otherwise worthy proposals eliminated from consideration due to relatively minor and easily corrected errors/omissions. Applicants will therefore have an opportunity to respond to deficiencies identified during the technical review process, which will take place between </w:t>
      </w:r>
      <w:r w:rsidR="00EE075A">
        <w:t>Thursday</w:t>
      </w:r>
      <w:r w:rsidR="007017D9">
        <w:t>,</w:t>
      </w:r>
      <w:r w:rsidRPr="008820F1">
        <w:t xml:space="preserve"> February</w:t>
      </w:r>
      <w:r w:rsidR="001F3A49" w:rsidRPr="008820F1">
        <w:t xml:space="preserve"> 2, 2017</w:t>
      </w:r>
      <w:r w:rsidRPr="008820F1">
        <w:t xml:space="preserve"> and </w:t>
      </w:r>
      <w:r w:rsidR="001F3A49" w:rsidRPr="008820F1">
        <w:t>Wednesday</w:t>
      </w:r>
      <w:r w:rsidR="00F50FEC">
        <w:t>, February 8, 2017</w:t>
      </w:r>
      <w:r w:rsidRPr="008820F1">
        <w:t xml:space="preserve">. If necessary, applicants will be allowed to make non-substantive changes that would bring the proposal into technical compliance. Applicants will be notified on </w:t>
      </w:r>
      <w:r w:rsidR="001F3A49" w:rsidRPr="008820F1">
        <w:t>Wednesday, February 8, 2017</w:t>
      </w:r>
      <w:r w:rsidR="0005382D">
        <w:t>,</w:t>
      </w:r>
      <w:r w:rsidRPr="008820F1">
        <w:t xml:space="preserve"> o</w:t>
      </w:r>
      <w:r w:rsidR="007017D9">
        <w:t>f any changes that are required</w:t>
      </w:r>
      <w:r w:rsidRPr="008820F1">
        <w:t xml:space="preserve"> and all non-substantive technical changes must be completed and</w:t>
      </w:r>
      <w:r w:rsidR="001F3A49" w:rsidRPr="008820F1">
        <w:t xml:space="preserve"> submitted by 5</w:t>
      </w:r>
      <w:r w:rsidRPr="008820F1">
        <w:t xml:space="preserve">:00 p.m. on </w:t>
      </w:r>
      <w:r w:rsidR="001F3A49" w:rsidRPr="008820F1">
        <w:t>Wednesday, February 15, 2017</w:t>
      </w:r>
      <w:r w:rsidR="009034C1" w:rsidRPr="008820F1">
        <w:t xml:space="preserve">.  For more information on Technical Compliance, please </w:t>
      </w:r>
      <w:r w:rsidR="009034C1" w:rsidRPr="00EA1B50">
        <w:t xml:space="preserve">see </w:t>
      </w:r>
      <w:r w:rsidR="00A1162D" w:rsidRPr="00EA1B50">
        <w:t>Attachment J</w:t>
      </w:r>
      <w:r w:rsidR="009034C1" w:rsidRPr="00EA1B50">
        <w:t>.</w:t>
      </w:r>
    </w:p>
    <w:p w:rsidR="00AA4CB9" w:rsidRPr="008820F1" w:rsidRDefault="00AA4CB9" w:rsidP="00BE5A60">
      <w:pPr>
        <w:spacing w:after="240"/>
      </w:pPr>
      <w:r w:rsidRPr="008820F1">
        <w:t xml:space="preserve">During this timeframe it is highly recommended that the applicant’s designated “Contact Person” be available to discuss and correct any deficiencies. Proposals that fail to meet all technical requirements by </w:t>
      </w:r>
      <w:r w:rsidR="001F3A49" w:rsidRPr="008820F1">
        <w:t>5:00</w:t>
      </w:r>
      <w:r w:rsidRPr="008820F1">
        <w:t xml:space="preserve"> p.m. on</w:t>
      </w:r>
      <w:r w:rsidR="007017D9">
        <w:t xml:space="preserve"> Wednesday,</w:t>
      </w:r>
      <w:r w:rsidRPr="008820F1">
        <w:t xml:space="preserve"> </w:t>
      </w:r>
      <w:r w:rsidR="009258E5" w:rsidRPr="008820F1">
        <w:t>February 15</w:t>
      </w:r>
      <w:r w:rsidRPr="008820F1">
        <w:t>, 2017 may be excluded from further consideration for funding.</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FC37D"/>
        <w:tblLook w:val="04A0" w:firstRow="1" w:lastRow="0" w:firstColumn="1" w:lastColumn="0" w:noHBand="0" w:noVBand="1"/>
      </w:tblPr>
      <w:tblGrid>
        <w:gridCol w:w="10080"/>
      </w:tblGrid>
      <w:tr w:rsidR="00AA4CB9" w:rsidRPr="008820F1" w:rsidTr="00AC4E1C">
        <w:trPr>
          <w:trHeight w:val="432"/>
        </w:trPr>
        <w:tc>
          <w:tcPr>
            <w:tcW w:w="9360" w:type="dxa"/>
            <w:shd w:val="clear" w:color="auto" w:fill="DFC37D"/>
            <w:vAlign w:val="center"/>
          </w:tcPr>
          <w:p w:rsidR="00AA4CB9" w:rsidRPr="008820F1" w:rsidRDefault="00AA4CB9" w:rsidP="003224DB">
            <w:pPr>
              <w:pStyle w:val="Heading1"/>
            </w:pPr>
            <w:bookmarkStart w:id="10" w:name="_Toc465952776"/>
            <w:r w:rsidRPr="008820F1">
              <w:t>Stage II: Proposal Rating Process</w:t>
            </w:r>
            <w:bookmarkEnd w:id="10"/>
          </w:p>
        </w:tc>
      </w:tr>
    </w:tbl>
    <w:p w:rsidR="00AA4CB9" w:rsidRPr="008820F1" w:rsidRDefault="00AA4CB9" w:rsidP="00BE5A60">
      <w:pPr>
        <w:spacing w:before="240"/>
      </w:pPr>
      <w:r w:rsidRPr="008820F1">
        <w:t>Once a Proposal passes the Technical Compliance Review, it will advance to the ESC for the Proposal Rating Process. The ES</w:t>
      </w:r>
      <w:r w:rsidR="007017D9">
        <w:t>C will then read and rate each p</w:t>
      </w:r>
      <w:r w:rsidRPr="008820F1">
        <w:t xml:space="preserve">roposal in accordance with the prescribed rating factors listed in the table below. </w:t>
      </w:r>
    </w:p>
    <w:p w:rsidR="00AA4CB9" w:rsidRPr="008820F1" w:rsidRDefault="00AA4CB9" w:rsidP="00AD4AAC">
      <w:r w:rsidRPr="008820F1">
        <w:t>The ESC members will base their scores on how well a public agency applicant addresses the items listed under each rating factor within the Proposal Narrative and Budget Section. Following the Proposal Rating Process, the ESC will convene for a Final Rater Review meeting where they will develop funding recommendations for consideration by the BSCC Board.</w:t>
      </w:r>
    </w:p>
    <w:p w:rsidR="00AA4CB9" w:rsidRPr="008820F1" w:rsidRDefault="00AA4CB9" w:rsidP="00AD4AAC">
      <w:r w:rsidRPr="008820F1">
        <w:t>At the conclusion of this process, applicants will be notified of the ESC’s funding recommendations. It is anticipated that the BSCC Board will act on the recommendations at its meeting on April 13, 2017.  Applicant agencies and partners are not to contact members of the ESC or the BSCC Board to discuss proposals.</w:t>
      </w:r>
    </w:p>
    <w:p w:rsidR="00AA4CB9" w:rsidRPr="008820F1" w:rsidRDefault="00AA4CB9" w:rsidP="00BE5A60">
      <w:pPr>
        <w:pStyle w:val="Heading3"/>
      </w:pPr>
      <w:r w:rsidRPr="008820F1">
        <w:lastRenderedPageBreak/>
        <w:t>Rating Factors</w:t>
      </w:r>
    </w:p>
    <w:p w:rsidR="00C94794" w:rsidRDefault="00AA4CB9" w:rsidP="00C94794">
      <w:pPr>
        <w:spacing w:after="120"/>
      </w:pPr>
      <w:r w:rsidRPr="008820F1">
        <w:t xml:space="preserve">The rating factors that will be used and the maximum points allocated to each factor are shown in the table below. Each rating factor will be scored on a scale of 0-12. Each factor </w:t>
      </w:r>
      <w:r w:rsidR="00EE075A">
        <w:t>represent</w:t>
      </w:r>
      <w:r w:rsidR="00F50FEC">
        <w:t>s</w:t>
      </w:r>
      <w:r w:rsidR="00EE075A">
        <w:t xml:space="preserve"> a percentage of the</w:t>
      </w:r>
      <w:r w:rsidRPr="008820F1">
        <w:t xml:space="preserve"> overall score, as shown in the column titled “Percentage</w:t>
      </w:r>
      <w:r w:rsidR="003F11A2">
        <w:t>”</w:t>
      </w:r>
      <w:r w:rsidR="007017D9">
        <w:t>.</w:t>
      </w:r>
    </w:p>
    <w:tbl>
      <w:tblPr>
        <w:tblW w:w="10080" w:type="dxa"/>
        <w:jc w:val="center"/>
        <w:tblCellMar>
          <w:left w:w="0" w:type="dxa"/>
          <w:right w:w="0" w:type="dxa"/>
        </w:tblCellMar>
        <w:tblLook w:val="04A0" w:firstRow="1" w:lastRow="0" w:firstColumn="1" w:lastColumn="0" w:noHBand="0" w:noVBand="1"/>
      </w:tblPr>
      <w:tblGrid>
        <w:gridCol w:w="3901"/>
        <w:gridCol w:w="769"/>
        <w:gridCol w:w="491"/>
        <w:gridCol w:w="761"/>
        <w:gridCol w:w="1620"/>
        <w:gridCol w:w="2538"/>
      </w:tblGrid>
      <w:tr w:rsidR="00C94794" w:rsidTr="00C94794">
        <w:trPr>
          <w:trHeight w:val="448"/>
          <w:jc w:val="center"/>
        </w:trPr>
        <w:tc>
          <w:tcPr>
            <w:tcW w:w="390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C94794" w:rsidRDefault="00C94794">
            <w:pPr>
              <w:spacing w:after="0"/>
              <w:rPr>
                <w:b/>
              </w:rPr>
            </w:pPr>
            <w:r>
              <w:rPr>
                <w:b/>
              </w:rPr>
              <w:t xml:space="preserve">Rating Factors </w:t>
            </w:r>
          </w:p>
        </w:tc>
        <w:tc>
          <w:tcPr>
            <w:tcW w:w="2021" w:type="dxa"/>
            <w:gridSpan w:val="3"/>
            <w:tcBorders>
              <w:top w:val="single" w:sz="8" w:space="0" w:color="auto"/>
              <w:left w:val="nil"/>
              <w:bottom w:val="single" w:sz="8" w:space="0" w:color="auto"/>
              <w:right w:val="single" w:sz="8" w:space="0" w:color="000000"/>
            </w:tcBorders>
            <w:shd w:val="clear" w:color="auto" w:fill="D9D9D9"/>
            <w:tcMar>
              <w:top w:w="0" w:type="dxa"/>
              <w:left w:w="108" w:type="dxa"/>
              <w:bottom w:w="0" w:type="dxa"/>
              <w:right w:w="108" w:type="dxa"/>
            </w:tcMar>
            <w:vAlign w:val="center"/>
            <w:hideMark/>
          </w:tcPr>
          <w:p w:rsidR="00C94794" w:rsidRDefault="00C94794">
            <w:pPr>
              <w:spacing w:after="0"/>
              <w:jc w:val="center"/>
              <w:rPr>
                <w:b/>
              </w:rPr>
            </w:pPr>
            <w:r>
              <w:rPr>
                <w:b/>
              </w:rPr>
              <w:t>Possible Points</w:t>
            </w:r>
          </w:p>
        </w:tc>
        <w:tc>
          <w:tcPr>
            <w:tcW w:w="16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C94794" w:rsidRDefault="00C94794">
            <w:pPr>
              <w:spacing w:after="0"/>
              <w:jc w:val="center"/>
              <w:rPr>
                <w:b/>
              </w:rPr>
            </w:pPr>
            <w:r>
              <w:rPr>
                <w:b/>
              </w:rPr>
              <w:t>Percentage</w:t>
            </w:r>
          </w:p>
        </w:tc>
        <w:tc>
          <w:tcPr>
            <w:tcW w:w="25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C94794" w:rsidRDefault="00C94794">
            <w:pPr>
              <w:spacing w:after="0"/>
              <w:jc w:val="center"/>
              <w:rPr>
                <w:b/>
              </w:rPr>
            </w:pPr>
            <w:r>
              <w:rPr>
                <w:b/>
              </w:rPr>
              <w:t>Weighted Score</w:t>
            </w:r>
          </w:p>
        </w:tc>
      </w:tr>
      <w:tr w:rsidR="00C94794" w:rsidTr="00C94794">
        <w:trPr>
          <w:trHeight w:val="427"/>
          <w:jc w:val="center"/>
        </w:trPr>
        <w:tc>
          <w:tcPr>
            <w:tcW w:w="3901"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C94794" w:rsidRDefault="00C94794">
            <w:pPr>
              <w:spacing w:after="0"/>
            </w:pPr>
            <w:r>
              <w:t>Project Need</w:t>
            </w:r>
          </w:p>
        </w:tc>
        <w:tc>
          <w:tcPr>
            <w:tcW w:w="769"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C94794" w:rsidRDefault="00C94794">
            <w:pPr>
              <w:spacing w:after="0"/>
              <w:jc w:val="right"/>
            </w:pPr>
            <w:r>
              <w:t>0</w:t>
            </w:r>
          </w:p>
        </w:tc>
        <w:tc>
          <w:tcPr>
            <w:tcW w:w="491" w:type="dxa"/>
            <w:tcBorders>
              <w:top w:val="nil"/>
              <w:left w:val="nil"/>
              <w:bottom w:val="single" w:sz="8" w:space="0" w:color="auto"/>
              <w:right w:val="nil"/>
            </w:tcBorders>
            <w:tcMar>
              <w:top w:w="0" w:type="dxa"/>
              <w:left w:w="108" w:type="dxa"/>
              <w:bottom w:w="0" w:type="dxa"/>
              <w:right w:w="108" w:type="dxa"/>
            </w:tcMar>
            <w:vAlign w:val="center"/>
            <w:hideMark/>
          </w:tcPr>
          <w:p w:rsidR="00C94794" w:rsidRDefault="00C94794">
            <w:pPr>
              <w:spacing w:after="0"/>
              <w:jc w:val="center"/>
            </w:pPr>
            <w:r>
              <w:t>-</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pPr>
            <w:r>
              <w:t>12</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ind w:right="342"/>
              <w:jc w:val="right"/>
            </w:pPr>
            <w:r>
              <w:t>20%</w:t>
            </w:r>
          </w:p>
        </w:tc>
        <w:tc>
          <w:tcPr>
            <w:tcW w:w="2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ind w:right="900"/>
              <w:jc w:val="right"/>
            </w:pPr>
            <w:r>
              <w:t>48</w:t>
            </w:r>
          </w:p>
        </w:tc>
      </w:tr>
      <w:tr w:rsidR="00C94794" w:rsidTr="00C94794">
        <w:trPr>
          <w:trHeight w:val="427"/>
          <w:jc w:val="center"/>
        </w:trPr>
        <w:tc>
          <w:tcPr>
            <w:tcW w:w="3901"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C94794" w:rsidRDefault="00C94794">
            <w:pPr>
              <w:spacing w:after="0"/>
            </w:pPr>
            <w:r>
              <w:t>Project Description</w:t>
            </w:r>
          </w:p>
        </w:tc>
        <w:tc>
          <w:tcPr>
            <w:tcW w:w="769"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C94794" w:rsidRDefault="00C94794">
            <w:pPr>
              <w:spacing w:after="0"/>
              <w:jc w:val="right"/>
            </w:pPr>
            <w:r>
              <w:t>0</w:t>
            </w:r>
          </w:p>
        </w:tc>
        <w:tc>
          <w:tcPr>
            <w:tcW w:w="491" w:type="dxa"/>
            <w:tcBorders>
              <w:top w:val="nil"/>
              <w:left w:val="nil"/>
              <w:bottom w:val="single" w:sz="8" w:space="0" w:color="auto"/>
              <w:right w:val="nil"/>
            </w:tcBorders>
            <w:tcMar>
              <w:top w:w="0" w:type="dxa"/>
              <w:left w:w="108" w:type="dxa"/>
              <w:bottom w:w="0" w:type="dxa"/>
              <w:right w:w="108" w:type="dxa"/>
            </w:tcMar>
            <w:vAlign w:val="center"/>
            <w:hideMark/>
          </w:tcPr>
          <w:p w:rsidR="00C94794" w:rsidRDefault="00C94794">
            <w:pPr>
              <w:spacing w:after="0"/>
              <w:jc w:val="center"/>
            </w:pPr>
            <w:r>
              <w:t>-</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pPr>
            <w:r>
              <w:t>12</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ind w:right="342"/>
              <w:jc w:val="right"/>
            </w:pPr>
            <w:r>
              <w:t>20%</w:t>
            </w:r>
          </w:p>
        </w:tc>
        <w:tc>
          <w:tcPr>
            <w:tcW w:w="2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ind w:right="900"/>
              <w:jc w:val="right"/>
            </w:pPr>
            <w:r>
              <w:t>48</w:t>
            </w:r>
          </w:p>
        </w:tc>
      </w:tr>
      <w:tr w:rsidR="00C94794" w:rsidTr="00C94794">
        <w:trPr>
          <w:trHeight w:val="427"/>
          <w:jc w:val="center"/>
        </w:trPr>
        <w:tc>
          <w:tcPr>
            <w:tcW w:w="3901"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C94794" w:rsidRDefault="00C94794">
            <w:pPr>
              <w:spacing w:after="0"/>
            </w:pPr>
            <w:r>
              <w:t>Partnership and Collaborations</w:t>
            </w:r>
          </w:p>
        </w:tc>
        <w:tc>
          <w:tcPr>
            <w:tcW w:w="769"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C94794" w:rsidRDefault="00C94794">
            <w:pPr>
              <w:spacing w:after="0"/>
              <w:jc w:val="right"/>
            </w:pPr>
            <w:r>
              <w:t>0</w:t>
            </w:r>
          </w:p>
        </w:tc>
        <w:tc>
          <w:tcPr>
            <w:tcW w:w="491" w:type="dxa"/>
            <w:tcBorders>
              <w:top w:val="nil"/>
              <w:left w:val="nil"/>
              <w:bottom w:val="single" w:sz="8" w:space="0" w:color="auto"/>
              <w:right w:val="nil"/>
            </w:tcBorders>
            <w:tcMar>
              <w:top w:w="0" w:type="dxa"/>
              <w:left w:w="108" w:type="dxa"/>
              <w:bottom w:w="0" w:type="dxa"/>
              <w:right w:w="108" w:type="dxa"/>
            </w:tcMar>
            <w:vAlign w:val="center"/>
            <w:hideMark/>
          </w:tcPr>
          <w:p w:rsidR="00C94794" w:rsidRDefault="00C94794">
            <w:pPr>
              <w:spacing w:after="0"/>
              <w:jc w:val="center"/>
            </w:pPr>
            <w:r>
              <w:t>-</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pPr>
            <w:r>
              <w:t>12</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ind w:right="342"/>
              <w:jc w:val="right"/>
            </w:pPr>
            <w:r>
              <w:t>25%</w:t>
            </w:r>
          </w:p>
        </w:tc>
        <w:tc>
          <w:tcPr>
            <w:tcW w:w="2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ind w:right="900"/>
              <w:jc w:val="right"/>
            </w:pPr>
            <w:r>
              <w:t>60</w:t>
            </w:r>
          </w:p>
        </w:tc>
      </w:tr>
      <w:tr w:rsidR="00C94794" w:rsidTr="00C94794">
        <w:trPr>
          <w:trHeight w:val="427"/>
          <w:jc w:val="center"/>
        </w:trPr>
        <w:tc>
          <w:tcPr>
            <w:tcW w:w="3901"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C94794" w:rsidRDefault="00C94794">
            <w:pPr>
              <w:spacing w:after="0"/>
            </w:pPr>
            <w:r>
              <w:t>Services</w:t>
            </w:r>
          </w:p>
        </w:tc>
        <w:tc>
          <w:tcPr>
            <w:tcW w:w="769"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C94794" w:rsidRDefault="00C94794">
            <w:pPr>
              <w:spacing w:after="0"/>
              <w:jc w:val="right"/>
            </w:pPr>
            <w:r>
              <w:t>0</w:t>
            </w:r>
          </w:p>
        </w:tc>
        <w:tc>
          <w:tcPr>
            <w:tcW w:w="491" w:type="dxa"/>
            <w:tcBorders>
              <w:top w:val="nil"/>
              <w:left w:val="nil"/>
              <w:bottom w:val="single" w:sz="8" w:space="0" w:color="auto"/>
              <w:right w:val="nil"/>
            </w:tcBorders>
            <w:tcMar>
              <w:top w:w="0" w:type="dxa"/>
              <w:left w:w="108" w:type="dxa"/>
              <w:bottom w:w="0" w:type="dxa"/>
              <w:right w:w="108" w:type="dxa"/>
            </w:tcMar>
            <w:vAlign w:val="center"/>
            <w:hideMark/>
          </w:tcPr>
          <w:p w:rsidR="00C94794" w:rsidRDefault="00C94794">
            <w:pPr>
              <w:spacing w:after="0"/>
              <w:jc w:val="center"/>
            </w:pPr>
            <w:r>
              <w:t>-</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pPr>
            <w:r>
              <w:t>12</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ind w:right="342"/>
              <w:jc w:val="right"/>
            </w:pPr>
            <w:r>
              <w:t>20%</w:t>
            </w:r>
          </w:p>
        </w:tc>
        <w:tc>
          <w:tcPr>
            <w:tcW w:w="2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ind w:right="900"/>
              <w:jc w:val="right"/>
            </w:pPr>
            <w:r>
              <w:t>48</w:t>
            </w:r>
          </w:p>
        </w:tc>
      </w:tr>
      <w:tr w:rsidR="00C94794" w:rsidTr="00C94794">
        <w:trPr>
          <w:trHeight w:val="427"/>
          <w:jc w:val="center"/>
        </w:trPr>
        <w:tc>
          <w:tcPr>
            <w:tcW w:w="3901"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C94794" w:rsidRDefault="00C94794">
            <w:pPr>
              <w:spacing w:after="0"/>
            </w:pPr>
            <w:r>
              <w:t>Data Collection</w:t>
            </w:r>
          </w:p>
        </w:tc>
        <w:tc>
          <w:tcPr>
            <w:tcW w:w="769"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C94794" w:rsidRDefault="00C94794">
            <w:pPr>
              <w:spacing w:after="0"/>
              <w:jc w:val="right"/>
            </w:pPr>
            <w:r>
              <w:t>0</w:t>
            </w:r>
          </w:p>
        </w:tc>
        <w:tc>
          <w:tcPr>
            <w:tcW w:w="491" w:type="dxa"/>
            <w:tcBorders>
              <w:top w:val="nil"/>
              <w:left w:val="nil"/>
              <w:bottom w:val="single" w:sz="8" w:space="0" w:color="auto"/>
              <w:right w:val="nil"/>
            </w:tcBorders>
            <w:tcMar>
              <w:top w:w="0" w:type="dxa"/>
              <w:left w:w="108" w:type="dxa"/>
              <w:bottom w:w="0" w:type="dxa"/>
              <w:right w:w="108" w:type="dxa"/>
            </w:tcMar>
            <w:vAlign w:val="center"/>
            <w:hideMark/>
          </w:tcPr>
          <w:p w:rsidR="00C94794" w:rsidRDefault="00C94794">
            <w:pPr>
              <w:spacing w:after="0"/>
              <w:jc w:val="center"/>
            </w:pPr>
            <w:r>
              <w:t>-</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pPr>
            <w:r>
              <w:t>12</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ind w:right="342"/>
              <w:jc w:val="right"/>
            </w:pPr>
            <w:r>
              <w:t>5%</w:t>
            </w:r>
          </w:p>
        </w:tc>
        <w:tc>
          <w:tcPr>
            <w:tcW w:w="2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ind w:right="900"/>
              <w:jc w:val="right"/>
            </w:pPr>
            <w:r>
              <w:t>12</w:t>
            </w:r>
          </w:p>
        </w:tc>
      </w:tr>
      <w:tr w:rsidR="00C94794" w:rsidTr="00C94794">
        <w:trPr>
          <w:trHeight w:val="427"/>
          <w:jc w:val="center"/>
        </w:trPr>
        <w:tc>
          <w:tcPr>
            <w:tcW w:w="3901" w:type="dxa"/>
            <w:tcBorders>
              <w:top w:val="nil"/>
              <w:left w:val="single" w:sz="8" w:space="0" w:color="auto"/>
              <w:bottom w:val="single" w:sz="12" w:space="0" w:color="auto"/>
              <w:right w:val="nil"/>
            </w:tcBorders>
            <w:tcMar>
              <w:top w:w="0" w:type="dxa"/>
              <w:left w:w="108" w:type="dxa"/>
              <w:bottom w:w="0" w:type="dxa"/>
              <w:right w:w="108" w:type="dxa"/>
            </w:tcMar>
            <w:vAlign w:val="center"/>
            <w:hideMark/>
          </w:tcPr>
          <w:p w:rsidR="00C94794" w:rsidRDefault="00C94794">
            <w:pPr>
              <w:spacing w:after="0"/>
            </w:pPr>
            <w:r>
              <w:t>Budget/Timeline</w:t>
            </w:r>
          </w:p>
        </w:tc>
        <w:tc>
          <w:tcPr>
            <w:tcW w:w="769" w:type="dxa"/>
            <w:tcBorders>
              <w:top w:val="nil"/>
              <w:left w:val="single" w:sz="8" w:space="0" w:color="auto"/>
              <w:bottom w:val="single" w:sz="12" w:space="0" w:color="auto"/>
              <w:right w:val="nil"/>
            </w:tcBorders>
            <w:tcMar>
              <w:top w:w="0" w:type="dxa"/>
              <w:left w:w="108" w:type="dxa"/>
              <w:bottom w:w="0" w:type="dxa"/>
              <w:right w:w="108" w:type="dxa"/>
            </w:tcMar>
            <w:vAlign w:val="center"/>
            <w:hideMark/>
          </w:tcPr>
          <w:p w:rsidR="00C94794" w:rsidRDefault="00C94794">
            <w:pPr>
              <w:spacing w:after="0"/>
              <w:jc w:val="right"/>
            </w:pPr>
            <w:r>
              <w:t>0</w:t>
            </w:r>
          </w:p>
        </w:tc>
        <w:tc>
          <w:tcPr>
            <w:tcW w:w="491" w:type="dxa"/>
            <w:tcBorders>
              <w:top w:val="nil"/>
              <w:left w:val="nil"/>
              <w:bottom w:val="single" w:sz="12" w:space="0" w:color="auto"/>
              <w:right w:val="nil"/>
            </w:tcBorders>
            <w:tcMar>
              <w:top w:w="0" w:type="dxa"/>
              <w:left w:w="108" w:type="dxa"/>
              <w:bottom w:w="0" w:type="dxa"/>
              <w:right w:w="108" w:type="dxa"/>
            </w:tcMar>
            <w:vAlign w:val="center"/>
            <w:hideMark/>
          </w:tcPr>
          <w:p w:rsidR="00C94794" w:rsidRDefault="00C94794">
            <w:pPr>
              <w:spacing w:after="0"/>
              <w:jc w:val="center"/>
            </w:pPr>
            <w:r>
              <w:t>-</w:t>
            </w:r>
          </w:p>
        </w:tc>
        <w:tc>
          <w:tcPr>
            <w:tcW w:w="761" w:type="dxa"/>
            <w:tcBorders>
              <w:top w:val="nil"/>
              <w:left w:val="nil"/>
              <w:bottom w:val="single" w:sz="12" w:space="0" w:color="auto"/>
              <w:right w:val="single" w:sz="8" w:space="0" w:color="auto"/>
            </w:tcBorders>
            <w:tcMar>
              <w:top w:w="0" w:type="dxa"/>
              <w:left w:w="108" w:type="dxa"/>
              <w:bottom w:w="0" w:type="dxa"/>
              <w:right w:w="108" w:type="dxa"/>
            </w:tcMar>
            <w:vAlign w:val="center"/>
            <w:hideMark/>
          </w:tcPr>
          <w:p w:rsidR="00C94794" w:rsidRDefault="00C94794">
            <w:pPr>
              <w:spacing w:after="0"/>
            </w:pPr>
            <w:r>
              <w:t>12</w:t>
            </w:r>
          </w:p>
        </w:tc>
        <w:tc>
          <w:tcPr>
            <w:tcW w:w="1620" w:type="dxa"/>
            <w:tcBorders>
              <w:top w:val="nil"/>
              <w:left w:val="nil"/>
              <w:bottom w:val="single" w:sz="12" w:space="0" w:color="auto"/>
              <w:right w:val="single" w:sz="8" w:space="0" w:color="auto"/>
            </w:tcBorders>
            <w:tcMar>
              <w:top w:w="0" w:type="dxa"/>
              <w:left w:w="108" w:type="dxa"/>
              <w:bottom w:w="0" w:type="dxa"/>
              <w:right w:w="108" w:type="dxa"/>
            </w:tcMar>
            <w:vAlign w:val="center"/>
            <w:hideMark/>
          </w:tcPr>
          <w:p w:rsidR="00C94794" w:rsidRDefault="00C94794">
            <w:pPr>
              <w:spacing w:after="0"/>
              <w:ind w:right="342"/>
              <w:jc w:val="right"/>
            </w:pPr>
            <w:r>
              <w:t>10%</w:t>
            </w:r>
          </w:p>
        </w:tc>
        <w:tc>
          <w:tcPr>
            <w:tcW w:w="2538" w:type="dxa"/>
            <w:tcBorders>
              <w:top w:val="nil"/>
              <w:left w:val="nil"/>
              <w:bottom w:val="single" w:sz="12" w:space="0" w:color="auto"/>
              <w:right w:val="single" w:sz="8" w:space="0" w:color="auto"/>
            </w:tcBorders>
            <w:tcMar>
              <w:top w:w="0" w:type="dxa"/>
              <w:left w:w="108" w:type="dxa"/>
              <w:bottom w:w="0" w:type="dxa"/>
              <w:right w:w="108" w:type="dxa"/>
            </w:tcMar>
            <w:vAlign w:val="center"/>
            <w:hideMark/>
          </w:tcPr>
          <w:p w:rsidR="00C94794" w:rsidRDefault="00C94794">
            <w:pPr>
              <w:spacing w:after="0"/>
              <w:ind w:right="900"/>
              <w:jc w:val="right"/>
            </w:pPr>
            <w:r>
              <w:t>24</w:t>
            </w:r>
          </w:p>
        </w:tc>
      </w:tr>
      <w:tr w:rsidR="00C94794" w:rsidTr="00C94794">
        <w:trPr>
          <w:trHeight w:val="420"/>
          <w:jc w:val="center"/>
        </w:trPr>
        <w:tc>
          <w:tcPr>
            <w:tcW w:w="3901" w:type="dxa"/>
            <w:tcBorders>
              <w:top w:val="single" w:sz="12" w:space="0" w:color="auto"/>
              <w:left w:val="single" w:sz="8" w:space="0" w:color="auto"/>
              <w:bottom w:val="single" w:sz="8" w:space="0" w:color="auto"/>
              <w:right w:val="nil"/>
            </w:tcBorders>
            <w:tcMar>
              <w:top w:w="0" w:type="dxa"/>
              <w:left w:w="108" w:type="dxa"/>
              <w:bottom w:w="0" w:type="dxa"/>
              <w:right w:w="108" w:type="dxa"/>
            </w:tcMar>
            <w:vAlign w:val="center"/>
            <w:hideMark/>
          </w:tcPr>
          <w:p w:rsidR="00C94794" w:rsidRDefault="00C94794">
            <w:pPr>
              <w:spacing w:after="0"/>
            </w:pPr>
            <w:r>
              <w:t xml:space="preserve">Total Possible Points </w:t>
            </w:r>
          </w:p>
        </w:tc>
        <w:tc>
          <w:tcPr>
            <w:tcW w:w="2021" w:type="dxa"/>
            <w:gridSpan w:val="3"/>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C94794" w:rsidRDefault="00C94794">
            <w:pPr>
              <w:spacing w:after="0"/>
              <w:ind w:right="252"/>
              <w:jc w:val="right"/>
            </w:pPr>
            <w:r>
              <w:t>72</w:t>
            </w:r>
          </w:p>
        </w:tc>
        <w:tc>
          <w:tcPr>
            <w:tcW w:w="1620" w:type="dxa"/>
            <w:tcBorders>
              <w:top w:val="single" w:sz="12" w:space="0" w:color="auto"/>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ind w:right="342"/>
              <w:jc w:val="right"/>
            </w:pPr>
            <w:r>
              <w:t>100%</w:t>
            </w:r>
          </w:p>
        </w:tc>
        <w:tc>
          <w:tcPr>
            <w:tcW w:w="2538" w:type="dxa"/>
            <w:tcBorders>
              <w:top w:val="single" w:sz="12" w:space="0" w:color="auto"/>
              <w:left w:val="nil"/>
              <w:bottom w:val="single" w:sz="8" w:space="0" w:color="auto"/>
              <w:right w:val="single" w:sz="8" w:space="0" w:color="auto"/>
            </w:tcBorders>
            <w:tcMar>
              <w:top w:w="0" w:type="dxa"/>
              <w:left w:w="108" w:type="dxa"/>
              <w:bottom w:w="0" w:type="dxa"/>
              <w:right w:w="108" w:type="dxa"/>
            </w:tcMar>
            <w:vAlign w:val="center"/>
            <w:hideMark/>
          </w:tcPr>
          <w:p w:rsidR="00C94794" w:rsidRDefault="00C94794">
            <w:pPr>
              <w:spacing w:after="0"/>
              <w:ind w:right="900"/>
              <w:jc w:val="right"/>
            </w:pPr>
            <w:r>
              <w:t>240</w:t>
            </w:r>
          </w:p>
        </w:tc>
      </w:tr>
    </w:tbl>
    <w:p w:rsidR="00954BF1" w:rsidRDefault="00C94794" w:rsidP="009835C1">
      <w:pPr>
        <w:spacing w:before="120" w:after="240"/>
        <w:rPr>
          <w:color w:val="FF0000"/>
          <w:sz w:val="20"/>
        </w:rPr>
      </w:pPr>
      <w:r>
        <w:rPr>
          <w:b/>
          <w:color w:val="FF0000"/>
          <w:sz w:val="20"/>
          <w:u w:val="single"/>
        </w:rPr>
        <w:t>PLEASE NOTE</w:t>
      </w:r>
      <w:r>
        <w:rPr>
          <w:color w:val="FF0000"/>
          <w:sz w:val="20"/>
        </w:rPr>
        <w:t>:  IN ORDER TO BE CONSIDERED FOR FUNDING, THE FOLLOWING THRESHOLD SCORE MUST BE MET:  a minimum of 58% OF</w:t>
      </w:r>
      <w:r w:rsidR="00954BF1">
        <w:rPr>
          <w:color w:val="FF0000"/>
          <w:sz w:val="20"/>
        </w:rPr>
        <w:t xml:space="preserve"> THE 240 TOTAL POSSIBLE POINTS </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08242"/>
        <w:tblLook w:val="04A0" w:firstRow="1" w:lastRow="0" w:firstColumn="1" w:lastColumn="0" w:noHBand="0" w:noVBand="1"/>
      </w:tblPr>
      <w:tblGrid>
        <w:gridCol w:w="10800"/>
      </w:tblGrid>
      <w:tr w:rsidR="009034C1" w:rsidRPr="008820F1" w:rsidTr="00E71E74">
        <w:trPr>
          <w:trHeight w:hRule="exact" w:val="432"/>
          <w:jc w:val="center"/>
        </w:trPr>
        <w:tc>
          <w:tcPr>
            <w:tcW w:w="10800" w:type="dxa"/>
            <w:shd w:val="clear" w:color="auto" w:fill="002060"/>
            <w:vAlign w:val="center"/>
          </w:tcPr>
          <w:p w:rsidR="009034C1" w:rsidRPr="00083212" w:rsidRDefault="00083212" w:rsidP="003224DB">
            <w:pPr>
              <w:pStyle w:val="Heading1"/>
            </w:pPr>
            <w:bookmarkStart w:id="11" w:name="_Toc465952777"/>
            <w:r w:rsidRPr="00083212">
              <w:t>Summary of Key Dates</w:t>
            </w:r>
            <w:bookmarkEnd w:id="11"/>
          </w:p>
        </w:tc>
      </w:tr>
    </w:tbl>
    <w:p w:rsidR="009F74C3" w:rsidRPr="008820F1" w:rsidRDefault="009F74C3" w:rsidP="009835C1">
      <w:pPr>
        <w:spacing w:before="180"/>
        <w:ind w:left="-72" w:right="-144"/>
      </w:pPr>
      <w:r w:rsidRPr="008820F1">
        <w:t xml:space="preserve">The table </w:t>
      </w:r>
      <w:r w:rsidR="009835C1">
        <w:t xml:space="preserve">below </w:t>
      </w:r>
      <w:r w:rsidRPr="008820F1">
        <w:t xml:space="preserve">shows a timeline with key dates related to implementation of the </w:t>
      </w:r>
      <w:r w:rsidR="00A167E7" w:rsidRPr="008820F1">
        <w:t>LEAD</w:t>
      </w:r>
      <w:r w:rsidRPr="008820F1">
        <w:t xml:space="preserve"> Grant</w:t>
      </w:r>
      <w:r w:rsidR="00A167E7" w:rsidRPr="008820F1">
        <w: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top w:w="43" w:type="dxa"/>
          <w:left w:w="115" w:type="dxa"/>
          <w:bottom w:w="43" w:type="dxa"/>
          <w:right w:w="115" w:type="dxa"/>
        </w:tblCellMar>
        <w:tblLook w:val="0000" w:firstRow="0" w:lastRow="0" w:firstColumn="0" w:lastColumn="0" w:noHBand="0" w:noVBand="0"/>
      </w:tblPr>
      <w:tblGrid>
        <w:gridCol w:w="7126"/>
        <w:gridCol w:w="2954"/>
      </w:tblGrid>
      <w:tr w:rsidR="008F59B6" w:rsidRPr="000858ED" w:rsidTr="000858ED">
        <w:trPr>
          <w:cantSplit/>
          <w:trHeight w:hRule="exact" w:val="691"/>
          <w:jc w:val="center"/>
        </w:trPr>
        <w:tc>
          <w:tcPr>
            <w:tcW w:w="7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F59B6" w:rsidRPr="000858ED" w:rsidRDefault="008F59B6" w:rsidP="000858ED">
            <w:pPr>
              <w:spacing w:after="0"/>
              <w:rPr>
                <w:b/>
              </w:rPr>
            </w:pPr>
            <w:r w:rsidRPr="000858ED">
              <w:rPr>
                <w:b/>
              </w:rPr>
              <w:t>ACTIVITY</w:t>
            </w:r>
          </w:p>
        </w:tc>
        <w:tc>
          <w:tcPr>
            <w:tcW w:w="29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F59B6" w:rsidRPr="000858ED" w:rsidRDefault="008F59B6" w:rsidP="000858ED">
            <w:pPr>
              <w:spacing w:after="0"/>
              <w:rPr>
                <w:b/>
              </w:rPr>
            </w:pPr>
            <w:r w:rsidRPr="000858ED">
              <w:rPr>
                <w:b/>
              </w:rPr>
              <w:t>TENTATIVE TIMELINE</w:t>
            </w:r>
          </w:p>
        </w:tc>
      </w:tr>
      <w:tr w:rsidR="008F59B6" w:rsidRPr="008820F1" w:rsidTr="000858ED">
        <w:trPr>
          <w:cantSplit/>
          <w:trHeight w:hRule="exact" w:val="346"/>
          <w:jc w:val="center"/>
        </w:trPr>
        <w:tc>
          <w:tcPr>
            <w:tcW w:w="7126" w:type="dxa"/>
            <w:shd w:val="clear" w:color="auto" w:fill="F2F2F2"/>
            <w:vAlign w:val="center"/>
          </w:tcPr>
          <w:p w:rsidR="008F59B6" w:rsidRPr="008820F1" w:rsidRDefault="008F59B6" w:rsidP="000858ED">
            <w:pPr>
              <w:spacing w:after="0"/>
            </w:pPr>
            <w:r w:rsidRPr="008820F1">
              <w:t>Release Request for Proposals (RFP) Solicitation</w:t>
            </w:r>
          </w:p>
        </w:tc>
        <w:tc>
          <w:tcPr>
            <w:tcW w:w="2954" w:type="dxa"/>
            <w:shd w:val="clear" w:color="auto" w:fill="F2F2F2"/>
            <w:vAlign w:val="center"/>
          </w:tcPr>
          <w:p w:rsidR="008F59B6" w:rsidRPr="008820F1" w:rsidRDefault="00CF5E2B" w:rsidP="000858ED">
            <w:pPr>
              <w:spacing w:after="0"/>
            </w:pPr>
            <w:r>
              <w:t>November 18</w:t>
            </w:r>
            <w:r w:rsidR="008F59B6" w:rsidRPr="008820F1">
              <w:t>, 201</w:t>
            </w:r>
            <w:r w:rsidR="00007868" w:rsidRPr="008820F1">
              <w:t>6</w:t>
            </w:r>
          </w:p>
        </w:tc>
      </w:tr>
      <w:tr w:rsidR="008F59B6" w:rsidRPr="008820F1" w:rsidTr="000858ED">
        <w:trPr>
          <w:cantSplit/>
          <w:trHeight w:hRule="exact" w:val="346"/>
          <w:jc w:val="center"/>
        </w:trPr>
        <w:tc>
          <w:tcPr>
            <w:tcW w:w="7126" w:type="dxa"/>
            <w:shd w:val="clear" w:color="auto" w:fill="F2F2F2"/>
            <w:vAlign w:val="center"/>
          </w:tcPr>
          <w:p w:rsidR="008F59B6" w:rsidRPr="008820F1" w:rsidRDefault="008F59B6" w:rsidP="000858ED">
            <w:pPr>
              <w:spacing w:after="0"/>
            </w:pPr>
            <w:r w:rsidRPr="008820F1">
              <w:t>Bidders</w:t>
            </w:r>
            <w:r w:rsidR="00F50FEC">
              <w:t>’</w:t>
            </w:r>
            <w:r w:rsidRPr="008820F1">
              <w:t xml:space="preserve"> Conference </w:t>
            </w:r>
          </w:p>
        </w:tc>
        <w:tc>
          <w:tcPr>
            <w:tcW w:w="2954" w:type="dxa"/>
            <w:shd w:val="clear" w:color="auto" w:fill="F2F2F2"/>
            <w:vAlign w:val="center"/>
          </w:tcPr>
          <w:p w:rsidR="008F59B6" w:rsidRPr="008820F1" w:rsidRDefault="00007868" w:rsidP="000858ED">
            <w:pPr>
              <w:spacing w:after="0"/>
            </w:pPr>
            <w:r w:rsidRPr="008820F1">
              <w:t>December</w:t>
            </w:r>
            <w:r w:rsidR="008F59B6" w:rsidRPr="008820F1">
              <w:t xml:space="preserve"> </w:t>
            </w:r>
            <w:r w:rsidRPr="008820F1">
              <w:t>13</w:t>
            </w:r>
            <w:r w:rsidR="008F59B6" w:rsidRPr="008820F1">
              <w:t>, 201</w:t>
            </w:r>
            <w:r w:rsidRPr="008820F1">
              <w:t>6</w:t>
            </w:r>
          </w:p>
        </w:tc>
      </w:tr>
      <w:tr w:rsidR="008F59B6" w:rsidRPr="008820F1" w:rsidTr="000858ED">
        <w:trPr>
          <w:cantSplit/>
          <w:trHeight w:hRule="exact" w:val="346"/>
          <w:jc w:val="center"/>
        </w:trPr>
        <w:tc>
          <w:tcPr>
            <w:tcW w:w="7126" w:type="dxa"/>
            <w:shd w:val="clear" w:color="auto" w:fill="F2F2F2"/>
            <w:vAlign w:val="center"/>
          </w:tcPr>
          <w:p w:rsidR="008F59B6" w:rsidRPr="008820F1" w:rsidRDefault="008F59B6" w:rsidP="003F11A2">
            <w:pPr>
              <w:spacing w:after="0"/>
            </w:pPr>
            <w:r w:rsidRPr="008820F1">
              <w:t>Grant Proposal/Application Due to the BSCC</w:t>
            </w:r>
            <w:r w:rsidR="00007868" w:rsidRPr="008820F1">
              <w:t xml:space="preserve"> (by </w:t>
            </w:r>
            <w:r w:rsidR="003F11A2">
              <w:t>noon)</w:t>
            </w:r>
          </w:p>
        </w:tc>
        <w:tc>
          <w:tcPr>
            <w:tcW w:w="2954" w:type="dxa"/>
            <w:shd w:val="clear" w:color="auto" w:fill="F2F2F2"/>
            <w:vAlign w:val="center"/>
          </w:tcPr>
          <w:p w:rsidR="008F59B6" w:rsidRPr="008820F1" w:rsidRDefault="008F59B6" w:rsidP="000858ED">
            <w:pPr>
              <w:spacing w:after="0"/>
            </w:pPr>
            <w:r w:rsidRPr="008820F1">
              <w:t>February</w:t>
            </w:r>
            <w:r w:rsidR="00007868" w:rsidRPr="008820F1">
              <w:t xml:space="preserve"> </w:t>
            </w:r>
            <w:r w:rsidR="00406FC7">
              <w:t>1</w:t>
            </w:r>
            <w:r w:rsidRPr="008820F1">
              <w:t>, 201</w:t>
            </w:r>
            <w:r w:rsidR="00007868" w:rsidRPr="008820F1">
              <w:t>7</w:t>
            </w:r>
          </w:p>
        </w:tc>
      </w:tr>
      <w:tr w:rsidR="008F59B6" w:rsidRPr="008820F1" w:rsidTr="000858ED">
        <w:trPr>
          <w:cantSplit/>
          <w:trHeight w:hRule="exact" w:val="346"/>
          <w:jc w:val="center"/>
        </w:trPr>
        <w:tc>
          <w:tcPr>
            <w:tcW w:w="7126" w:type="dxa"/>
            <w:shd w:val="clear" w:color="auto" w:fill="F2F2F2"/>
            <w:vAlign w:val="center"/>
          </w:tcPr>
          <w:p w:rsidR="008F59B6" w:rsidRPr="008820F1" w:rsidRDefault="008F59B6" w:rsidP="000858ED">
            <w:pPr>
              <w:spacing w:after="0"/>
            </w:pPr>
            <w:r w:rsidRPr="008820F1">
              <w:t>Technical Compliance Review</w:t>
            </w:r>
          </w:p>
        </w:tc>
        <w:tc>
          <w:tcPr>
            <w:tcW w:w="2954" w:type="dxa"/>
            <w:shd w:val="clear" w:color="auto" w:fill="F2F2F2"/>
            <w:vAlign w:val="center"/>
          </w:tcPr>
          <w:p w:rsidR="008F59B6" w:rsidRPr="008820F1" w:rsidRDefault="00007868" w:rsidP="000858ED">
            <w:pPr>
              <w:spacing w:after="0"/>
            </w:pPr>
            <w:r w:rsidRPr="008820F1">
              <w:t>February 2-8, 2017</w:t>
            </w:r>
          </w:p>
        </w:tc>
      </w:tr>
      <w:tr w:rsidR="00007868" w:rsidRPr="008820F1" w:rsidTr="000858ED">
        <w:trPr>
          <w:cantSplit/>
          <w:trHeight w:hRule="exact" w:val="346"/>
          <w:jc w:val="center"/>
        </w:trPr>
        <w:tc>
          <w:tcPr>
            <w:tcW w:w="7126" w:type="dxa"/>
            <w:shd w:val="clear" w:color="auto" w:fill="F2F2F2"/>
            <w:vAlign w:val="center"/>
          </w:tcPr>
          <w:p w:rsidR="00007868" w:rsidRPr="008820F1" w:rsidRDefault="00E21B00" w:rsidP="000858ED">
            <w:pPr>
              <w:spacing w:after="0"/>
            </w:pPr>
            <w:r>
              <w:t>Non-substantive Changes Due (</w:t>
            </w:r>
            <w:r w:rsidR="00007868" w:rsidRPr="008820F1">
              <w:t>by noon)</w:t>
            </w:r>
          </w:p>
        </w:tc>
        <w:tc>
          <w:tcPr>
            <w:tcW w:w="2954" w:type="dxa"/>
            <w:shd w:val="clear" w:color="auto" w:fill="F2F2F2"/>
            <w:vAlign w:val="center"/>
          </w:tcPr>
          <w:p w:rsidR="00007868" w:rsidRPr="008820F1" w:rsidRDefault="00007868" w:rsidP="000858ED">
            <w:pPr>
              <w:spacing w:after="0"/>
            </w:pPr>
            <w:r w:rsidRPr="008820F1">
              <w:t>February 15, 2017</w:t>
            </w:r>
          </w:p>
        </w:tc>
      </w:tr>
      <w:tr w:rsidR="008F59B6" w:rsidRPr="008820F1" w:rsidTr="000858ED">
        <w:trPr>
          <w:cantSplit/>
          <w:trHeight w:hRule="exact" w:val="346"/>
          <w:jc w:val="center"/>
        </w:trPr>
        <w:tc>
          <w:tcPr>
            <w:tcW w:w="7126" w:type="dxa"/>
            <w:shd w:val="clear" w:color="auto" w:fill="F2F2F2"/>
            <w:vAlign w:val="center"/>
          </w:tcPr>
          <w:p w:rsidR="008F59B6" w:rsidRPr="008820F1" w:rsidRDefault="008F59B6" w:rsidP="000858ED">
            <w:pPr>
              <w:spacing w:after="0"/>
            </w:pPr>
            <w:r w:rsidRPr="008820F1">
              <w:t>BSCC Board Meeting for Funding Approval</w:t>
            </w:r>
          </w:p>
        </w:tc>
        <w:tc>
          <w:tcPr>
            <w:tcW w:w="2954" w:type="dxa"/>
            <w:shd w:val="clear" w:color="auto" w:fill="F2F2F2"/>
            <w:vAlign w:val="center"/>
          </w:tcPr>
          <w:p w:rsidR="008F59B6" w:rsidRPr="008820F1" w:rsidRDefault="00007868" w:rsidP="000858ED">
            <w:pPr>
              <w:spacing w:after="0"/>
            </w:pPr>
            <w:r w:rsidRPr="008820F1">
              <w:t>April 13</w:t>
            </w:r>
            <w:r w:rsidR="008F59B6" w:rsidRPr="008820F1">
              <w:t>, 201</w:t>
            </w:r>
            <w:r w:rsidRPr="008820F1">
              <w:t>7</w:t>
            </w:r>
          </w:p>
        </w:tc>
      </w:tr>
      <w:tr w:rsidR="008F59B6" w:rsidRPr="008820F1" w:rsidTr="000858ED">
        <w:trPr>
          <w:cantSplit/>
          <w:trHeight w:hRule="exact" w:val="346"/>
          <w:jc w:val="center"/>
        </w:trPr>
        <w:tc>
          <w:tcPr>
            <w:tcW w:w="7126" w:type="dxa"/>
            <w:shd w:val="clear" w:color="auto" w:fill="F2F2F2"/>
            <w:vAlign w:val="center"/>
          </w:tcPr>
          <w:p w:rsidR="008F59B6" w:rsidRPr="008820F1" w:rsidRDefault="008F59B6" w:rsidP="000858ED">
            <w:pPr>
              <w:spacing w:after="0"/>
            </w:pPr>
            <w:r w:rsidRPr="008820F1">
              <w:t xml:space="preserve">Grants Begin/Contracts </w:t>
            </w:r>
            <w:r w:rsidR="00CF5E2B">
              <w:t xml:space="preserve">Expected to </w:t>
            </w:r>
            <w:r w:rsidRPr="008820F1">
              <w:t>Commence</w:t>
            </w:r>
          </w:p>
        </w:tc>
        <w:tc>
          <w:tcPr>
            <w:tcW w:w="2954" w:type="dxa"/>
            <w:shd w:val="clear" w:color="auto" w:fill="F2F2F2"/>
            <w:vAlign w:val="center"/>
          </w:tcPr>
          <w:p w:rsidR="008F59B6" w:rsidRPr="008820F1" w:rsidRDefault="00954BF1" w:rsidP="000858ED">
            <w:pPr>
              <w:spacing w:after="0"/>
            </w:pPr>
            <w:r>
              <w:t>April 21</w:t>
            </w:r>
            <w:r w:rsidR="008F59B6" w:rsidRPr="008820F1">
              <w:t>, 201</w:t>
            </w:r>
            <w:r w:rsidR="00007868" w:rsidRPr="008820F1">
              <w:t>7</w:t>
            </w:r>
          </w:p>
        </w:tc>
      </w:tr>
      <w:tr w:rsidR="008F59B6" w:rsidRPr="008820F1" w:rsidTr="000858ED">
        <w:trPr>
          <w:cantSplit/>
          <w:trHeight w:hRule="exact" w:val="346"/>
          <w:jc w:val="center"/>
        </w:trPr>
        <w:tc>
          <w:tcPr>
            <w:tcW w:w="7126" w:type="dxa"/>
            <w:shd w:val="clear" w:color="auto" w:fill="F2F2F2"/>
            <w:vAlign w:val="center"/>
          </w:tcPr>
          <w:p w:rsidR="008F59B6" w:rsidRPr="008820F1" w:rsidRDefault="008F59B6" w:rsidP="000858ED">
            <w:pPr>
              <w:spacing w:after="0"/>
            </w:pPr>
            <w:r w:rsidRPr="008820F1">
              <w:t>Grantee Orientation</w:t>
            </w:r>
          </w:p>
        </w:tc>
        <w:tc>
          <w:tcPr>
            <w:tcW w:w="2954" w:type="dxa"/>
            <w:shd w:val="clear" w:color="auto" w:fill="F2F2F2"/>
            <w:vAlign w:val="center"/>
          </w:tcPr>
          <w:p w:rsidR="008F59B6" w:rsidRPr="008820F1" w:rsidRDefault="008F59B6" w:rsidP="000858ED">
            <w:pPr>
              <w:spacing w:after="0"/>
            </w:pPr>
            <w:r w:rsidRPr="008820F1">
              <w:t>TBD June</w:t>
            </w:r>
            <w:r w:rsidR="00007868" w:rsidRPr="008820F1">
              <w:t>/July 2017</w:t>
            </w:r>
          </w:p>
        </w:tc>
      </w:tr>
    </w:tbl>
    <w:p w:rsidR="006F1B9B" w:rsidRDefault="006F1B9B" w:rsidP="00AD4AAC">
      <w:pPr>
        <w:rPr>
          <w:highlight w:val="yellow"/>
        </w:rPr>
      </w:pPr>
    </w:p>
    <w:p w:rsidR="0096581A" w:rsidRDefault="0096581A" w:rsidP="00AD4AAC">
      <w:pPr>
        <w:rPr>
          <w:highlight w:val="yellow"/>
        </w:rPr>
        <w:sectPr w:rsidR="0096581A" w:rsidSect="00100710">
          <w:headerReference w:type="default" r:id="rId22"/>
          <w:footerReference w:type="default" r:id="rId23"/>
          <w:pgSz w:w="12240" w:h="15840"/>
          <w:pgMar w:top="1008" w:right="1152" w:bottom="900" w:left="1152" w:header="720" w:footer="432" w:gutter="0"/>
          <w:cols w:space="720"/>
          <w:docGrid w:linePitch="360"/>
        </w:sectPr>
      </w:pPr>
    </w:p>
    <w:tbl>
      <w:tblPr>
        <w:tblStyle w:val="TableGrid"/>
        <w:tblW w:w="10800" w:type="dxa"/>
        <w:jc w:val="center"/>
        <w:shd w:val="clear" w:color="auto" w:fill="002060"/>
        <w:tblCellMar>
          <w:top w:w="29" w:type="dxa"/>
          <w:left w:w="115" w:type="dxa"/>
          <w:bottom w:w="29" w:type="dxa"/>
          <w:right w:w="115" w:type="dxa"/>
        </w:tblCellMar>
        <w:tblLook w:val="04A0" w:firstRow="1" w:lastRow="0" w:firstColumn="1" w:lastColumn="0" w:noHBand="0" w:noVBand="1"/>
      </w:tblPr>
      <w:tblGrid>
        <w:gridCol w:w="10800"/>
      </w:tblGrid>
      <w:tr w:rsidR="006E0431" w:rsidRPr="00E71E74" w:rsidTr="00E71E74">
        <w:trPr>
          <w:trHeight w:val="432"/>
          <w:jc w:val="center"/>
        </w:trPr>
        <w:tc>
          <w:tcPr>
            <w:tcW w:w="10800" w:type="dxa"/>
            <w:shd w:val="clear" w:color="auto" w:fill="002060"/>
            <w:vAlign w:val="center"/>
          </w:tcPr>
          <w:p w:rsidR="006E0431" w:rsidRPr="00E71E74" w:rsidRDefault="00083212" w:rsidP="00E71E74">
            <w:pPr>
              <w:pStyle w:val="Heading1"/>
              <w:outlineLvl w:val="0"/>
            </w:pPr>
            <w:bookmarkStart w:id="12" w:name="_Toc465952778"/>
            <w:r w:rsidRPr="00E71E74">
              <w:lastRenderedPageBreak/>
              <w:t>Application Instructions</w:t>
            </w:r>
            <w:bookmarkEnd w:id="12"/>
          </w:p>
        </w:tc>
      </w:tr>
    </w:tbl>
    <w:p w:rsidR="006E0431" w:rsidRPr="006E0431" w:rsidRDefault="006E0431" w:rsidP="006E0431">
      <w:pPr>
        <w:spacing w:before="240" w:after="240"/>
      </w:pPr>
      <w:r w:rsidRPr="006E0431">
        <w:t xml:space="preserve">Proposal </w:t>
      </w:r>
      <w:r w:rsidRPr="00080F0D">
        <w:t>Sections I,</w:t>
      </w:r>
      <w:r w:rsidR="000C3E13" w:rsidRPr="00080F0D">
        <w:t xml:space="preserve"> I</w:t>
      </w:r>
      <w:r w:rsidR="00DF190D" w:rsidRPr="00080F0D">
        <w:t xml:space="preserve"> </w:t>
      </w:r>
      <w:r w:rsidR="000C3E13" w:rsidRPr="00080F0D">
        <w:t>(a)</w:t>
      </w:r>
      <w:r w:rsidR="00613B19" w:rsidRPr="00080F0D">
        <w:t xml:space="preserve"> VII (b), VIII</w:t>
      </w:r>
      <w:r w:rsidR="00995010" w:rsidRPr="00080F0D">
        <w:t xml:space="preserve">, </w:t>
      </w:r>
      <w:r w:rsidR="00613B19" w:rsidRPr="00080F0D">
        <w:t>IX</w:t>
      </w:r>
      <w:r w:rsidR="00995010" w:rsidRPr="00080F0D">
        <w:t xml:space="preserve"> and X </w:t>
      </w:r>
      <w:r w:rsidRPr="00080F0D">
        <w:t>are to</w:t>
      </w:r>
      <w:r w:rsidRPr="006E0431">
        <w:t xml:space="preserve"> be completed by submitting the required information in the tables and fields provided within the application and do not count in the 25-page limit of the narrative sections.</w:t>
      </w:r>
    </w:p>
    <w:p w:rsidR="00613B19" w:rsidRPr="004A373C" w:rsidRDefault="00613B19" w:rsidP="00613B19">
      <w:pPr>
        <w:spacing w:after="240"/>
      </w:pPr>
      <w:r w:rsidRPr="00CF5E2B">
        <w:rPr>
          <w:color w:val="FF0000"/>
        </w:rPr>
        <w:t xml:space="preserve">Proposal Sections II through VII (a) are to be competed in </w:t>
      </w:r>
      <w:r w:rsidR="00F657E2">
        <w:rPr>
          <w:color w:val="FF0000"/>
        </w:rPr>
        <w:t>a</w:t>
      </w:r>
      <w:r w:rsidRPr="00CF5E2B">
        <w:rPr>
          <w:color w:val="FF0000"/>
        </w:rPr>
        <w:t xml:space="preserve"> narrative </w:t>
      </w:r>
      <w:r w:rsidR="00102F75" w:rsidRPr="00CF5E2B">
        <w:rPr>
          <w:color w:val="FF0000"/>
        </w:rPr>
        <w:t>format</w:t>
      </w:r>
      <w:r w:rsidRPr="00CF5E2B">
        <w:rPr>
          <w:color w:val="FF0000"/>
        </w:rPr>
        <w:t xml:space="preserve"> and </w:t>
      </w:r>
      <w:r w:rsidRPr="00CF5E2B">
        <w:rPr>
          <w:color w:val="FF0000"/>
          <w:u w:val="single"/>
        </w:rPr>
        <w:t xml:space="preserve">may not exceed </w:t>
      </w:r>
      <w:r w:rsidRPr="00CF5E2B">
        <w:rPr>
          <w:b/>
          <w:color w:val="FF0000"/>
          <w:u w:val="single"/>
        </w:rPr>
        <w:t>25 pages</w:t>
      </w:r>
      <w:r w:rsidRPr="00CF5E2B">
        <w:rPr>
          <w:color w:val="FF0000"/>
          <w:u w:val="single"/>
        </w:rPr>
        <w:t xml:space="preserve"> in total.</w:t>
      </w:r>
      <w:r w:rsidRPr="00CF5E2B">
        <w:rPr>
          <w:color w:val="FF0000"/>
        </w:rPr>
        <w:t xml:space="preserve"> It i</w:t>
      </w:r>
      <w:r w:rsidR="00942A10" w:rsidRPr="00CF5E2B">
        <w:rPr>
          <w:color w:val="FF0000"/>
        </w:rPr>
        <w:t xml:space="preserve">s at the discretion of the </w:t>
      </w:r>
      <w:r w:rsidR="00EE0621" w:rsidRPr="00CF5E2B">
        <w:rPr>
          <w:color w:val="FF0000"/>
        </w:rPr>
        <w:t>applicant</w:t>
      </w:r>
      <w:r w:rsidRPr="00CF5E2B">
        <w:rPr>
          <w:color w:val="FF0000"/>
        </w:rPr>
        <w:t xml:space="preserve"> to determine how to utilize the total page limit in addressing each section; however, as a guide, the applicant may want to review the point value weight given to each section in the rating factor table on </w:t>
      </w:r>
      <w:r w:rsidRPr="00080F0D">
        <w:rPr>
          <w:color w:val="FF0000"/>
        </w:rPr>
        <w:t>page 1</w:t>
      </w:r>
      <w:r w:rsidR="00F45E7A" w:rsidRPr="00080F0D">
        <w:rPr>
          <w:color w:val="FF0000"/>
        </w:rPr>
        <w:t>8</w:t>
      </w:r>
      <w:r w:rsidRPr="00080F0D">
        <w:rPr>
          <w:color w:val="FF0000"/>
        </w:rPr>
        <w:t>.</w:t>
      </w:r>
      <w:r w:rsidR="004A373C">
        <w:rPr>
          <w:color w:val="FF0000"/>
        </w:rPr>
        <w:t xml:space="preserve"> </w:t>
      </w:r>
      <w:r w:rsidR="00F657E2">
        <w:rPr>
          <w:color w:val="FF0000"/>
        </w:rPr>
        <w:t xml:space="preserve"> The narrative sections are fill-in format</w:t>
      </w:r>
      <w:r w:rsidR="00102F75">
        <w:rPr>
          <w:color w:val="FF0000"/>
        </w:rPr>
        <w:t>. Type your responses using the</w:t>
      </w:r>
      <w:r w:rsidR="00F657E2">
        <w:rPr>
          <w:color w:val="FF0000"/>
        </w:rPr>
        <w:t xml:space="preserve"> section headers and fields provided on page 29. The fields are formatted </w:t>
      </w:r>
      <w:r w:rsidR="00102F75">
        <w:rPr>
          <w:color w:val="FF0000"/>
        </w:rPr>
        <w:t>to meet the following requirements: 1” inch margins (all four sides), 12-point Arial font, single-sided pages and 1.5 line spacing.</w:t>
      </w:r>
    </w:p>
    <w:p w:rsidR="002C4724" w:rsidRDefault="006E0431" w:rsidP="006E0431">
      <w:pPr>
        <w:spacing w:after="240"/>
      </w:pPr>
      <w:r w:rsidRPr="006E0431">
        <w:t>In addition to the proposal narrative sections, applicant should submit MOUs with key stakeholder policy part</w:t>
      </w:r>
      <w:r w:rsidR="00127AFC">
        <w:t>ners that include S</w:t>
      </w:r>
      <w:r w:rsidRPr="006E0431">
        <w:t>tatement</w:t>
      </w:r>
      <w:r w:rsidR="00127AFC">
        <w:t>s of I</w:t>
      </w:r>
      <w:r w:rsidRPr="006E0431">
        <w:t xml:space="preserve">ntent. </w:t>
      </w:r>
    </w:p>
    <w:p w:rsidR="00296644" w:rsidRPr="00296644" w:rsidRDefault="006E0431" w:rsidP="00296644">
      <w:pPr>
        <w:spacing w:after="240"/>
      </w:pPr>
      <w:r w:rsidRPr="006E0431">
        <w:t xml:space="preserve">Hyperlinks </w:t>
      </w:r>
      <w:r w:rsidR="00521A56">
        <w:t xml:space="preserve">should not be </w:t>
      </w:r>
      <w:r w:rsidRPr="006E0431">
        <w:t xml:space="preserve">included in the </w:t>
      </w:r>
      <w:r w:rsidR="00374319">
        <w:t xml:space="preserve">body of the </w:t>
      </w:r>
      <w:r w:rsidRPr="006E0431">
        <w:t xml:space="preserve">proposal </w:t>
      </w:r>
      <w:r w:rsidR="00374319">
        <w:t xml:space="preserve">but may be included in </w:t>
      </w:r>
      <w:r w:rsidR="002C4724">
        <w:t xml:space="preserve">an </w:t>
      </w:r>
      <w:r w:rsidR="00296644">
        <w:t>e</w:t>
      </w:r>
      <w:r w:rsidR="002C4724" w:rsidRPr="00296644">
        <w:t>ndnote page</w:t>
      </w:r>
      <w:r w:rsidR="00374319" w:rsidRPr="00296644">
        <w:t xml:space="preserve"> </w:t>
      </w:r>
      <w:r w:rsidR="002C4724" w:rsidRPr="00296644">
        <w:t>that is</w:t>
      </w:r>
      <w:r w:rsidR="00127AFC" w:rsidRPr="00296644">
        <w:t xml:space="preserve"> no more than one-</w:t>
      </w:r>
      <w:r w:rsidR="00374319" w:rsidRPr="00296644">
        <w:t>page</w:t>
      </w:r>
      <w:r w:rsidR="002C4724" w:rsidRPr="00296644">
        <w:t xml:space="preserve"> in length</w:t>
      </w:r>
      <w:r w:rsidR="00296644">
        <w:t xml:space="preserve">. There is no guarantee, however, </w:t>
      </w:r>
      <w:r w:rsidR="00374319" w:rsidRPr="00296644">
        <w:t xml:space="preserve">that raters will open </w:t>
      </w:r>
      <w:r w:rsidR="00127AFC" w:rsidRPr="00296644">
        <w:t>or consider hyperlinked information</w:t>
      </w:r>
      <w:r w:rsidR="00296644">
        <w:t xml:space="preserve"> and applicants will not receive scoring credit for information that is not sufficiently detailed in the narrative or text of the application</w:t>
      </w:r>
      <w:r w:rsidRPr="00296644">
        <w:t>.</w:t>
      </w:r>
      <w:r w:rsidR="00296644">
        <w:t xml:space="preserve"> </w:t>
      </w:r>
      <w:r w:rsidR="00296644" w:rsidRPr="00296644">
        <w:t xml:space="preserve">The </w:t>
      </w:r>
      <w:r w:rsidR="00296644">
        <w:t>endnote page</w:t>
      </w:r>
      <w:r w:rsidR="00296644" w:rsidRPr="00296644">
        <w:t xml:space="preserve"> is not counted toward the 25 page limit.</w:t>
      </w:r>
    </w:p>
    <w:p w:rsidR="006E0431" w:rsidRPr="006E0431" w:rsidRDefault="006E0431" w:rsidP="006E0431">
      <w:pPr>
        <w:spacing w:after="240"/>
      </w:pPr>
      <w:r w:rsidRPr="006E0431">
        <w:t xml:space="preserve">The applicant must submit one original signed and one electronic copy of the proposal, and the ‘Original Copy’ must be marked as such. </w:t>
      </w:r>
    </w:p>
    <w:p w:rsidR="006E0431" w:rsidRDefault="006E0431" w:rsidP="00F65B8C">
      <w:pPr>
        <w:ind w:left="360"/>
      </w:pPr>
      <w:r w:rsidRPr="006E0431">
        <w:t>A proposal packet includes:</w:t>
      </w:r>
    </w:p>
    <w:p w:rsidR="00F65B8C" w:rsidRPr="006E0431" w:rsidRDefault="00F65B8C" w:rsidP="00872D6D">
      <w:pPr>
        <w:pStyle w:val="ListParagraph"/>
        <w:numPr>
          <w:ilvl w:val="0"/>
          <w:numId w:val="36"/>
        </w:numPr>
      </w:pPr>
      <w:r w:rsidRPr="00F65B8C">
        <w:t>Proposal Checklist</w:t>
      </w:r>
    </w:p>
    <w:p w:rsidR="00F65B8C" w:rsidRDefault="00F65B8C" w:rsidP="00872D6D">
      <w:pPr>
        <w:pStyle w:val="ListParagraph"/>
        <w:numPr>
          <w:ilvl w:val="0"/>
          <w:numId w:val="36"/>
        </w:numPr>
      </w:pPr>
      <w:r w:rsidRPr="00F65B8C">
        <w:t>Applicant Information Form</w:t>
      </w:r>
    </w:p>
    <w:p w:rsidR="00F65B8C" w:rsidRDefault="00F65B8C" w:rsidP="00872D6D">
      <w:pPr>
        <w:pStyle w:val="ListParagraph"/>
        <w:numPr>
          <w:ilvl w:val="0"/>
          <w:numId w:val="36"/>
        </w:numPr>
      </w:pPr>
      <w:r w:rsidRPr="00F65B8C">
        <w:t>Abstract</w:t>
      </w:r>
    </w:p>
    <w:p w:rsidR="00F65B8C" w:rsidRDefault="00F65B8C" w:rsidP="00872D6D">
      <w:pPr>
        <w:pStyle w:val="ListParagraph"/>
        <w:numPr>
          <w:ilvl w:val="0"/>
          <w:numId w:val="36"/>
        </w:numPr>
      </w:pPr>
      <w:r w:rsidRPr="00F65B8C">
        <w:t>Proposal Narrative (not exceeding 25 pages)</w:t>
      </w:r>
    </w:p>
    <w:p w:rsidR="00F65B8C" w:rsidRDefault="00F65B8C" w:rsidP="00872D6D">
      <w:pPr>
        <w:pStyle w:val="ListParagraph"/>
        <w:numPr>
          <w:ilvl w:val="0"/>
          <w:numId w:val="36"/>
        </w:numPr>
      </w:pPr>
      <w:r w:rsidRPr="00F65B8C">
        <w:t>Budget Table and Detail</w:t>
      </w:r>
    </w:p>
    <w:p w:rsidR="00F65B8C" w:rsidRDefault="00F65B8C" w:rsidP="00872D6D">
      <w:pPr>
        <w:pStyle w:val="ListParagraph"/>
        <w:numPr>
          <w:ilvl w:val="0"/>
          <w:numId w:val="36"/>
        </w:numPr>
      </w:pPr>
      <w:r w:rsidRPr="00F65B8C">
        <w:t>Project Work Plan</w:t>
      </w:r>
    </w:p>
    <w:p w:rsidR="00F65B8C" w:rsidRDefault="00F65B8C" w:rsidP="00872D6D">
      <w:pPr>
        <w:pStyle w:val="ListParagraph"/>
        <w:numPr>
          <w:ilvl w:val="0"/>
          <w:numId w:val="36"/>
        </w:numPr>
      </w:pPr>
      <w:r w:rsidRPr="00F65B8C">
        <w:t xml:space="preserve">Key Stakeholder Committee Roster </w:t>
      </w:r>
    </w:p>
    <w:p w:rsidR="00F65B8C" w:rsidRDefault="00F65B8C" w:rsidP="00872D6D">
      <w:pPr>
        <w:pStyle w:val="ListParagraph"/>
        <w:numPr>
          <w:ilvl w:val="0"/>
          <w:numId w:val="36"/>
        </w:numPr>
      </w:pPr>
      <w:r w:rsidRPr="00F65B8C">
        <w:t>List of Partner Agencies and Services</w:t>
      </w:r>
    </w:p>
    <w:p w:rsidR="00F65B8C" w:rsidRDefault="00A03A44" w:rsidP="00872D6D">
      <w:pPr>
        <w:pStyle w:val="ListParagraph"/>
        <w:numPr>
          <w:ilvl w:val="0"/>
          <w:numId w:val="36"/>
        </w:numPr>
      </w:pPr>
      <w:r>
        <w:t>MOUs to include Statements of I</w:t>
      </w:r>
      <w:r w:rsidR="00F65B8C" w:rsidRPr="00F65B8C">
        <w:t>ntent</w:t>
      </w:r>
    </w:p>
    <w:p w:rsidR="00F65B8C" w:rsidRPr="008820F1" w:rsidRDefault="00F65B8C" w:rsidP="00872D6D">
      <w:pPr>
        <w:pStyle w:val="ListParagraph"/>
        <w:numPr>
          <w:ilvl w:val="0"/>
          <w:numId w:val="36"/>
        </w:numPr>
        <w:spacing w:before="100" w:after="0"/>
        <w:jc w:val="left"/>
      </w:pPr>
      <w:r w:rsidRPr="008820F1">
        <w:t>Governing Board Resolution</w:t>
      </w:r>
    </w:p>
    <w:p w:rsidR="00F65B8C" w:rsidRDefault="00F65B8C" w:rsidP="00F65B8C">
      <w:pPr>
        <w:ind w:left="360"/>
      </w:pPr>
    </w:p>
    <w:p w:rsidR="00F65B8C" w:rsidRDefault="00F65B8C" w:rsidP="00F65B8C">
      <w:pPr>
        <w:ind w:left="360"/>
      </w:pPr>
      <w:r>
        <w:t>Optional:</w:t>
      </w:r>
    </w:p>
    <w:p w:rsidR="00F65B8C" w:rsidRDefault="00F65B8C" w:rsidP="00872D6D">
      <w:pPr>
        <w:pStyle w:val="ListParagraph"/>
        <w:numPr>
          <w:ilvl w:val="0"/>
          <w:numId w:val="36"/>
        </w:numPr>
      </w:pPr>
      <w:r w:rsidRPr="00F65B8C">
        <w:t>Geographical Map of Service Area</w:t>
      </w:r>
    </w:p>
    <w:p w:rsidR="00F65B8C" w:rsidRDefault="00F65B8C" w:rsidP="00872D6D">
      <w:pPr>
        <w:pStyle w:val="ListParagraph"/>
        <w:numPr>
          <w:ilvl w:val="0"/>
          <w:numId w:val="36"/>
        </w:numPr>
      </w:pPr>
      <w:r w:rsidRPr="00F65B8C">
        <w:t xml:space="preserve">One </w:t>
      </w:r>
      <w:r w:rsidR="00296644">
        <w:t>e</w:t>
      </w:r>
      <w:r w:rsidR="00127AFC">
        <w:t>ndnote</w:t>
      </w:r>
      <w:r w:rsidRPr="00F65B8C">
        <w:t xml:space="preserve"> </w:t>
      </w:r>
      <w:r w:rsidR="00296644">
        <w:t xml:space="preserve">page </w:t>
      </w:r>
      <w:r w:rsidR="00127AFC">
        <w:t xml:space="preserve"> </w:t>
      </w:r>
    </w:p>
    <w:p w:rsidR="0094012D" w:rsidRPr="008820F1" w:rsidRDefault="0054218E" w:rsidP="00AD4AAC">
      <w:r w:rsidRPr="008820F1">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6E1128" w:rsidRPr="008820F1" w:rsidTr="00E71E74">
        <w:trPr>
          <w:trHeight w:val="432"/>
          <w:jc w:val="center"/>
        </w:trPr>
        <w:tc>
          <w:tcPr>
            <w:tcW w:w="9360" w:type="dxa"/>
            <w:shd w:val="clear" w:color="auto" w:fill="002060"/>
            <w:vAlign w:val="center"/>
          </w:tcPr>
          <w:p w:rsidR="006E1128" w:rsidRPr="008820F1" w:rsidRDefault="006B128A" w:rsidP="003224DB">
            <w:pPr>
              <w:pStyle w:val="Heading1"/>
            </w:pPr>
            <w:bookmarkStart w:id="13" w:name="_Toc465952779"/>
            <w:r>
              <w:lastRenderedPageBreak/>
              <w:t xml:space="preserve">Completed </w:t>
            </w:r>
            <w:r w:rsidR="00FB1676" w:rsidRPr="006B128A">
              <w:t>Proposal</w:t>
            </w:r>
            <w:r w:rsidR="00FB1676" w:rsidRPr="008820F1">
              <w:t xml:space="preserve"> Checklist</w:t>
            </w:r>
            <w:bookmarkEnd w:id="13"/>
          </w:p>
        </w:tc>
      </w:tr>
    </w:tbl>
    <w:p w:rsidR="00FB1676" w:rsidRPr="008820F1" w:rsidRDefault="00FB1676" w:rsidP="005E58E9">
      <w:pPr>
        <w:spacing w:before="120"/>
      </w:pPr>
      <w:r w:rsidRPr="008820F1">
        <w:t xml:space="preserve">A complete LEAD Grant Proposal packet must contain the following (to be </w:t>
      </w:r>
      <w:r w:rsidR="002301B6">
        <w:t>submitted in the order listed):</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9"/>
        <w:gridCol w:w="1691"/>
      </w:tblGrid>
      <w:tr w:rsidR="00FB1676" w:rsidRPr="008820F1" w:rsidTr="00291B00">
        <w:trPr>
          <w:trHeight w:val="585"/>
        </w:trPr>
        <w:tc>
          <w:tcPr>
            <w:tcW w:w="4161" w:type="pct"/>
            <w:shd w:val="clear" w:color="auto" w:fill="D9D9D9" w:themeFill="background1" w:themeFillShade="D9"/>
            <w:vAlign w:val="center"/>
          </w:tcPr>
          <w:p w:rsidR="00FB1676" w:rsidRPr="00291B00" w:rsidRDefault="00FB1676" w:rsidP="009835C1">
            <w:pPr>
              <w:spacing w:after="0"/>
              <w:jc w:val="left"/>
              <w:rPr>
                <w:b/>
              </w:rPr>
            </w:pPr>
            <w:r w:rsidRPr="00291B00">
              <w:rPr>
                <w:b/>
              </w:rPr>
              <w:t>Required</w:t>
            </w:r>
            <w:r w:rsidR="00291B00">
              <w:rPr>
                <w:b/>
              </w:rPr>
              <w:t xml:space="preserve"> Sections</w:t>
            </w:r>
            <w:r w:rsidRPr="00291B00">
              <w:rPr>
                <w:b/>
              </w:rPr>
              <w:t>:</w:t>
            </w:r>
          </w:p>
        </w:tc>
        <w:tc>
          <w:tcPr>
            <w:tcW w:w="839" w:type="pct"/>
            <w:shd w:val="clear" w:color="auto" w:fill="D9D9D9" w:themeFill="background1" w:themeFillShade="D9"/>
            <w:vAlign w:val="center"/>
          </w:tcPr>
          <w:p w:rsidR="00FB1676" w:rsidRPr="008820F1" w:rsidRDefault="00FB1676" w:rsidP="00291B00">
            <w:pPr>
              <w:spacing w:after="0"/>
              <w:jc w:val="left"/>
            </w:pPr>
            <w:r w:rsidRPr="008820F1">
              <w:t>Check once Complete (</w:t>
            </w:r>
            <w:r w:rsidR="00291B00" w:rsidRPr="00291B00">
              <w:rPr>
                <w:b/>
                <w:sz w:val="25"/>
                <w:szCs w:val="25"/>
              </w:rPr>
              <w:sym w:font="Wingdings" w:char="F0FC"/>
            </w:r>
            <w:r w:rsidRPr="008820F1">
              <w:t>)</w:t>
            </w:r>
          </w:p>
        </w:tc>
      </w:tr>
      <w:tr w:rsidR="00FB1676" w:rsidRPr="008820F1" w:rsidTr="00291B00">
        <w:trPr>
          <w:trHeight w:val="532"/>
        </w:trPr>
        <w:tc>
          <w:tcPr>
            <w:tcW w:w="4161" w:type="pct"/>
            <w:vAlign w:val="center"/>
          </w:tcPr>
          <w:p w:rsidR="00FB1676" w:rsidRPr="008820F1" w:rsidRDefault="00FB1676" w:rsidP="00291B00">
            <w:pPr>
              <w:tabs>
                <w:tab w:val="left" w:pos="2160"/>
              </w:tabs>
              <w:spacing w:after="0"/>
              <w:jc w:val="left"/>
            </w:pPr>
            <w:r w:rsidRPr="008820F1">
              <w:t>Proposal Checklist (signed by the applicant)</w:t>
            </w:r>
          </w:p>
        </w:tc>
        <w:tc>
          <w:tcPr>
            <w:tcW w:w="839" w:type="pct"/>
            <w:vAlign w:val="center"/>
          </w:tcPr>
          <w:p w:rsidR="00FB1676" w:rsidRPr="008820F1" w:rsidRDefault="00FB1676" w:rsidP="009835C1">
            <w:pPr>
              <w:spacing w:after="0"/>
              <w:jc w:val="left"/>
            </w:pPr>
          </w:p>
        </w:tc>
      </w:tr>
      <w:tr w:rsidR="00FB1676" w:rsidRPr="008820F1" w:rsidTr="00291B00">
        <w:trPr>
          <w:trHeight w:val="532"/>
        </w:trPr>
        <w:tc>
          <w:tcPr>
            <w:tcW w:w="4161" w:type="pct"/>
            <w:vAlign w:val="center"/>
          </w:tcPr>
          <w:p w:rsidR="00FB1676" w:rsidRPr="008820F1" w:rsidRDefault="00613B19" w:rsidP="00291B00">
            <w:pPr>
              <w:tabs>
                <w:tab w:val="left" w:pos="2160"/>
              </w:tabs>
              <w:spacing w:after="0"/>
              <w:jc w:val="left"/>
            </w:pPr>
            <w:r>
              <w:t>Section I</w:t>
            </w:r>
            <w:r w:rsidR="00291B00">
              <w:t>:</w:t>
            </w:r>
            <w:r>
              <w:t xml:space="preserve"> </w:t>
            </w:r>
            <w:r w:rsidR="00291B00">
              <w:t xml:space="preserve"> </w:t>
            </w:r>
            <w:r w:rsidR="00FB1676" w:rsidRPr="008820F1">
              <w:t>Applicant Information Form (with original signature in blue ink)</w:t>
            </w:r>
          </w:p>
        </w:tc>
        <w:tc>
          <w:tcPr>
            <w:tcW w:w="839" w:type="pct"/>
            <w:vAlign w:val="center"/>
          </w:tcPr>
          <w:p w:rsidR="00FB1676" w:rsidRPr="008820F1" w:rsidRDefault="00FB1676" w:rsidP="009835C1">
            <w:pPr>
              <w:spacing w:after="0"/>
              <w:jc w:val="left"/>
            </w:pPr>
          </w:p>
        </w:tc>
      </w:tr>
      <w:tr w:rsidR="00613B19" w:rsidRPr="008820F1" w:rsidTr="00291B00">
        <w:trPr>
          <w:trHeight w:val="532"/>
        </w:trPr>
        <w:tc>
          <w:tcPr>
            <w:tcW w:w="4161" w:type="pct"/>
            <w:vAlign w:val="center"/>
          </w:tcPr>
          <w:p w:rsidR="00613B19" w:rsidRPr="008820F1" w:rsidRDefault="00613B19" w:rsidP="00291B00">
            <w:pPr>
              <w:tabs>
                <w:tab w:val="left" w:pos="2160"/>
              </w:tabs>
              <w:spacing w:after="0"/>
              <w:jc w:val="left"/>
            </w:pPr>
            <w:r>
              <w:t>Section I</w:t>
            </w:r>
            <w:r w:rsidR="00DF190D">
              <w:t xml:space="preserve"> </w:t>
            </w:r>
            <w:r>
              <w:t>(a)</w:t>
            </w:r>
            <w:r w:rsidR="00291B00">
              <w:t>:</w:t>
            </w:r>
            <w:r>
              <w:t xml:space="preserve"> </w:t>
            </w:r>
            <w:r w:rsidR="00291B00">
              <w:t xml:space="preserve"> </w:t>
            </w:r>
            <w:r>
              <w:t>Abstract</w:t>
            </w:r>
          </w:p>
        </w:tc>
        <w:tc>
          <w:tcPr>
            <w:tcW w:w="839" w:type="pct"/>
            <w:vAlign w:val="center"/>
          </w:tcPr>
          <w:p w:rsidR="00613B19" w:rsidRPr="008820F1" w:rsidRDefault="00613B19" w:rsidP="009835C1">
            <w:pPr>
              <w:spacing w:after="0"/>
              <w:jc w:val="left"/>
            </w:pPr>
          </w:p>
        </w:tc>
      </w:tr>
      <w:tr w:rsidR="00FB1676" w:rsidRPr="008820F1" w:rsidTr="00291B00">
        <w:trPr>
          <w:trHeight w:val="532"/>
        </w:trPr>
        <w:tc>
          <w:tcPr>
            <w:tcW w:w="4161" w:type="pct"/>
            <w:vAlign w:val="center"/>
          </w:tcPr>
          <w:p w:rsidR="00FB1676" w:rsidRPr="008820F1" w:rsidRDefault="00613B19" w:rsidP="00E21B00">
            <w:pPr>
              <w:tabs>
                <w:tab w:val="left" w:pos="2160"/>
              </w:tabs>
              <w:spacing w:after="0"/>
              <w:jc w:val="left"/>
            </w:pPr>
            <w:r>
              <w:t>Sections II – VII</w:t>
            </w:r>
            <w:r w:rsidR="00A761D1">
              <w:t xml:space="preserve"> </w:t>
            </w:r>
            <w:r>
              <w:t>(a)</w:t>
            </w:r>
            <w:r w:rsidR="00291B00">
              <w:t>:</w:t>
            </w:r>
            <w:r>
              <w:t xml:space="preserve"> </w:t>
            </w:r>
            <w:r w:rsidR="00291B00">
              <w:t xml:space="preserve"> </w:t>
            </w:r>
            <w:r w:rsidR="00FB1676" w:rsidRPr="008820F1">
              <w:t>Proposal Narrative (</w:t>
            </w:r>
            <w:r w:rsidR="00E21B00">
              <w:t xml:space="preserve">not </w:t>
            </w:r>
            <w:r w:rsidR="00FB1676" w:rsidRPr="008820F1">
              <w:t>exceeding 25 pages)</w:t>
            </w:r>
          </w:p>
        </w:tc>
        <w:tc>
          <w:tcPr>
            <w:tcW w:w="839" w:type="pct"/>
            <w:vAlign w:val="center"/>
          </w:tcPr>
          <w:p w:rsidR="00FB1676" w:rsidRPr="008820F1" w:rsidRDefault="00FB1676" w:rsidP="009835C1">
            <w:pPr>
              <w:spacing w:after="0"/>
              <w:jc w:val="left"/>
            </w:pPr>
          </w:p>
        </w:tc>
      </w:tr>
      <w:tr w:rsidR="00FB1676" w:rsidRPr="008820F1" w:rsidTr="00291B00">
        <w:trPr>
          <w:trHeight w:val="532"/>
        </w:trPr>
        <w:tc>
          <w:tcPr>
            <w:tcW w:w="4161" w:type="pct"/>
            <w:vAlign w:val="center"/>
          </w:tcPr>
          <w:p w:rsidR="00FB1676" w:rsidRPr="008820F1" w:rsidRDefault="00613B19" w:rsidP="00291B00">
            <w:pPr>
              <w:tabs>
                <w:tab w:val="left" w:pos="2160"/>
              </w:tabs>
              <w:spacing w:after="0"/>
              <w:jc w:val="left"/>
            </w:pPr>
            <w:r>
              <w:t>Section VII</w:t>
            </w:r>
            <w:r w:rsidR="00DF190D">
              <w:t xml:space="preserve"> </w:t>
            </w:r>
            <w:r>
              <w:t>(b)</w:t>
            </w:r>
            <w:r w:rsidR="00291B00">
              <w:t>:</w:t>
            </w:r>
            <w:r w:rsidR="00FB1676" w:rsidRPr="008820F1">
              <w:t xml:space="preserve"> </w:t>
            </w:r>
            <w:r w:rsidR="00291B00">
              <w:t xml:space="preserve"> </w:t>
            </w:r>
            <w:r w:rsidR="00FB1676" w:rsidRPr="008820F1">
              <w:t xml:space="preserve">Budget </w:t>
            </w:r>
            <w:r>
              <w:t>Table and Detail</w:t>
            </w:r>
          </w:p>
        </w:tc>
        <w:tc>
          <w:tcPr>
            <w:tcW w:w="839" w:type="pct"/>
            <w:vAlign w:val="center"/>
          </w:tcPr>
          <w:p w:rsidR="00FB1676" w:rsidRPr="008820F1" w:rsidRDefault="00FB1676" w:rsidP="009835C1">
            <w:pPr>
              <w:spacing w:after="0"/>
              <w:jc w:val="left"/>
            </w:pPr>
          </w:p>
        </w:tc>
      </w:tr>
      <w:tr w:rsidR="004B49A7" w:rsidRPr="008820F1" w:rsidTr="00291B00">
        <w:trPr>
          <w:trHeight w:val="532"/>
        </w:trPr>
        <w:tc>
          <w:tcPr>
            <w:tcW w:w="4161" w:type="pct"/>
            <w:vAlign w:val="center"/>
          </w:tcPr>
          <w:p w:rsidR="004B49A7" w:rsidRPr="008820F1" w:rsidRDefault="00613B19" w:rsidP="00291B00">
            <w:pPr>
              <w:tabs>
                <w:tab w:val="left" w:pos="2160"/>
              </w:tabs>
              <w:spacing w:after="0"/>
              <w:jc w:val="left"/>
            </w:pPr>
            <w:r>
              <w:t>Section VIII</w:t>
            </w:r>
            <w:r w:rsidR="00291B00">
              <w:t>:</w:t>
            </w:r>
            <w:r>
              <w:t xml:space="preserve"> </w:t>
            </w:r>
            <w:r w:rsidR="00291B00">
              <w:t xml:space="preserve"> </w:t>
            </w:r>
            <w:r w:rsidR="008B5E64">
              <w:t>Project Work Plan</w:t>
            </w:r>
          </w:p>
        </w:tc>
        <w:tc>
          <w:tcPr>
            <w:tcW w:w="839" w:type="pct"/>
            <w:vAlign w:val="center"/>
          </w:tcPr>
          <w:p w:rsidR="004B49A7" w:rsidRPr="008820F1" w:rsidRDefault="004B49A7" w:rsidP="009835C1">
            <w:pPr>
              <w:spacing w:after="0"/>
              <w:jc w:val="left"/>
            </w:pPr>
          </w:p>
        </w:tc>
      </w:tr>
      <w:tr w:rsidR="008B5E64" w:rsidRPr="008820F1" w:rsidTr="00291B00">
        <w:trPr>
          <w:trHeight w:val="532"/>
        </w:trPr>
        <w:tc>
          <w:tcPr>
            <w:tcW w:w="4161" w:type="pct"/>
            <w:vAlign w:val="center"/>
          </w:tcPr>
          <w:p w:rsidR="008B5E64" w:rsidRDefault="008B5E64" w:rsidP="00291B00">
            <w:pPr>
              <w:tabs>
                <w:tab w:val="left" w:pos="2160"/>
              </w:tabs>
              <w:spacing w:after="0"/>
              <w:jc w:val="left"/>
            </w:pPr>
            <w:r>
              <w:t>Section IX</w:t>
            </w:r>
            <w:r w:rsidR="00291B00">
              <w:t xml:space="preserve">: </w:t>
            </w:r>
            <w:r>
              <w:t xml:space="preserve"> Key Stakeholder Committee Roster</w:t>
            </w:r>
          </w:p>
        </w:tc>
        <w:tc>
          <w:tcPr>
            <w:tcW w:w="839" w:type="pct"/>
            <w:vAlign w:val="center"/>
          </w:tcPr>
          <w:p w:rsidR="008B5E64" w:rsidRPr="008820F1" w:rsidRDefault="008B5E64" w:rsidP="009835C1">
            <w:pPr>
              <w:spacing w:after="0"/>
              <w:jc w:val="left"/>
            </w:pPr>
          </w:p>
        </w:tc>
      </w:tr>
      <w:tr w:rsidR="00A761D1" w:rsidRPr="008820F1" w:rsidTr="00291B00">
        <w:trPr>
          <w:trHeight w:val="532"/>
        </w:trPr>
        <w:tc>
          <w:tcPr>
            <w:tcW w:w="4161" w:type="pct"/>
            <w:vAlign w:val="center"/>
          </w:tcPr>
          <w:p w:rsidR="00A761D1" w:rsidRDefault="00A761D1" w:rsidP="003224DB">
            <w:pPr>
              <w:tabs>
                <w:tab w:val="left" w:pos="2160"/>
              </w:tabs>
              <w:spacing w:after="0"/>
              <w:jc w:val="left"/>
            </w:pPr>
            <w:r>
              <w:t>Section X</w:t>
            </w:r>
            <w:r w:rsidR="00291B00">
              <w:t xml:space="preserve">: </w:t>
            </w:r>
            <w:r>
              <w:t xml:space="preserve"> L</w:t>
            </w:r>
            <w:r w:rsidRPr="00A761D1">
              <w:t xml:space="preserve">ist of </w:t>
            </w:r>
            <w:r w:rsidR="003224DB">
              <w:t>Partner Agencies and S</w:t>
            </w:r>
            <w:r w:rsidRPr="00A761D1">
              <w:t>ervices</w:t>
            </w:r>
          </w:p>
        </w:tc>
        <w:tc>
          <w:tcPr>
            <w:tcW w:w="839" w:type="pct"/>
            <w:vAlign w:val="center"/>
          </w:tcPr>
          <w:p w:rsidR="00A761D1" w:rsidRPr="008820F1" w:rsidRDefault="00A761D1" w:rsidP="009835C1">
            <w:pPr>
              <w:spacing w:after="0"/>
              <w:jc w:val="left"/>
            </w:pPr>
          </w:p>
        </w:tc>
      </w:tr>
      <w:tr w:rsidR="00FB1676" w:rsidRPr="00291B00" w:rsidTr="00291B00">
        <w:trPr>
          <w:trHeight w:val="533"/>
        </w:trPr>
        <w:tc>
          <w:tcPr>
            <w:tcW w:w="4161" w:type="pct"/>
            <w:shd w:val="clear" w:color="auto" w:fill="D9D9D9" w:themeFill="background1" w:themeFillShade="D9"/>
            <w:vAlign w:val="center"/>
          </w:tcPr>
          <w:p w:rsidR="00FB1676" w:rsidRPr="00291B00" w:rsidRDefault="00FB1676" w:rsidP="009835C1">
            <w:pPr>
              <w:spacing w:after="0"/>
              <w:jc w:val="left"/>
              <w:rPr>
                <w:b/>
              </w:rPr>
            </w:pPr>
            <w:r w:rsidRPr="00291B00">
              <w:rPr>
                <w:b/>
              </w:rPr>
              <w:t>Required Attachments</w:t>
            </w:r>
            <w:r w:rsidR="009835C1" w:rsidRPr="00291B00">
              <w:rPr>
                <w:b/>
              </w:rPr>
              <w:t xml:space="preserve"> to Proposal</w:t>
            </w:r>
            <w:r w:rsidRPr="00291B00">
              <w:rPr>
                <w:b/>
              </w:rPr>
              <w:t>:</w:t>
            </w:r>
          </w:p>
        </w:tc>
        <w:tc>
          <w:tcPr>
            <w:tcW w:w="839" w:type="pct"/>
            <w:shd w:val="clear" w:color="auto" w:fill="D9D9D9" w:themeFill="background1" w:themeFillShade="D9"/>
            <w:vAlign w:val="center"/>
          </w:tcPr>
          <w:p w:rsidR="00FB1676" w:rsidRPr="00291B00" w:rsidRDefault="00FB1676" w:rsidP="009835C1">
            <w:pPr>
              <w:spacing w:after="0"/>
              <w:jc w:val="left"/>
              <w:rPr>
                <w:b/>
              </w:rPr>
            </w:pPr>
          </w:p>
        </w:tc>
      </w:tr>
      <w:tr w:rsidR="00FB1676" w:rsidRPr="008820F1" w:rsidTr="00291B00">
        <w:trPr>
          <w:trHeight w:val="533"/>
        </w:trPr>
        <w:tc>
          <w:tcPr>
            <w:tcW w:w="4161" w:type="pct"/>
            <w:vAlign w:val="center"/>
          </w:tcPr>
          <w:p w:rsidR="00FB1676" w:rsidRPr="008820F1" w:rsidRDefault="0062174F" w:rsidP="009835C1">
            <w:pPr>
              <w:spacing w:after="0"/>
              <w:jc w:val="left"/>
            </w:pPr>
            <w:r w:rsidRPr="008820F1">
              <w:t xml:space="preserve">MOUs to </w:t>
            </w:r>
            <w:r w:rsidR="00F00E0B">
              <w:t>I</w:t>
            </w:r>
            <w:r w:rsidR="00FC0B6C" w:rsidRPr="008820F1">
              <w:t>nclude</w:t>
            </w:r>
            <w:r w:rsidR="00A03A44">
              <w:t xml:space="preserve"> Statements of I</w:t>
            </w:r>
            <w:r w:rsidR="00DF190D">
              <w:t>ntent</w:t>
            </w:r>
            <w:r w:rsidRPr="008820F1">
              <w:t xml:space="preserve"> </w:t>
            </w:r>
          </w:p>
        </w:tc>
        <w:tc>
          <w:tcPr>
            <w:tcW w:w="839" w:type="pct"/>
            <w:vAlign w:val="center"/>
          </w:tcPr>
          <w:p w:rsidR="00FB1676" w:rsidRPr="008820F1" w:rsidRDefault="00FB1676" w:rsidP="009835C1">
            <w:pPr>
              <w:spacing w:after="0"/>
              <w:jc w:val="left"/>
            </w:pPr>
          </w:p>
        </w:tc>
      </w:tr>
      <w:tr w:rsidR="009835C1" w:rsidRPr="00291B00" w:rsidTr="00291B00">
        <w:trPr>
          <w:trHeight w:val="533"/>
        </w:trPr>
        <w:tc>
          <w:tcPr>
            <w:tcW w:w="4161" w:type="pct"/>
            <w:tcBorders>
              <w:bottom w:val="single" w:sz="4" w:space="0" w:color="auto"/>
            </w:tcBorders>
            <w:shd w:val="clear" w:color="auto" w:fill="D9D9D9" w:themeFill="background1" w:themeFillShade="D9"/>
            <w:vAlign w:val="center"/>
          </w:tcPr>
          <w:p w:rsidR="009835C1" w:rsidRPr="00291B00" w:rsidRDefault="009835C1" w:rsidP="009835C1">
            <w:pPr>
              <w:spacing w:after="0"/>
              <w:jc w:val="left"/>
              <w:rPr>
                <w:b/>
              </w:rPr>
            </w:pPr>
            <w:r w:rsidRPr="00291B00">
              <w:rPr>
                <w:b/>
              </w:rPr>
              <w:t>Other Required Documents</w:t>
            </w:r>
            <w:r w:rsidR="00291B00" w:rsidRPr="00291B00">
              <w:rPr>
                <w:b/>
              </w:rPr>
              <w:t>:</w:t>
            </w:r>
          </w:p>
        </w:tc>
        <w:tc>
          <w:tcPr>
            <w:tcW w:w="839" w:type="pct"/>
            <w:tcBorders>
              <w:bottom w:val="single" w:sz="4" w:space="0" w:color="auto"/>
            </w:tcBorders>
            <w:shd w:val="clear" w:color="auto" w:fill="D9D9D9" w:themeFill="background1" w:themeFillShade="D9"/>
            <w:vAlign w:val="center"/>
          </w:tcPr>
          <w:p w:rsidR="009835C1" w:rsidRPr="00291B00" w:rsidRDefault="009835C1" w:rsidP="009835C1">
            <w:pPr>
              <w:spacing w:after="0"/>
              <w:jc w:val="left"/>
              <w:rPr>
                <w:b/>
              </w:rPr>
            </w:pPr>
          </w:p>
        </w:tc>
      </w:tr>
      <w:tr w:rsidR="009835C1" w:rsidRPr="008820F1" w:rsidTr="00291B00">
        <w:trPr>
          <w:trHeight w:val="413"/>
        </w:trPr>
        <w:tc>
          <w:tcPr>
            <w:tcW w:w="4161" w:type="pct"/>
            <w:shd w:val="clear" w:color="auto" w:fill="auto"/>
            <w:vAlign w:val="center"/>
          </w:tcPr>
          <w:p w:rsidR="009835C1" w:rsidRPr="008820F1" w:rsidRDefault="009835C1" w:rsidP="009835C1">
            <w:pPr>
              <w:spacing w:before="100" w:after="0"/>
              <w:jc w:val="left"/>
            </w:pPr>
            <w:r w:rsidRPr="008820F1">
              <w:t>Governing Board Resolution</w:t>
            </w:r>
          </w:p>
          <w:p w:rsidR="009835C1" w:rsidRPr="008820F1" w:rsidRDefault="009835C1" w:rsidP="009835C1">
            <w:pPr>
              <w:jc w:val="left"/>
            </w:pPr>
            <w:r w:rsidRPr="008820F1">
              <w:t>Note: The Governing Board Resolution is not due at time of proposal submission but must be received prior to the Grant Award Agreement</w:t>
            </w:r>
          </w:p>
        </w:tc>
        <w:tc>
          <w:tcPr>
            <w:tcW w:w="839" w:type="pct"/>
            <w:shd w:val="clear" w:color="auto" w:fill="auto"/>
            <w:vAlign w:val="center"/>
          </w:tcPr>
          <w:p w:rsidR="009835C1" w:rsidRPr="008820F1" w:rsidRDefault="009835C1" w:rsidP="009835C1">
            <w:pPr>
              <w:spacing w:after="0"/>
              <w:jc w:val="left"/>
            </w:pPr>
          </w:p>
        </w:tc>
      </w:tr>
      <w:tr w:rsidR="00FB1676" w:rsidRPr="00291B00" w:rsidTr="00291B00">
        <w:trPr>
          <w:trHeight w:val="533"/>
        </w:trPr>
        <w:tc>
          <w:tcPr>
            <w:tcW w:w="4161" w:type="pct"/>
            <w:shd w:val="clear" w:color="auto" w:fill="D9D9D9" w:themeFill="background1" w:themeFillShade="D9"/>
            <w:vAlign w:val="center"/>
          </w:tcPr>
          <w:p w:rsidR="00FB1676" w:rsidRPr="00291B00" w:rsidRDefault="00FB1676" w:rsidP="009835C1">
            <w:pPr>
              <w:spacing w:after="0"/>
              <w:jc w:val="left"/>
              <w:rPr>
                <w:b/>
              </w:rPr>
            </w:pPr>
            <w:r w:rsidRPr="00291B00">
              <w:rPr>
                <w:b/>
              </w:rPr>
              <w:t>Optional:</w:t>
            </w:r>
          </w:p>
        </w:tc>
        <w:tc>
          <w:tcPr>
            <w:tcW w:w="839" w:type="pct"/>
            <w:shd w:val="clear" w:color="auto" w:fill="D9D9D9" w:themeFill="background1" w:themeFillShade="D9"/>
            <w:vAlign w:val="center"/>
          </w:tcPr>
          <w:p w:rsidR="00FB1676" w:rsidRPr="00291B00" w:rsidRDefault="00FB1676" w:rsidP="009835C1">
            <w:pPr>
              <w:spacing w:after="0"/>
              <w:jc w:val="left"/>
              <w:rPr>
                <w:b/>
              </w:rPr>
            </w:pPr>
          </w:p>
        </w:tc>
      </w:tr>
      <w:tr w:rsidR="00FB1676" w:rsidRPr="008820F1" w:rsidTr="00291B00">
        <w:trPr>
          <w:trHeight w:val="533"/>
        </w:trPr>
        <w:tc>
          <w:tcPr>
            <w:tcW w:w="4161" w:type="pct"/>
            <w:vAlign w:val="center"/>
          </w:tcPr>
          <w:p w:rsidR="00FB1676" w:rsidRPr="008820F1" w:rsidRDefault="00FB1676" w:rsidP="00521A56">
            <w:pPr>
              <w:spacing w:before="100" w:after="0"/>
              <w:jc w:val="left"/>
            </w:pPr>
            <w:r w:rsidRPr="008820F1">
              <w:t>Geographical Map of Service Area</w:t>
            </w:r>
            <w:r w:rsidR="00291B00">
              <w:t xml:space="preserve"> </w:t>
            </w:r>
          </w:p>
        </w:tc>
        <w:tc>
          <w:tcPr>
            <w:tcW w:w="839" w:type="pct"/>
            <w:vAlign w:val="center"/>
          </w:tcPr>
          <w:p w:rsidR="00FB1676" w:rsidRPr="008820F1" w:rsidRDefault="00FB1676" w:rsidP="009835C1">
            <w:pPr>
              <w:spacing w:after="0"/>
              <w:jc w:val="left"/>
            </w:pPr>
          </w:p>
        </w:tc>
      </w:tr>
      <w:tr w:rsidR="00374319" w:rsidRPr="008820F1" w:rsidTr="00291B00">
        <w:trPr>
          <w:trHeight w:val="533"/>
        </w:trPr>
        <w:tc>
          <w:tcPr>
            <w:tcW w:w="4161" w:type="pct"/>
            <w:vAlign w:val="center"/>
          </w:tcPr>
          <w:p w:rsidR="00374319" w:rsidRPr="008820F1" w:rsidRDefault="00374319" w:rsidP="00F00E0B">
            <w:pPr>
              <w:spacing w:before="100" w:after="0"/>
              <w:jc w:val="left"/>
            </w:pPr>
            <w:r>
              <w:t xml:space="preserve">One </w:t>
            </w:r>
            <w:r w:rsidR="00F00E0B">
              <w:t>Endnote Page</w:t>
            </w:r>
          </w:p>
        </w:tc>
        <w:tc>
          <w:tcPr>
            <w:tcW w:w="839" w:type="pct"/>
            <w:vAlign w:val="center"/>
          </w:tcPr>
          <w:p w:rsidR="00374319" w:rsidRPr="008820F1" w:rsidRDefault="00374319" w:rsidP="009835C1">
            <w:pPr>
              <w:spacing w:after="0"/>
              <w:jc w:val="left"/>
            </w:pPr>
          </w:p>
        </w:tc>
      </w:tr>
    </w:tbl>
    <w:p w:rsidR="00FB1676" w:rsidRPr="005E58E9" w:rsidRDefault="00FB1676" w:rsidP="00AD4AAC">
      <w:pPr>
        <w:rPr>
          <w:sz w:val="18"/>
        </w:rPr>
      </w:pPr>
    </w:p>
    <w:p w:rsidR="00FB1676" w:rsidRPr="008820F1" w:rsidRDefault="00FB1676" w:rsidP="000A60CF">
      <w:pPr>
        <w:spacing w:after="240"/>
      </w:pPr>
      <w:r w:rsidRPr="008820F1">
        <w:t>I have reviewed this checklist and verified that all required items are in</w:t>
      </w:r>
      <w:r w:rsidR="002301B6">
        <w:t>cluded in this proposal packet.</w:t>
      </w:r>
      <w:r w:rsidR="00A54A29">
        <w:t xml:space="preserve"> Additionally, by signing this</w:t>
      </w:r>
      <w:r w:rsidR="00521A56">
        <w:t xml:space="preserve"> c</w:t>
      </w:r>
      <w:r w:rsidR="00A54A29">
        <w:t xml:space="preserve">hecklist I am affirming that our proposal does not contain a catchment area that duplicates that of </w:t>
      </w:r>
      <w:r w:rsidR="00521A56">
        <w:t xml:space="preserve">any </w:t>
      </w:r>
      <w:r w:rsidR="00A54A29">
        <w:t xml:space="preserve">other applicants applying from the same jurisdiction. </w:t>
      </w:r>
    </w:p>
    <w:p w:rsidR="00FB1676" w:rsidRPr="008820F1" w:rsidRDefault="00FB1676" w:rsidP="00AD4AAC">
      <w:r w:rsidRPr="008820F1">
        <w:t xml:space="preserve">X </w:t>
      </w:r>
      <w:r w:rsidRPr="008820F1">
        <w:tab/>
      </w:r>
      <w:r w:rsidRPr="008820F1">
        <w:tab/>
      </w:r>
      <w:r w:rsidRPr="008820F1">
        <w:tab/>
      </w:r>
      <w:r w:rsidRPr="008820F1">
        <w:tab/>
      </w:r>
      <w:r w:rsidRPr="008820F1">
        <w:tab/>
      </w:r>
      <w:r w:rsidRPr="008820F1">
        <w:tab/>
      </w:r>
      <w:r w:rsidRPr="008820F1">
        <w:tab/>
      </w:r>
      <w:r w:rsidRPr="008820F1">
        <w:tab/>
      </w:r>
      <w:r w:rsidRPr="008820F1">
        <w:tab/>
      </w:r>
      <w:r w:rsidRPr="008820F1">
        <w:tab/>
      </w:r>
    </w:p>
    <w:p w:rsidR="00FB1676" w:rsidRPr="008820F1" w:rsidRDefault="00FB1676" w:rsidP="006E0431">
      <w:pPr>
        <w:pBdr>
          <w:top w:val="single" w:sz="4" w:space="1" w:color="auto"/>
        </w:pBdr>
      </w:pPr>
      <w:r w:rsidRPr="008820F1">
        <w:t>Public Agency Applicant Authorized Signature (see Applicant Information Form, next page)</w:t>
      </w:r>
    </w:p>
    <w:p w:rsidR="00FB1676" w:rsidRPr="008820F1" w:rsidRDefault="00FB1676" w:rsidP="00AD4AAC"/>
    <w:p w:rsidR="00FB1676" w:rsidRPr="008820F1" w:rsidRDefault="00FB1676" w:rsidP="00CF5E2B">
      <w:pPr>
        <w:jc w:val="center"/>
      </w:pPr>
      <w:r w:rsidRPr="008820F1">
        <w:t>*NO OTHER ATTACHMENTS WILL BE CONSIDERED*</w:t>
      </w:r>
      <w:r w:rsidRPr="008820F1">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FB1676" w:rsidRPr="008820F1" w:rsidTr="00E71E74">
        <w:trPr>
          <w:trHeight w:val="432"/>
          <w:jc w:val="center"/>
        </w:trPr>
        <w:tc>
          <w:tcPr>
            <w:tcW w:w="9360" w:type="dxa"/>
            <w:shd w:val="clear" w:color="auto" w:fill="002060"/>
            <w:vAlign w:val="center"/>
          </w:tcPr>
          <w:p w:rsidR="00FB1676" w:rsidRPr="008820F1" w:rsidRDefault="00610FB9" w:rsidP="003224DB">
            <w:pPr>
              <w:pStyle w:val="Heading1"/>
            </w:pPr>
            <w:bookmarkStart w:id="14" w:name="_Toc465952780"/>
            <w:r>
              <w:lastRenderedPageBreak/>
              <w:t xml:space="preserve">Instructions for </w:t>
            </w:r>
            <w:r w:rsidRPr="006B128A">
              <w:t>Completing</w:t>
            </w:r>
            <w:r>
              <w:t xml:space="preserve"> Section I: </w:t>
            </w:r>
            <w:r w:rsidR="00FB1676" w:rsidRPr="008820F1">
              <w:t>Applicant Information Form</w:t>
            </w:r>
            <w:bookmarkEnd w:id="14"/>
          </w:p>
        </w:tc>
      </w:tr>
    </w:tbl>
    <w:p w:rsidR="00FB1676" w:rsidRPr="008820F1" w:rsidRDefault="00FB1676" w:rsidP="00610FB9">
      <w:pPr>
        <w:spacing w:before="240"/>
      </w:pPr>
      <w:r w:rsidRPr="008820F1">
        <w:t>The Applicant Information</w:t>
      </w:r>
      <w:r w:rsidR="00CF5E2B">
        <w:t xml:space="preserve"> Form</w:t>
      </w:r>
      <w:r w:rsidRPr="008820F1">
        <w:t xml:space="preserve"> will s</w:t>
      </w:r>
      <w:r w:rsidR="00CF5E2B">
        <w:t>erve as the cover page for the p</w:t>
      </w:r>
      <w:r w:rsidRPr="008820F1">
        <w:t>roposal.</w:t>
      </w:r>
    </w:p>
    <w:p w:rsidR="00FB1676" w:rsidRPr="00610FB9" w:rsidRDefault="00FB1676" w:rsidP="00AD4AAC">
      <w:pPr>
        <w:rPr>
          <w:u w:val="single"/>
        </w:rPr>
      </w:pPr>
      <w:r w:rsidRPr="00610FB9">
        <w:rPr>
          <w:u w:val="single"/>
        </w:rPr>
        <w:t>Instructions for completing the Applicant Information Form:</w:t>
      </w:r>
    </w:p>
    <w:p w:rsidR="00FB1676" w:rsidRPr="008820F1" w:rsidRDefault="00FB1676" w:rsidP="00872D6D">
      <w:pPr>
        <w:pStyle w:val="ListParagraph"/>
        <w:numPr>
          <w:ilvl w:val="0"/>
          <w:numId w:val="44"/>
        </w:numPr>
        <w:spacing w:after="240"/>
        <w:ind w:left="360"/>
        <w:contextualSpacing w:val="0"/>
      </w:pPr>
      <w:r w:rsidRPr="00610FB9">
        <w:rPr>
          <w:b/>
        </w:rPr>
        <w:t>Applicant Agency:</w:t>
      </w:r>
      <w:r w:rsidRPr="008820F1">
        <w:t xml:space="preserve"> Complete the required information for the public agency submitting the proposal. If submitting a joint proposal, list other public agencies participating.</w:t>
      </w:r>
    </w:p>
    <w:p w:rsidR="00FB1676" w:rsidRPr="008820F1" w:rsidRDefault="00FB1676" w:rsidP="00872D6D">
      <w:pPr>
        <w:pStyle w:val="ListParagraph"/>
        <w:numPr>
          <w:ilvl w:val="0"/>
          <w:numId w:val="44"/>
        </w:numPr>
        <w:spacing w:after="240"/>
        <w:ind w:left="360"/>
        <w:contextualSpacing w:val="0"/>
      </w:pPr>
      <w:r w:rsidRPr="00610FB9">
        <w:rPr>
          <w:b/>
        </w:rPr>
        <w:t>Tax Identification Number:</w:t>
      </w:r>
      <w:r w:rsidRPr="008820F1">
        <w:t xml:space="preserve"> Provide tax identification number.</w:t>
      </w:r>
    </w:p>
    <w:p w:rsidR="00FB1676" w:rsidRPr="008820F1" w:rsidRDefault="00FB1676" w:rsidP="00872D6D">
      <w:pPr>
        <w:pStyle w:val="ListParagraph"/>
        <w:numPr>
          <w:ilvl w:val="0"/>
          <w:numId w:val="44"/>
        </w:numPr>
        <w:spacing w:after="240"/>
        <w:ind w:left="360"/>
        <w:contextualSpacing w:val="0"/>
      </w:pPr>
      <w:r w:rsidRPr="00610FB9">
        <w:rPr>
          <w:b/>
        </w:rPr>
        <w:t>Project Title:</w:t>
      </w:r>
      <w:r w:rsidRPr="008820F1">
        <w:t xml:space="preserve"> Provide the selected title of the project.</w:t>
      </w:r>
    </w:p>
    <w:p w:rsidR="002111F9" w:rsidRPr="008820F1" w:rsidRDefault="002111F9" w:rsidP="00872D6D">
      <w:pPr>
        <w:pStyle w:val="ListParagraph"/>
        <w:numPr>
          <w:ilvl w:val="0"/>
          <w:numId w:val="44"/>
        </w:numPr>
        <w:spacing w:after="240"/>
        <w:ind w:left="360"/>
        <w:contextualSpacing w:val="0"/>
      </w:pPr>
      <w:r w:rsidRPr="00610FB9">
        <w:rPr>
          <w:b/>
        </w:rPr>
        <w:t>Grant Funds Requested:</w:t>
      </w:r>
      <w:r w:rsidRPr="008820F1">
        <w:t xml:space="preserve"> Identify the amount of grant funds requested. </w:t>
      </w:r>
    </w:p>
    <w:p w:rsidR="00FB1676" w:rsidRPr="008820F1" w:rsidRDefault="00FB1676" w:rsidP="00872D6D">
      <w:pPr>
        <w:pStyle w:val="ListParagraph"/>
        <w:numPr>
          <w:ilvl w:val="0"/>
          <w:numId w:val="44"/>
        </w:numPr>
        <w:spacing w:after="240"/>
        <w:ind w:left="360"/>
        <w:contextualSpacing w:val="0"/>
      </w:pPr>
      <w:r w:rsidRPr="00610FB9">
        <w:rPr>
          <w:b/>
        </w:rPr>
        <w:t>Project Summary:</w:t>
      </w:r>
      <w:r w:rsidRPr="008820F1">
        <w:t xml:space="preserve"> Provide a brief summary (three </w:t>
      </w:r>
      <w:r w:rsidR="00CF5E2B">
        <w:t xml:space="preserve">(3) </w:t>
      </w:r>
      <w:r w:rsidRPr="008820F1">
        <w:t xml:space="preserve">to four </w:t>
      </w:r>
      <w:r w:rsidR="00CF5E2B">
        <w:t xml:space="preserve">(4) </w:t>
      </w:r>
      <w:r w:rsidRPr="008820F1">
        <w:t xml:space="preserve">sentences) of the proposal. Note: this information </w:t>
      </w:r>
      <w:r w:rsidR="00942A10">
        <w:t>will</w:t>
      </w:r>
      <w:r w:rsidRPr="008820F1">
        <w:t xml:space="preserve"> be posted to the BSCC’s website for informational purposes.</w:t>
      </w:r>
    </w:p>
    <w:p w:rsidR="00FB1676" w:rsidRPr="008820F1" w:rsidRDefault="00FB1676" w:rsidP="00872D6D">
      <w:pPr>
        <w:pStyle w:val="ListParagraph"/>
        <w:numPr>
          <w:ilvl w:val="0"/>
          <w:numId w:val="44"/>
        </w:numPr>
        <w:spacing w:after="240"/>
        <w:ind w:left="360"/>
        <w:contextualSpacing w:val="0"/>
      </w:pPr>
      <w:r w:rsidRPr="00610FB9">
        <w:rPr>
          <w:b/>
        </w:rPr>
        <w:t>Project Director:</w:t>
      </w:r>
      <w:r w:rsidRPr="008820F1">
        <w:t xml:space="preserve"> Provide the name, title and contact information for the individual responsible for oversight of the project. This person must be an employee of the </w:t>
      </w:r>
      <w:r w:rsidR="004D2CE2" w:rsidRPr="008820F1">
        <w:t>Applicant</w:t>
      </w:r>
      <w:r w:rsidRPr="008820F1">
        <w:t xml:space="preserve"> Agency.</w:t>
      </w:r>
    </w:p>
    <w:p w:rsidR="00FB1676" w:rsidRPr="008820F1" w:rsidRDefault="00FB1676" w:rsidP="00872D6D">
      <w:pPr>
        <w:pStyle w:val="ListParagraph"/>
        <w:numPr>
          <w:ilvl w:val="0"/>
          <w:numId w:val="44"/>
        </w:numPr>
        <w:spacing w:after="240"/>
        <w:ind w:left="360"/>
        <w:contextualSpacing w:val="0"/>
      </w:pPr>
      <w:r w:rsidRPr="00610FB9">
        <w:rPr>
          <w:b/>
        </w:rPr>
        <w:t>Financial Officer:</w:t>
      </w:r>
      <w:r w:rsidRPr="008820F1">
        <w:t xml:space="preserve"> Provide the name, title and contact information for the individual responsible for the fiscal management of the project (e.g., invoices, expenditure documentation and audit). This person must be an employee of the </w:t>
      </w:r>
      <w:r w:rsidR="004D2CE2" w:rsidRPr="008820F1">
        <w:t>Applicant</w:t>
      </w:r>
      <w:r w:rsidRPr="008820F1">
        <w:t xml:space="preserve"> Agency.</w:t>
      </w:r>
    </w:p>
    <w:p w:rsidR="002111F9" w:rsidRPr="008820F1" w:rsidRDefault="00FB1676" w:rsidP="00872D6D">
      <w:pPr>
        <w:pStyle w:val="ListParagraph"/>
        <w:numPr>
          <w:ilvl w:val="0"/>
          <w:numId w:val="44"/>
        </w:numPr>
        <w:spacing w:after="240"/>
        <w:ind w:left="360"/>
        <w:contextualSpacing w:val="0"/>
      </w:pPr>
      <w:r w:rsidRPr="00610FB9">
        <w:rPr>
          <w:b/>
        </w:rPr>
        <w:t>Day-to-Day Contact:</w:t>
      </w:r>
      <w:r w:rsidRPr="008820F1">
        <w:t xml:space="preserve"> Provide the name, title and contact information for the individual who serves as the primary contact person for the grant</w:t>
      </w:r>
      <w:r w:rsidR="00CF5E2B">
        <w:t>;</w:t>
      </w:r>
      <w:r w:rsidR="00F65B8C">
        <w:t xml:space="preserve"> this may be the Project Manager</w:t>
      </w:r>
      <w:r w:rsidRPr="008820F1">
        <w:t xml:space="preserve">. This person must be an employee of the </w:t>
      </w:r>
      <w:r w:rsidR="004D2CE2" w:rsidRPr="008820F1">
        <w:t>Applicant</w:t>
      </w:r>
      <w:r w:rsidRPr="008820F1">
        <w:t xml:space="preserve"> Agency.</w:t>
      </w:r>
    </w:p>
    <w:p w:rsidR="00FB1676" w:rsidRPr="008820F1" w:rsidRDefault="00FB1676" w:rsidP="00872D6D">
      <w:pPr>
        <w:pStyle w:val="ListParagraph"/>
        <w:numPr>
          <w:ilvl w:val="0"/>
          <w:numId w:val="44"/>
        </w:numPr>
        <w:spacing w:after="240"/>
        <w:ind w:left="360"/>
        <w:contextualSpacing w:val="0"/>
      </w:pPr>
      <w:r w:rsidRPr="00610FB9">
        <w:rPr>
          <w:b/>
        </w:rPr>
        <w:t>Authorized Signature:</w:t>
      </w:r>
      <w:r w:rsidRPr="008820F1">
        <w:t xml:space="preserve"> Complete the required information for the person authorized to sign for the Public Agency Applicant. This individual must read the assurances under this section, then sign and date in the appropriate fields</w:t>
      </w:r>
    </w:p>
    <w:p w:rsidR="00985D14" w:rsidRPr="008820F1" w:rsidRDefault="00985D14" w:rsidP="00AD4AAC"/>
    <w:p w:rsidR="00985D14" w:rsidRPr="008820F1" w:rsidRDefault="00985D14" w:rsidP="00AD4AAC"/>
    <w:p w:rsidR="002111F9" w:rsidRPr="00610FB9" w:rsidRDefault="002111F9" w:rsidP="00AD4AAC">
      <w:pPr>
        <w:rPr>
          <w:b/>
        </w:rPr>
      </w:pPr>
      <w:r w:rsidRPr="00610FB9">
        <w:rPr>
          <w:b/>
        </w:rPr>
        <w:t>CONFIDENTIALITY NOTICE:</w:t>
      </w:r>
    </w:p>
    <w:p w:rsidR="002111F9" w:rsidRPr="008820F1" w:rsidRDefault="002111F9" w:rsidP="00AD4AAC">
      <w:r w:rsidRPr="008820F1">
        <w:t>All documents submitted as a part of the LEAD Grant proposal are considered to be public documents and may be subject to a request pursuant to the California Public Records Act. The BSCC cannot ensure the confidentiality of any information submitted in or with this proposal. (Gov. Code, § § 6250 et seq.)</w:t>
      </w:r>
    </w:p>
    <w:p w:rsidR="002111F9" w:rsidRPr="008820F1" w:rsidRDefault="002111F9" w:rsidP="00AD4AAC"/>
    <w:p w:rsidR="00FB1676" w:rsidRPr="008820F1" w:rsidRDefault="00FB1676" w:rsidP="00AD4AAC">
      <w:r w:rsidRPr="008820F1">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FB1676" w:rsidRPr="008820F1" w:rsidTr="00E71E74">
        <w:trPr>
          <w:trHeight w:val="432"/>
          <w:jc w:val="center"/>
        </w:trPr>
        <w:tc>
          <w:tcPr>
            <w:tcW w:w="9360" w:type="dxa"/>
            <w:shd w:val="clear" w:color="auto" w:fill="002060"/>
            <w:vAlign w:val="center"/>
          </w:tcPr>
          <w:p w:rsidR="00FB1676" w:rsidRPr="008820F1" w:rsidRDefault="004B49A7" w:rsidP="003224DB">
            <w:pPr>
              <w:pStyle w:val="Heading1"/>
            </w:pPr>
            <w:bookmarkStart w:id="15" w:name="_Toc465952781"/>
            <w:r>
              <w:lastRenderedPageBreak/>
              <w:t>SECTION I</w:t>
            </w:r>
            <w:r w:rsidR="006B128A">
              <w:t xml:space="preserve">:  </w:t>
            </w:r>
            <w:r w:rsidR="00FB1676" w:rsidRPr="008820F1">
              <w:t>Applicant Information Form</w:t>
            </w:r>
            <w:bookmarkEnd w:id="15"/>
          </w:p>
        </w:tc>
      </w:tr>
    </w:tbl>
    <w:tbl>
      <w:tblPr>
        <w:tblpPr w:leftFromText="187" w:rightFromText="187" w:vertAnchor="text" w:horzAnchor="page" w:tblpXSpec="center" w:tblpY="104"/>
        <w:tblOverlap w:val="neve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1"/>
        <w:gridCol w:w="245"/>
        <w:gridCol w:w="61"/>
        <w:gridCol w:w="180"/>
        <w:gridCol w:w="810"/>
        <w:gridCol w:w="990"/>
        <w:gridCol w:w="900"/>
        <w:gridCol w:w="630"/>
        <w:gridCol w:w="284"/>
        <w:gridCol w:w="270"/>
        <w:gridCol w:w="807"/>
        <w:gridCol w:w="183"/>
        <w:gridCol w:w="2254"/>
      </w:tblGrid>
      <w:tr w:rsidR="004B49A7" w:rsidRPr="00AE52F2" w:rsidTr="00610FB9">
        <w:trPr>
          <w:cantSplit/>
          <w:trHeight w:hRule="exact" w:val="245"/>
        </w:trPr>
        <w:tc>
          <w:tcPr>
            <w:tcW w:w="7281" w:type="dxa"/>
            <w:gridSpan w:val="9"/>
            <w:tcBorders>
              <w:bottom w:val="single" w:sz="4" w:space="0" w:color="auto"/>
            </w:tcBorders>
            <w:shd w:val="clear" w:color="auto" w:fill="BDD6EE" w:themeFill="accent1" w:themeFillTint="66"/>
            <w:vAlign w:val="center"/>
          </w:tcPr>
          <w:p w:rsidR="004B49A7" w:rsidRPr="00AE52F2" w:rsidRDefault="004B49A7" w:rsidP="006B128A">
            <w:pPr>
              <w:tabs>
                <w:tab w:val="left" w:pos="270"/>
                <w:tab w:val="right" w:pos="10658"/>
              </w:tabs>
              <w:spacing w:after="0"/>
              <w:contextualSpacing/>
              <w:rPr>
                <w:rFonts w:cs="Arial"/>
                <w:b/>
                <w:bCs/>
                <w:color w:val="142D5A"/>
                <w:sz w:val="20"/>
                <w:szCs w:val="20"/>
              </w:rPr>
            </w:pPr>
            <w:r w:rsidRPr="00AE52F2">
              <w:rPr>
                <w:rFonts w:cs="Arial"/>
                <w:b/>
                <w:bCs/>
                <w:color w:val="142D5A"/>
                <w:sz w:val="20"/>
                <w:szCs w:val="20"/>
              </w:rPr>
              <w:t>A.</w:t>
            </w:r>
            <w:r w:rsidRPr="00AE52F2">
              <w:rPr>
                <w:rFonts w:cs="Arial"/>
                <w:b/>
                <w:bCs/>
                <w:color w:val="142D5A"/>
                <w:sz w:val="20"/>
                <w:szCs w:val="20"/>
              </w:rPr>
              <w:tab/>
            </w:r>
            <w:r>
              <w:rPr>
                <w:rFonts w:cs="Arial"/>
                <w:b/>
                <w:bCs/>
                <w:color w:val="142D5A"/>
                <w:sz w:val="20"/>
                <w:szCs w:val="20"/>
              </w:rPr>
              <w:t xml:space="preserve">APPLICANT AGENCY </w:t>
            </w:r>
          </w:p>
        </w:tc>
        <w:tc>
          <w:tcPr>
            <w:tcW w:w="3514" w:type="dxa"/>
            <w:gridSpan w:val="4"/>
            <w:tcBorders>
              <w:bottom w:val="single" w:sz="4" w:space="0" w:color="auto"/>
            </w:tcBorders>
            <w:shd w:val="clear" w:color="auto" w:fill="BDD6EE" w:themeFill="accent1" w:themeFillTint="66"/>
            <w:vAlign w:val="center"/>
          </w:tcPr>
          <w:p w:rsidR="004B49A7" w:rsidRPr="00AE52F2" w:rsidRDefault="004B49A7" w:rsidP="006B128A">
            <w:pPr>
              <w:tabs>
                <w:tab w:val="left" w:pos="270"/>
                <w:tab w:val="right" w:pos="10658"/>
              </w:tabs>
              <w:spacing w:after="0"/>
              <w:contextualSpacing/>
              <w:rPr>
                <w:rFonts w:cs="Arial"/>
                <w:b/>
                <w:bCs/>
                <w:color w:val="142D5A"/>
                <w:sz w:val="20"/>
                <w:szCs w:val="20"/>
              </w:rPr>
            </w:pPr>
            <w:r>
              <w:rPr>
                <w:rFonts w:cs="Arial"/>
                <w:b/>
                <w:bCs/>
                <w:color w:val="142D5A"/>
                <w:sz w:val="20"/>
                <w:szCs w:val="20"/>
              </w:rPr>
              <w:t>B. TAX IDENTIFICATION NUMBER</w:t>
            </w:r>
          </w:p>
        </w:tc>
      </w:tr>
      <w:tr w:rsidR="004B49A7" w:rsidRPr="00AE52F2" w:rsidTr="00610FB9">
        <w:trPr>
          <w:cantSplit/>
          <w:trHeight w:hRule="exact" w:val="216"/>
        </w:trPr>
        <w:tc>
          <w:tcPr>
            <w:tcW w:w="7281" w:type="dxa"/>
            <w:gridSpan w:val="9"/>
            <w:tcBorders>
              <w:bottom w:val="nil"/>
            </w:tcBorders>
            <w:vAlign w:val="center"/>
          </w:tcPr>
          <w:p w:rsidR="004B49A7" w:rsidRPr="004B49A7" w:rsidRDefault="004B49A7" w:rsidP="006B128A">
            <w:pPr>
              <w:spacing w:after="0"/>
              <w:ind w:left="72"/>
              <w:contextualSpacing/>
              <w:rPr>
                <w:rFonts w:cs="Arial"/>
                <w:sz w:val="18"/>
                <w:szCs w:val="20"/>
              </w:rPr>
            </w:pPr>
            <w:r w:rsidRPr="004B49A7">
              <w:rPr>
                <w:rFonts w:cs="Arial"/>
                <w:sz w:val="18"/>
                <w:szCs w:val="20"/>
              </w:rPr>
              <w:t>NAME OF APPLICANT AGENCY</w:t>
            </w:r>
          </w:p>
        </w:tc>
        <w:tc>
          <w:tcPr>
            <w:tcW w:w="3514" w:type="dxa"/>
            <w:gridSpan w:val="4"/>
            <w:tcBorders>
              <w:bottom w:val="nil"/>
            </w:tcBorders>
            <w:vAlign w:val="center"/>
          </w:tcPr>
          <w:p w:rsidR="004B49A7" w:rsidRPr="004B49A7" w:rsidRDefault="004B49A7" w:rsidP="006B128A">
            <w:pPr>
              <w:spacing w:after="0"/>
              <w:ind w:left="72"/>
              <w:contextualSpacing/>
              <w:rPr>
                <w:rFonts w:cs="Arial"/>
                <w:sz w:val="18"/>
                <w:szCs w:val="20"/>
              </w:rPr>
            </w:pPr>
            <w:r w:rsidRPr="004B49A7">
              <w:rPr>
                <w:rFonts w:cs="Arial"/>
                <w:sz w:val="18"/>
                <w:szCs w:val="20"/>
              </w:rPr>
              <w:t xml:space="preserve">TAX IDENTIFICATION #:  </w:t>
            </w:r>
          </w:p>
        </w:tc>
      </w:tr>
      <w:tr w:rsidR="004B49A7" w:rsidRPr="00AE52F2" w:rsidTr="00610FB9">
        <w:trPr>
          <w:cantSplit/>
          <w:trHeight w:val="288"/>
        </w:trPr>
        <w:tc>
          <w:tcPr>
            <w:tcW w:w="7281" w:type="dxa"/>
            <w:gridSpan w:val="9"/>
            <w:tcBorders>
              <w:top w:val="nil"/>
            </w:tcBorders>
            <w:shd w:val="clear" w:color="auto" w:fill="FFFFFF"/>
            <w:vAlign w:val="center"/>
          </w:tcPr>
          <w:p w:rsidR="004B49A7" w:rsidRPr="00AE52F2" w:rsidRDefault="00C164DF" w:rsidP="006B128A">
            <w:pPr>
              <w:spacing w:after="0"/>
              <w:ind w:left="72"/>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Pr="00AE52F2">
              <w:rPr>
                <w:rFonts w:cs="Arial"/>
                <w:sz w:val="20"/>
                <w:szCs w:val="20"/>
              </w:rPr>
              <w:fldChar w:fldCharType="end"/>
            </w: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Pr="00AE52F2">
              <w:rPr>
                <w:rFonts w:cs="Arial"/>
                <w:sz w:val="20"/>
                <w:szCs w:val="20"/>
              </w:rPr>
              <w:fldChar w:fldCharType="end"/>
            </w:r>
          </w:p>
        </w:tc>
        <w:tc>
          <w:tcPr>
            <w:tcW w:w="3514" w:type="dxa"/>
            <w:gridSpan w:val="4"/>
            <w:tcBorders>
              <w:top w:val="nil"/>
            </w:tcBorders>
            <w:shd w:val="clear" w:color="auto" w:fill="FFFFFF"/>
            <w:vAlign w:val="center"/>
          </w:tcPr>
          <w:p w:rsidR="004B49A7" w:rsidRPr="00AE52F2" w:rsidRDefault="00C164DF" w:rsidP="006B128A">
            <w:pPr>
              <w:spacing w:after="0"/>
              <w:ind w:left="72"/>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Pr="00AE52F2">
              <w:rPr>
                <w:rFonts w:cs="Arial"/>
                <w:sz w:val="20"/>
                <w:szCs w:val="20"/>
              </w:rPr>
              <w:fldChar w:fldCharType="end"/>
            </w: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Pr="00AE52F2">
              <w:rPr>
                <w:rFonts w:cs="Arial"/>
                <w:sz w:val="20"/>
                <w:szCs w:val="20"/>
              </w:rPr>
              <w:fldChar w:fldCharType="end"/>
            </w:r>
          </w:p>
        </w:tc>
      </w:tr>
      <w:tr w:rsidR="004B49A7" w:rsidRPr="00AE52F2" w:rsidTr="00610FB9">
        <w:trPr>
          <w:cantSplit/>
          <w:trHeight w:val="216"/>
        </w:trPr>
        <w:tc>
          <w:tcPr>
            <w:tcW w:w="3426" w:type="dxa"/>
            <w:gridSpan w:val="2"/>
            <w:tcBorders>
              <w:top w:val="single" w:sz="4" w:space="0" w:color="auto"/>
              <w:bottom w:val="nil"/>
              <w:right w:val="nil"/>
            </w:tcBorders>
            <w:vAlign w:val="center"/>
          </w:tcPr>
          <w:p w:rsidR="004B49A7" w:rsidRPr="004B49A7" w:rsidRDefault="004B49A7" w:rsidP="006B128A">
            <w:pPr>
              <w:spacing w:after="0"/>
              <w:ind w:left="67"/>
              <w:contextualSpacing/>
              <w:rPr>
                <w:rFonts w:cs="Arial"/>
                <w:sz w:val="18"/>
                <w:szCs w:val="20"/>
              </w:rPr>
            </w:pPr>
            <w:r w:rsidRPr="004B49A7">
              <w:rPr>
                <w:rFonts w:cs="Arial"/>
                <w:sz w:val="18"/>
                <w:szCs w:val="20"/>
              </w:rPr>
              <w:t>STREET ADDRESS</w:t>
            </w:r>
          </w:p>
        </w:tc>
        <w:tc>
          <w:tcPr>
            <w:tcW w:w="3855" w:type="dxa"/>
            <w:gridSpan w:val="7"/>
            <w:tcBorders>
              <w:top w:val="single" w:sz="4" w:space="0" w:color="auto"/>
              <w:left w:val="nil"/>
              <w:bottom w:val="nil"/>
              <w:right w:val="nil"/>
            </w:tcBorders>
            <w:vAlign w:val="center"/>
          </w:tcPr>
          <w:p w:rsidR="004B49A7" w:rsidRPr="004B49A7" w:rsidRDefault="004B49A7" w:rsidP="006B128A">
            <w:pPr>
              <w:spacing w:after="0"/>
              <w:contextualSpacing/>
              <w:rPr>
                <w:rFonts w:cs="Arial"/>
                <w:sz w:val="18"/>
                <w:szCs w:val="20"/>
              </w:rPr>
            </w:pPr>
            <w:r w:rsidRPr="004B49A7">
              <w:rPr>
                <w:rFonts w:cs="Arial"/>
                <w:sz w:val="18"/>
                <w:szCs w:val="20"/>
              </w:rPr>
              <w:t>CITY</w:t>
            </w:r>
          </w:p>
        </w:tc>
        <w:tc>
          <w:tcPr>
            <w:tcW w:w="1077" w:type="dxa"/>
            <w:gridSpan w:val="2"/>
            <w:tcBorders>
              <w:top w:val="single" w:sz="4" w:space="0" w:color="auto"/>
              <w:left w:val="nil"/>
              <w:bottom w:val="nil"/>
              <w:right w:val="nil"/>
            </w:tcBorders>
            <w:vAlign w:val="center"/>
          </w:tcPr>
          <w:p w:rsidR="004B49A7" w:rsidRPr="004B49A7" w:rsidRDefault="004B49A7" w:rsidP="006B128A">
            <w:pPr>
              <w:spacing w:after="0"/>
              <w:contextualSpacing/>
              <w:rPr>
                <w:rFonts w:cs="Arial"/>
                <w:sz w:val="18"/>
                <w:szCs w:val="20"/>
              </w:rPr>
            </w:pPr>
            <w:r w:rsidRPr="004B49A7">
              <w:rPr>
                <w:rFonts w:cs="Arial"/>
                <w:sz w:val="18"/>
                <w:szCs w:val="20"/>
              </w:rPr>
              <w:t>STATE</w:t>
            </w:r>
          </w:p>
        </w:tc>
        <w:tc>
          <w:tcPr>
            <w:tcW w:w="2437" w:type="dxa"/>
            <w:gridSpan w:val="2"/>
            <w:tcBorders>
              <w:top w:val="single" w:sz="4" w:space="0" w:color="auto"/>
              <w:left w:val="nil"/>
              <w:bottom w:val="nil"/>
            </w:tcBorders>
            <w:vAlign w:val="center"/>
          </w:tcPr>
          <w:p w:rsidR="004B49A7" w:rsidRPr="004B49A7" w:rsidRDefault="004B49A7" w:rsidP="006B128A">
            <w:pPr>
              <w:spacing w:after="0"/>
              <w:contextualSpacing/>
              <w:rPr>
                <w:rFonts w:cs="Arial"/>
                <w:sz w:val="18"/>
                <w:szCs w:val="20"/>
              </w:rPr>
            </w:pPr>
            <w:r w:rsidRPr="004B49A7">
              <w:rPr>
                <w:rFonts w:cs="Arial"/>
                <w:sz w:val="18"/>
                <w:szCs w:val="20"/>
              </w:rPr>
              <w:t>ZIP CODE</w:t>
            </w:r>
          </w:p>
        </w:tc>
      </w:tr>
      <w:tr w:rsidR="004B49A7" w:rsidRPr="00AE52F2" w:rsidTr="00610FB9">
        <w:trPr>
          <w:cantSplit/>
          <w:trHeight w:val="288"/>
        </w:trPr>
        <w:tc>
          <w:tcPr>
            <w:tcW w:w="3426" w:type="dxa"/>
            <w:gridSpan w:val="2"/>
            <w:tcBorders>
              <w:top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Text148"/>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Pr="00AE52F2">
              <w:rPr>
                <w:rFonts w:cs="Arial"/>
                <w:sz w:val="20"/>
                <w:szCs w:val="20"/>
              </w:rPr>
              <w:fldChar w:fldCharType="end"/>
            </w:r>
          </w:p>
        </w:tc>
        <w:tc>
          <w:tcPr>
            <w:tcW w:w="3855" w:type="dxa"/>
            <w:gridSpan w:val="7"/>
            <w:tcBorders>
              <w:top w:val="nil"/>
              <w:left w:val="nil"/>
              <w:bottom w:val="single" w:sz="4" w:space="0" w:color="auto"/>
              <w:right w:val="nil"/>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Text149"/>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Pr="00AE52F2">
              <w:rPr>
                <w:rFonts w:cs="Arial"/>
                <w:sz w:val="20"/>
                <w:szCs w:val="20"/>
              </w:rPr>
              <w:fldChar w:fldCharType="end"/>
            </w:r>
          </w:p>
        </w:tc>
        <w:tc>
          <w:tcPr>
            <w:tcW w:w="1077" w:type="dxa"/>
            <w:gridSpan w:val="2"/>
            <w:tcBorders>
              <w:top w:val="nil"/>
              <w:left w:val="nil"/>
              <w:bottom w:val="single" w:sz="4" w:space="0" w:color="auto"/>
              <w:right w:val="nil"/>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Text150"/>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Pr="00AE52F2">
              <w:rPr>
                <w:rFonts w:cs="Arial"/>
                <w:sz w:val="20"/>
                <w:szCs w:val="20"/>
              </w:rPr>
              <w:fldChar w:fldCharType="end"/>
            </w:r>
          </w:p>
        </w:tc>
        <w:tc>
          <w:tcPr>
            <w:tcW w:w="2437" w:type="dxa"/>
            <w:gridSpan w:val="2"/>
            <w:tcBorders>
              <w:top w:val="nil"/>
              <w:left w:val="nil"/>
              <w:bottom w:val="single" w:sz="4" w:space="0" w:color="auto"/>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Text150"/>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Pr="00AE52F2">
              <w:rPr>
                <w:rFonts w:cs="Arial"/>
                <w:sz w:val="20"/>
                <w:szCs w:val="20"/>
              </w:rPr>
              <w:fldChar w:fldCharType="end"/>
            </w:r>
          </w:p>
        </w:tc>
      </w:tr>
      <w:tr w:rsidR="004B49A7" w:rsidRPr="00AE52F2" w:rsidTr="00610FB9">
        <w:trPr>
          <w:cantSplit/>
          <w:trHeight w:val="288"/>
        </w:trPr>
        <w:tc>
          <w:tcPr>
            <w:tcW w:w="3426" w:type="dxa"/>
            <w:gridSpan w:val="2"/>
            <w:tcBorders>
              <w:top w:val="single" w:sz="4" w:space="0" w:color="auto"/>
              <w:bottom w:val="nil"/>
              <w:right w:val="nil"/>
            </w:tcBorders>
            <w:vAlign w:val="center"/>
          </w:tcPr>
          <w:p w:rsidR="004B49A7" w:rsidRPr="004B49A7" w:rsidRDefault="004B49A7" w:rsidP="006B128A">
            <w:pPr>
              <w:spacing w:after="0"/>
              <w:ind w:left="67"/>
              <w:contextualSpacing/>
              <w:rPr>
                <w:rFonts w:cs="Arial"/>
                <w:sz w:val="18"/>
                <w:szCs w:val="20"/>
              </w:rPr>
            </w:pPr>
            <w:r w:rsidRPr="004B49A7">
              <w:rPr>
                <w:rFonts w:cs="Arial"/>
                <w:sz w:val="18"/>
                <w:szCs w:val="20"/>
              </w:rPr>
              <w:t>MAILING ADDRESS (if different)</w:t>
            </w:r>
          </w:p>
        </w:tc>
        <w:tc>
          <w:tcPr>
            <w:tcW w:w="3855" w:type="dxa"/>
            <w:gridSpan w:val="7"/>
            <w:tcBorders>
              <w:top w:val="single" w:sz="4" w:space="0" w:color="auto"/>
              <w:left w:val="nil"/>
              <w:bottom w:val="nil"/>
              <w:right w:val="nil"/>
            </w:tcBorders>
            <w:vAlign w:val="center"/>
          </w:tcPr>
          <w:p w:rsidR="004B49A7" w:rsidRPr="004B49A7" w:rsidRDefault="004B49A7" w:rsidP="006B128A">
            <w:pPr>
              <w:spacing w:after="0"/>
              <w:contextualSpacing/>
              <w:rPr>
                <w:rFonts w:cs="Arial"/>
                <w:sz w:val="18"/>
                <w:szCs w:val="20"/>
              </w:rPr>
            </w:pPr>
            <w:r w:rsidRPr="004B49A7">
              <w:rPr>
                <w:rFonts w:cs="Arial"/>
                <w:sz w:val="18"/>
                <w:szCs w:val="20"/>
              </w:rPr>
              <w:t>CITY</w:t>
            </w:r>
          </w:p>
        </w:tc>
        <w:tc>
          <w:tcPr>
            <w:tcW w:w="1077" w:type="dxa"/>
            <w:gridSpan w:val="2"/>
            <w:tcBorders>
              <w:top w:val="single" w:sz="4" w:space="0" w:color="auto"/>
              <w:left w:val="nil"/>
              <w:bottom w:val="nil"/>
              <w:right w:val="nil"/>
            </w:tcBorders>
            <w:vAlign w:val="center"/>
          </w:tcPr>
          <w:p w:rsidR="004B49A7" w:rsidRPr="004B49A7" w:rsidRDefault="004B49A7" w:rsidP="006B128A">
            <w:pPr>
              <w:spacing w:after="0"/>
              <w:contextualSpacing/>
              <w:rPr>
                <w:rFonts w:cs="Arial"/>
                <w:sz w:val="18"/>
                <w:szCs w:val="20"/>
              </w:rPr>
            </w:pPr>
            <w:r w:rsidRPr="004B49A7">
              <w:rPr>
                <w:rFonts w:cs="Arial"/>
                <w:sz w:val="18"/>
                <w:szCs w:val="20"/>
              </w:rPr>
              <w:t>STATE</w:t>
            </w:r>
          </w:p>
        </w:tc>
        <w:tc>
          <w:tcPr>
            <w:tcW w:w="2437" w:type="dxa"/>
            <w:gridSpan w:val="2"/>
            <w:tcBorders>
              <w:top w:val="single" w:sz="4" w:space="0" w:color="auto"/>
              <w:left w:val="nil"/>
              <w:bottom w:val="nil"/>
            </w:tcBorders>
            <w:vAlign w:val="center"/>
          </w:tcPr>
          <w:p w:rsidR="004B49A7" w:rsidRPr="004B49A7" w:rsidRDefault="004B49A7" w:rsidP="006B128A">
            <w:pPr>
              <w:spacing w:after="0"/>
              <w:contextualSpacing/>
              <w:rPr>
                <w:rFonts w:cs="Arial"/>
                <w:sz w:val="18"/>
                <w:szCs w:val="20"/>
              </w:rPr>
            </w:pPr>
            <w:r w:rsidRPr="004B49A7">
              <w:rPr>
                <w:rFonts w:cs="Arial"/>
                <w:sz w:val="18"/>
                <w:szCs w:val="20"/>
              </w:rPr>
              <w:t>ZIP CODE</w:t>
            </w:r>
          </w:p>
        </w:tc>
      </w:tr>
      <w:tr w:rsidR="004B49A7" w:rsidRPr="00AE52F2" w:rsidTr="00610FB9">
        <w:trPr>
          <w:cantSplit/>
          <w:trHeight w:val="288"/>
        </w:trPr>
        <w:tc>
          <w:tcPr>
            <w:tcW w:w="3426" w:type="dxa"/>
            <w:gridSpan w:val="2"/>
            <w:tcBorders>
              <w:top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Pr="00AE52F2">
              <w:rPr>
                <w:rFonts w:cs="Arial"/>
                <w:sz w:val="20"/>
                <w:szCs w:val="20"/>
              </w:rPr>
              <w:fldChar w:fldCharType="end"/>
            </w:r>
          </w:p>
        </w:tc>
        <w:tc>
          <w:tcPr>
            <w:tcW w:w="3855" w:type="dxa"/>
            <w:gridSpan w:val="7"/>
            <w:tcBorders>
              <w:top w:val="nil"/>
              <w:left w:val="nil"/>
              <w:bottom w:val="single" w:sz="4" w:space="0" w:color="auto"/>
              <w:right w:val="nil"/>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Pr="00AE52F2">
              <w:rPr>
                <w:rFonts w:cs="Arial"/>
                <w:sz w:val="20"/>
                <w:szCs w:val="20"/>
              </w:rPr>
              <w:fldChar w:fldCharType="end"/>
            </w:r>
          </w:p>
        </w:tc>
        <w:tc>
          <w:tcPr>
            <w:tcW w:w="1077" w:type="dxa"/>
            <w:gridSpan w:val="2"/>
            <w:tcBorders>
              <w:top w:val="nil"/>
              <w:left w:val="nil"/>
              <w:bottom w:val="single" w:sz="4" w:space="0" w:color="auto"/>
              <w:right w:val="nil"/>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Pr="00AE52F2">
              <w:rPr>
                <w:rFonts w:cs="Arial"/>
                <w:sz w:val="20"/>
                <w:szCs w:val="20"/>
              </w:rPr>
              <w:fldChar w:fldCharType="end"/>
            </w:r>
          </w:p>
        </w:tc>
        <w:tc>
          <w:tcPr>
            <w:tcW w:w="2437" w:type="dxa"/>
            <w:gridSpan w:val="2"/>
            <w:tcBorders>
              <w:top w:val="nil"/>
              <w:left w:val="nil"/>
              <w:bottom w:val="single" w:sz="4" w:space="0" w:color="auto"/>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Text52"/>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Pr="00AE52F2">
              <w:rPr>
                <w:rFonts w:cs="Arial"/>
                <w:sz w:val="20"/>
                <w:szCs w:val="20"/>
              </w:rPr>
              <w:fldChar w:fldCharType="end"/>
            </w:r>
          </w:p>
        </w:tc>
      </w:tr>
      <w:tr w:rsidR="004B49A7" w:rsidRPr="00AE52F2" w:rsidTr="00610FB9">
        <w:trPr>
          <w:cantSplit/>
          <w:trHeight w:hRule="exact" w:val="245"/>
        </w:trPr>
        <w:tc>
          <w:tcPr>
            <w:tcW w:w="7551" w:type="dxa"/>
            <w:gridSpan w:val="10"/>
            <w:tcBorders>
              <w:bottom w:val="single" w:sz="4" w:space="0" w:color="auto"/>
              <w:right w:val="single" w:sz="4" w:space="0" w:color="auto"/>
            </w:tcBorders>
            <w:shd w:val="clear" w:color="auto" w:fill="B8CCE4"/>
            <w:vAlign w:val="center"/>
          </w:tcPr>
          <w:p w:rsidR="004B49A7" w:rsidRPr="00AE52F2" w:rsidRDefault="004B49A7" w:rsidP="006B128A">
            <w:pPr>
              <w:tabs>
                <w:tab w:val="left" w:pos="270"/>
              </w:tabs>
              <w:spacing w:after="0"/>
              <w:contextualSpacing/>
              <w:rPr>
                <w:rFonts w:cs="Arial"/>
                <w:b/>
                <w:bCs/>
                <w:color w:val="142D5A"/>
                <w:sz w:val="20"/>
                <w:szCs w:val="20"/>
              </w:rPr>
            </w:pPr>
            <w:r>
              <w:rPr>
                <w:rFonts w:cs="Arial"/>
                <w:b/>
                <w:bCs/>
                <w:color w:val="142D5A"/>
                <w:sz w:val="20"/>
                <w:szCs w:val="20"/>
              </w:rPr>
              <w:t>C</w:t>
            </w:r>
            <w:r w:rsidRPr="00AE52F2">
              <w:rPr>
                <w:rFonts w:cs="Arial"/>
                <w:b/>
                <w:bCs/>
                <w:color w:val="142D5A"/>
                <w:sz w:val="20"/>
                <w:szCs w:val="20"/>
              </w:rPr>
              <w:t>.</w:t>
            </w:r>
            <w:r w:rsidRPr="00AE52F2">
              <w:rPr>
                <w:rFonts w:cs="Arial"/>
                <w:b/>
                <w:bCs/>
                <w:color w:val="142D5A"/>
                <w:sz w:val="20"/>
                <w:szCs w:val="20"/>
              </w:rPr>
              <w:tab/>
            </w:r>
            <w:r>
              <w:rPr>
                <w:rFonts w:cs="Arial"/>
                <w:b/>
                <w:bCs/>
                <w:color w:val="142D5A"/>
                <w:sz w:val="20"/>
                <w:szCs w:val="20"/>
              </w:rPr>
              <w:t>PROJECT TITLE</w:t>
            </w:r>
          </w:p>
        </w:tc>
        <w:tc>
          <w:tcPr>
            <w:tcW w:w="3244" w:type="dxa"/>
            <w:gridSpan w:val="3"/>
            <w:tcBorders>
              <w:left w:val="single" w:sz="4" w:space="0" w:color="auto"/>
              <w:bottom w:val="single" w:sz="4" w:space="0" w:color="auto"/>
            </w:tcBorders>
            <w:shd w:val="clear" w:color="auto" w:fill="BDD6EE" w:themeFill="accent1" w:themeFillTint="66"/>
            <w:vAlign w:val="center"/>
          </w:tcPr>
          <w:p w:rsidR="004B49A7" w:rsidRPr="00AE52F2" w:rsidRDefault="004B49A7" w:rsidP="006B128A">
            <w:pPr>
              <w:tabs>
                <w:tab w:val="left" w:pos="196"/>
              </w:tabs>
              <w:spacing w:after="0"/>
              <w:contextualSpacing/>
              <w:rPr>
                <w:rFonts w:cs="Arial"/>
                <w:b/>
                <w:bCs/>
                <w:color w:val="142D5A"/>
                <w:sz w:val="20"/>
                <w:szCs w:val="20"/>
              </w:rPr>
            </w:pPr>
            <w:r>
              <w:rPr>
                <w:rFonts w:cs="Arial"/>
                <w:b/>
                <w:bCs/>
                <w:color w:val="142D5A"/>
                <w:sz w:val="20"/>
                <w:szCs w:val="20"/>
              </w:rPr>
              <w:t>D. GRANT FUNDS REQUESTED</w:t>
            </w:r>
          </w:p>
        </w:tc>
      </w:tr>
      <w:tr w:rsidR="004B49A7" w:rsidRPr="00AE52F2" w:rsidTr="00610FB9">
        <w:trPr>
          <w:cantSplit/>
          <w:trHeight w:val="288"/>
        </w:trPr>
        <w:tc>
          <w:tcPr>
            <w:tcW w:w="7551" w:type="dxa"/>
            <w:gridSpan w:val="10"/>
            <w:tcBorders>
              <w:bottom w:val="single" w:sz="4" w:space="0" w:color="auto"/>
            </w:tcBorders>
            <w:shd w:val="clear" w:color="auto" w:fill="FFFFFF" w:themeFill="background1"/>
            <w:vAlign w:val="center"/>
          </w:tcPr>
          <w:p w:rsidR="004B49A7" w:rsidRPr="00AE52F2" w:rsidRDefault="00C164DF" w:rsidP="006B128A">
            <w:pPr>
              <w:spacing w:after="0"/>
              <w:rPr>
                <w:rFonts w:cs="Arial"/>
                <w:b/>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Pr="00AE52F2">
              <w:rPr>
                <w:rFonts w:cs="Arial"/>
                <w:sz w:val="20"/>
                <w:szCs w:val="20"/>
              </w:rPr>
              <w:fldChar w:fldCharType="end"/>
            </w:r>
          </w:p>
        </w:tc>
        <w:tc>
          <w:tcPr>
            <w:tcW w:w="3244" w:type="dxa"/>
            <w:gridSpan w:val="3"/>
            <w:tcBorders>
              <w:bottom w:val="single" w:sz="4" w:space="0" w:color="auto"/>
            </w:tcBorders>
            <w:shd w:val="clear" w:color="auto" w:fill="FFFFFF" w:themeFill="background1"/>
            <w:vAlign w:val="center"/>
          </w:tcPr>
          <w:p w:rsidR="004B49A7" w:rsidRPr="00AE52F2" w:rsidRDefault="00C164DF" w:rsidP="006B128A">
            <w:pPr>
              <w:spacing w:after="0"/>
              <w:rPr>
                <w:rFonts w:cs="Arial"/>
                <w:b/>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004B49A7" w:rsidRPr="00AE52F2">
              <w:rPr>
                <w:rFonts w:cs="Arial"/>
                <w:sz w:val="20"/>
                <w:szCs w:val="20"/>
              </w:rPr>
              <w:t> </w:t>
            </w:r>
            <w:r w:rsidRPr="00AE52F2">
              <w:rPr>
                <w:rFonts w:cs="Arial"/>
                <w:sz w:val="20"/>
                <w:szCs w:val="20"/>
              </w:rPr>
              <w:fldChar w:fldCharType="end"/>
            </w:r>
          </w:p>
        </w:tc>
      </w:tr>
      <w:tr w:rsidR="004B49A7" w:rsidRPr="00AE52F2" w:rsidTr="00610FB9">
        <w:trPr>
          <w:cantSplit/>
          <w:trHeight w:val="245"/>
        </w:trPr>
        <w:tc>
          <w:tcPr>
            <w:tcW w:w="10795" w:type="dxa"/>
            <w:gridSpan w:val="13"/>
            <w:tcBorders>
              <w:bottom w:val="single" w:sz="4" w:space="0" w:color="auto"/>
            </w:tcBorders>
            <w:shd w:val="clear" w:color="auto" w:fill="BDD6EE" w:themeFill="accent1" w:themeFillTint="66"/>
            <w:vAlign w:val="center"/>
          </w:tcPr>
          <w:p w:rsidR="004B49A7" w:rsidRPr="00AE52F2" w:rsidRDefault="004B49A7" w:rsidP="006B128A">
            <w:pPr>
              <w:tabs>
                <w:tab w:val="left" w:pos="270"/>
              </w:tabs>
              <w:spacing w:after="0"/>
              <w:contextualSpacing/>
              <w:rPr>
                <w:rFonts w:cs="Arial"/>
                <w:b/>
                <w:bCs/>
                <w:color w:val="142D5A"/>
                <w:sz w:val="20"/>
                <w:szCs w:val="20"/>
              </w:rPr>
            </w:pPr>
            <w:r>
              <w:rPr>
                <w:rFonts w:cs="Arial"/>
                <w:b/>
                <w:bCs/>
                <w:color w:val="142D5A"/>
                <w:sz w:val="20"/>
                <w:szCs w:val="20"/>
              </w:rPr>
              <w:t>E</w:t>
            </w:r>
            <w:r w:rsidRPr="00AE52F2">
              <w:rPr>
                <w:rFonts w:cs="Arial"/>
                <w:b/>
                <w:bCs/>
                <w:color w:val="142D5A"/>
                <w:sz w:val="20"/>
                <w:szCs w:val="20"/>
              </w:rPr>
              <w:t xml:space="preserve">. PROJECT </w:t>
            </w:r>
            <w:r>
              <w:rPr>
                <w:rFonts w:cs="Arial"/>
                <w:b/>
                <w:bCs/>
                <w:color w:val="142D5A"/>
                <w:sz w:val="20"/>
                <w:szCs w:val="20"/>
              </w:rPr>
              <w:t>SUMMARY</w:t>
            </w:r>
          </w:p>
        </w:tc>
      </w:tr>
      <w:tr w:rsidR="004B49A7" w:rsidRPr="00AE52F2" w:rsidTr="00610FB9">
        <w:trPr>
          <w:cantSplit/>
          <w:trHeight w:val="1202"/>
        </w:trPr>
        <w:tc>
          <w:tcPr>
            <w:tcW w:w="10795" w:type="dxa"/>
            <w:gridSpan w:val="13"/>
            <w:tcBorders>
              <w:bottom w:val="single" w:sz="4" w:space="0" w:color="auto"/>
            </w:tcBorders>
            <w:shd w:val="clear" w:color="auto" w:fill="auto"/>
          </w:tcPr>
          <w:p w:rsidR="004B49A7" w:rsidRPr="00AE52F2" w:rsidRDefault="00C164DF" w:rsidP="006B128A">
            <w:pPr>
              <w:tabs>
                <w:tab w:val="left" w:pos="247"/>
              </w:tabs>
              <w:spacing w:after="0"/>
              <w:ind w:left="247" w:hanging="180"/>
              <w:rPr>
                <w:rFonts w:cs="Arial"/>
                <w:b/>
                <w:bCs/>
                <w:color w:val="142D5A"/>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r>
      <w:tr w:rsidR="004B49A7" w:rsidRPr="00AE52F2" w:rsidTr="00610FB9">
        <w:trPr>
          <w:cantSplit/>
          <w:trHeight w:val="245"/>
        </w:trPr>
        <w:tc>
          <w:tcPr>
            <w:tcW w:w="10795" w:type="dxa"/>
            <w:gridSpan w:val="13"/>
            <w:tcBorders>
              <w:bottom w:val="single" w:sz="4" w:space="0" w:color="auto"/>
            </w:tcBorders>
            <w:shd w:val="clear" w:color="auto" w:fill="BDD6EE" w:themeFill="accent1" w:themeFillTint="66"/>
            <w:vAlign w:val="center"/>
          </w:tcPr>
          <w:p w:rsidR="004B49A7" w:rsidRPr="00AE52F2" w:rsidRDefault="004B49A7" w:rsidP="006B128A">
            <w:pPr>
              <w:tabs>
                <w:tab w:val="left" w:pos="270"/>
              </w:tabs>
              <w:spacing w:after="0"/>
              <w:contextualSpacing/>
              <w:rPr>
                <w:rFonts w:cs="Arial"/>
                <w:b/>
                <w:bCs/>
                <w:color w:val="142D5A"/>
                <w:sz w:val="20"/>
                <w:szCs w:val="20"/>
              </w:rPr>
            </w:pPr>
            <w:r>
              <w:rPr>
                <w:rFonts w:cs="Arial"/>
                <w:b/>
                <w:bCs/>
                <w:color w:val="142D5A"/>
                <w:sz w:val="20"/>
                <w:szCs w:val="20"/>
              </w:rPr>
              <w:t>F.</w:t>
            </w:r>
            <w:r w:rsidRPr="00AE52F2">
              <w:rPr>
                <w:rFonts w:cs="Arial"/>
                <w:b/>
                <w:bCs/>
                <w:color w:val="142D5A"/>
                <w:sz w:val="20"/>
                <w:szCs w:val="20"/>
              </w:rPr>
              <w:tab/>
              <w:t>PROJECT DIRECTOR</w:t>
            </w:r>
          </w:p>
        </w:tc>
      </w:tr>
      <w:tr w:rsidR="004B49A7" w:rsidRPr="00AE52F2" w:rsidTr="00610FB9">
        <w:trPr>
          <w:cantSplit/>
          <w:trHeight w:hRule="exact" w:val="216"/>
        </w:trPr>
        <w:tc>
          <w:tcPr>
            <w:tcW w:w="3181" w:type="dxa"/>
            <w:tcBorders>
              <w:bottom w:val="nil"/>
              <w:right w:val="nil"/>
            </w:tcBorders>
            <w:vAlign w:val="center"/>
          </w:tcPr>
          <w:p w:rsidR="004B49A7" w:rsidRPr="004B49A7" w:rsidRDefault="004B49A7" w:rsidP="006B128A">
            <w:pPr>
              <w:spacing w:after="0"/>
              <w:ind w:left="67"/>
              <w:contextualSpacing/>
              <w:rPr>
                <w:rFonts w:cs="Arial"/>
                <w:b/>
                <w:bCs/>
                <w:sz w:val="18"/>
                <w:szCs w:val="20"/>
              </w:rPr>
            </w:pPr>
            <w:r w:rsidRPr="004B49A7">
              <w:rPr>
                <w:rFonts w:cs="Arial"/>
                <w:sz w:val="18"/>
                <w:szCs w:val="20"/>
              </w:rPr>
              <w:t xml:space="preserve">NAME </w:t>
            </w:r>
          </w:p>
        </w:tc>
        <w:tc>
          <w:tcPr>
            <w:tcW w:w="3186" w:type="dxa"/>
            <w:gridSpan w:val="6"/>
            <w:tcBorders>
              <w:left w:val="nil"/>
              <w:bottom w:val="nil"/>
              <w:right w:val="nil"/>
            </w:tcBorders>
            <w:vAlign w:val="center"/>
          </w:tcPr>
          <w:p w:rsidR="004B49A7" w:rsidRPr="004B49A7" w:rsidRDefault="004B49A7" w:rsidP="006B128A">
            <w:pPr>
              <w:spacing w:after="0"/>
              <w:contextualSpacing/>
              <w:rPr>
                <w:rFonts w:cs="Arial"/>
                <w:b/>
                <w:bCs/>
                <w:sz w:val="18"/>
                <w:szCs w:val="20"/>
              </w:rPr>
            </w:pPr>
            <w:r w:rsidRPr="004B49A7">
              <w:rPr>
                <w:rFonts w:cs="Arial"/>
                <w:sz w:val="18"/>
                <w:szCs w:val="20"/>
              </w:rPr>
              <w:t>TITLE</w:t>
            </w:r>
          </w:p>
        </w:tc>
        <w:tc>
          <w:tcPr>
            <w:tcW w:w="4428" w:type="dxa"/>
            <w:gridSpan w:val="6"/>
            <w:tcBorders>
              <w:left w:val="nil"/>
              <w:bottom w:val="nil"/>
            </w:tcBorders>
            <w:vAlign w:val="center"/>
          </w:tcPr>
          <w:p w:rsidR="004B49A7" w:rsidRPr="004B49A7" w:rsidRDefault="004B49A7" w:rsidP="006B128A">
            <w:pPr>
              <w:spacing w:after="0"/>
              <w:rPr>
                <w:rFonts w:cs="Arial"/>
                <w:sz w:val="18"/>
                <w:szCs w:val="20"/>
              </w:rPr>
            </w:pPr>
            <w:r w:rsidRPr="004B49A7">
              <w:rPr>
                <w:rFonts w:cs="Arial"/>
                <w:sz w:val="18"/>
                <w:szCs w:val="20"/>
              </w:rPr>
              <w:t>TELEPHONE NUMBER</w:t>
            </w:r>
          </w:p>
        </w:tc>
      </w:tr>
      <w:tr w:rsidR="004B49A7" w:rsidRPr="00AE52F2" w:rsidTr="00610FB9">
        <w:trPr>
          <w:cantSplit/>
          <w:trHeight w:val="288"/>
        </w:trPr>
        <w:tc>
          <w:tcPr>
            <w:tcW w:w="3181" w:type="dxa"/>
            <w:tcBorders>
              <w:top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3186" w:type="dxa"/>
            <w:gridSpan w:val="6"/>
            <w:tcBorders>
              <w:top w:val="nil"/>
              <w:left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4428" w:type="dxa"/>
            <w:gridSpan w:val="6"/>
            <w:tcBorders>
              <w:top w:val="nil"/>
              <w:left w:val="nil"/>
              <w:bottom w:val="single" w:sz="4" w:space="0" w:color="auto"/>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r>
      <w:tr w:rsidR="004B49A7" w:rsidRPr="00AE52F2" w:rsidTr="00610FB9">
        <w:trPr>
          <w:cantSplit/>
          <w:trHeight w:hRule="exact" w:val="216"/>
        </w:trPr>
        <w:tc>
          <w:tcPr>
            <w:tcW w:w="6367" w:type="dxa"/>
            <w:gridSpan w:val="7"/>
            <w:tcBorders>
              <w:bottom w:val="nil"/>
              <w:right w:val="nil"/>
            </w:tcBorders>
            <w:vAlign w:val="center"/>
          </w:tcPr>
          <w:p w:rsidR="004B49A7" w:rsidRPr="004B49A7" w:rsidRDefault="004B49A7" w:rsidP="006B128A">
            <w:pPr>
              <w:spacing w:after="0"/>
              <w:ind w:left="67"/>
              <w:contextualSpacing/>
              <w:rPr>
                <w:rFonts w:cs="Arial"/>
                <w:b/>
                <w:bCs/>
                <w:sz w:val="18"/>
                <w:szCs w:val="20"/>
              </w:rPr>
            </w:pPr>
            <w:r w:rsidRPr="004B49A7">
              <w:rPr>
                <w:rFonts w:cs="Arial"/>
                <w:sz w:val="18"/>
                <w:szCs w:val="20"/>
              </w:rPr>
              <w:t>STREET ADDRESS</w:t>
            </w:r>
          </w:p>
        </w:tc>
        <w:tc>
          <w:tcPr>
            <w:tcW w:w="4428" w:type="dxa"/>
            <w:gridSpan w:val="6"/>
            <w:tcBorders>
              <w:left w:val="nil"/>
              <w:bottom w:val="nil"/>
            </w:tcBorders>
            <w:vAlign w:val="center"/>
          </w:tcPr>
          <w:p w:rsidR="004B49A7" w:rsidRPr="004B49A7" w:rsidRDefault="004B49A7" w:rsidP="006B128A">
            <w:pPr>
              <w:spacing w:after="0"/>
              <w:rPr>
                <w:rFonts w:cs="Arial"/>
                <w:sz w:val="18"/>
                <w:szCs w:val="20"/>
              </w:rPr>
            </w:pPr>
            <w:r w:rsidRPr="004B49A7">
              <w:rPr>
                <w:rFonts w:cs="Arial"/>
                <w:sz w:val="18"/>
                <w:szCs w:val="20"/>
              </w:rPr>
              <w:t>FAX NUMBER</w:t>
            </w:r>
          </w:p>
        </w:tc>
      </w:tr>
      <w:tr w:rsidR="004B49A7" w:rsidRPr="00AE52F2" w:rsidTr="00610FB9">
        <w:trPr>
          <w:cantSplit/>
          <w:trHeight w:val="288"/>
        </w:trPr>
        <w:tc>
          <w:tcPr>
            <w:tcW w:w="6367" w:type="dxa"/>
            <w:gridSpan w:val="7"/>
            <w:tcBorders>
              <w:top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Text4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r w:rsidRPr="00AE52F2">
              <w:rPr>
                <w:rFonts w:cs="Arial"/>
                <w:sz w:val="20"/>
                <w:szCs w:val="20"/>
              </w:rPr>
              <w:fldChar w:fldCharType="begin"/>
            </w:r>
            <w:r w:rsidR="004B49A7" w:rsidRPr="00AE52F2">
              <w:rPr>
                <w:rFonts w:cs="Arial"/>
                <w:sz w:val="20"/>
                <w:szCs w:val="20"/>
              </w:rPr>
              <w:instrText xml:space="preserve"> FORMTEXT </w:instrText>
            </w:r>
            <w:r w:rsidR="00210F6F">
              <w:rPr>
                <w:rFonts w:cs="Arial"/>
                <w:sz w:val="20"/>
                <w:szCs w:val="20"/>
              </w:rPr>
              <w:fldChar w:fldCharType="separate"/>
            </w:r>
            <w:r w:rsidRPr="00AE52F2">
              <w:rPr>
                <w:rFonts w:cs="Arial"/>
                <w:sz w:val="20"/>
                <w:szCs w:val="20"/>
              </w:rPr>
              <w:fldChar w:fldCharType="end"/>
            </w:r>
          </w:p>
        </w:tc>
        <w:tc>
          <w:tcPr>
            <w:tcW w:w="4428" w:type="dxa"/>
            <w:gridSpan w:val="6"/>
            <w:tcBorders>
              <w:top w:val="nil"/>
              <w:left w:val="nil"/>
              <w:bottom w:val="single" w:sz="4" w:space="0" w:color="auto"/>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Text3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r>
      <w:tr w:rsidR="004B49A7" w:rsidRPr="00AE52F2" w:rsidTr="00610FB9">
        <w:trPr>
          <w:cantSplit/>
          <w:trHeight w:hRule="exact" w:val="216"/>
        </w:trPr>
        <w:tc>
          <w:tcPr>
            <w:tcW w:w="3487" w:type="dxa"/>
            <w:gridSpan w:val="3"/>
            <w:tcBorders>
              <w:top w:val="nil"/>
              <w:left w:val="single" w:sz="4" w:space="0" w:color="auto"/>
              <w:bottom w:val="nil"/>
              <w:right w:val="nil"/>
            </w:tcBorders>
            <w:vAlign w:val="center"/>
          </w:tcPr>
          <w:p w:rsidR="004B49A7" w:rsidRPr="004B49A7" w:rsidRDefault="004B49A7" w:rsidP="006B128A">
            <w:pPr>
              <w:spacing w:after="0"/>
              <w:ind w:left="67"/>
              <w:contextualSpacing/>
              <w:rPr>
                <w:rFonts w:cs="Arial"/>
                <w:bCs/>
                <w:caps/>
                <w:color w:val="FFFFFF"/>
                <w:sz w:val="18"/>
                <w:szCs w:val="20"/>
              </w:rPr>
            </w:pPr>
            <w:r w:rsidRPr="004B49A7">
              <w:rPr>
                <w:rFonts w:cs="Arial"/>
                <w:bCs/>
                <w:caps/>
                <w:sz w:val="18"/>
                <w:szCs w:val="20"/>
              </w:rPr>
              <w:t>city</w:t>
            </w:r>
          </w:p>
        </w:tc>
        <w:tc>
          <w:tcPr>
            <w:tcW w:w="1980" w:type="dxa"/>
            <w:gridSpan w:val="3"/>
            <w:tcBorders>
              <w:left w:val="nil"/>
              <w:bottom w:val="nil"/>
              <w:right w:val="nil"/>
            </w:tcBorders>
            <w:vAlign w:val="center"/>
          </w:tcPr>
          <w:p w:rsidR="004B49A7" w:rsidRPr="004B49A7" w:rsidRDefault="004B49A7" w:rsidP="006B128A">
            <w:pPr>
              <w:spacing w:after="0"/>
              <w:ind w:left="67"/>
              <w:rPr>
                <w:rFonts w:cs="Arial"/>
                <w:b/>
                <w:bCs/>
                <w:caps/>
                <w:color w:val="FFFFFF"/>
                <w:sz w:val="18"/>
                <w:szCs w:val="20"/>
              </w:rPr>
            </w:pPr>
            <w:r w:rsidRPr="004B49A7">
              <w:rPr>
                <w:rFonts w:cs="Arial"/>
                <w:sz w:val="18"/>
                <w:szCs w:val="20"/>
              </w:rPr>
              <w:t xml:space="preserve"> STATE</w:t>
            </w:r>
          </w:p>
        </w:tc>
        <w:tc>
          <w:tcPr>
            <w:tcW w:w="1530" w:type="dxa"/>
            <w:gridSpan w:val="2"/>
            <w:tcBorders>
              <w:top w:val="nil"/>
              <w:left w:val="nil"/>
              <w:bottom w:val="nil"/>
              <w:right w:val="nil"/>
            </w:tcBorders>
            <w:vAlign w:val="center"/>
          </w:tcPr>
          <w:p w:rsidR="004B49A7" w:rsidRPr="004B49A7" w:rsidRDefault="004B49A7" w:rsidP="006B128A">
            <w:pPr>
              <w:spacing w:after="0"/>
              <w:ind w:left="67"/>
              <w:rPr>
                <w:rFonts w:cs="Arial"/>
                <w:sz w:val="18"/>
                <w:szCs w:val="20"/>
              </w:rPr>
            </w:pPr>
            <w:r w:rsidRPr="004B49A7">
              <w:rPr>
                <w:rFonts w:cs="Arial"/>
                <w:sz w:val="18"/>
                <w:szCs w:val="20"/>
              </w:rPr>
              <w:t>ZIP CODE</w:t>
            </w:r>
          </w:p>
        </w:tc>
        <w:tc>
          <w:tcPr>
            <w:tcW w:w="3798" w:type="dxa"/>
            <w:gridSpan w:val="5"/>
            <w:tcBorders>
              <w:left w:val="nil"/>
              <w:bottom w:val="nil"/>
            </w:tcBorders>
            <w:vAlign w:val="center"/>
          </w:tcPr>
          <w:p w:rsidR="004B49A7" w:rsidRPr="004B49A7" w:rsidRDefault="004B49A7" w:rsidP="006B128A">
            <w:pPr>
              <w:spacing w:after="0"/>
              <w:ind w:left="16"/>
              <w:rPr>
                <w:rFonts w:cs="Arial"/>
                <w:b/>
                <w:bCs/>
                <w:caps/>
                <w:color w:val="FFFFFF"/>
                <w:sz w:val="18"/>
                <w:szCs w:val="20"/>
              </w:rPr>
            </w:pPr>
            <w:r w:rsidRPr="004B49A7">
              <w:rPr>
                <w:rFonts w:cs="Arial"/>
                <w:sz w:val="18"/>
                <w:szCs w:val="20"/>
              </w:rPr>
              <w:t>EMAIL ADDRESS</w:t>
            </w:r>
          </w:p>
        </w:tc>
      </w:tr>
      <w:tr w:rsidR="004B49A7" w:rsidRPr="00AE52F2" w:rsidTr="00610FB9">
        <w:trPr>
          <w:cantSplit/>
          <w:trHeight w:val="288"/>
        </w:trPr>
        <w:tc>
          <w:tcPr>
            <w:tcW w:w="3487" w:type="dxa"/>
            <w:gridSpan w:val="3"/>
            <w:tcBorders>
              <w:top w:val="nil"/>
              <w:left w:val="single" w:sz="4" w:space="0" w:color="auto"/>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r w:rsidRPr="00AE52F2">
              <w:rPr>
                <w:rFonts w:cs="Arial"/>
                <w:sz w:val="20"/>
                <w:szCs w:val="20"/>
              </w:rPr>
              <w:fldChar w:fldCharType="begin"/>
            </w:r>
            <w:r w:rsidR="004B49A7" w:rsidRPr="00AE52F2">
              <w:rPr>
                <w:rFonts w:cs="Arial"/>
                <w:sz w:val="20"/>
                <w:szCs w:val="20"/>
              </w:rPr>
              <w:instrText xml:space="preserve"> FORMTEXT </w:instrText>
            </w:r>
            <w:r w:rsidR="00210F6F">
              <w:rPr>
                <w:rFonts w:cs="Arial"/>
                <w:sz w:val="20"/>
                <w:szCs w:val="20"/>
              </w:rPr>
              <w:fldChar w:fldCharType="separate"/>
            </w:r>
            <w:r w:rsidRPr="00AE52F2">
              <w:rPr>
                <w:rFonts w:cs="Arial"/>
                <w:sz w:val="20"/>
                <w:szCs w:val="20"/>
              </w:rPr>
              <w:fldChar w:fldCharType="end"/>
            </w:r>
          </w:p>
        </w:tc>
        <w:tc>
          <w:tcPr>
            <w:tcW w:w="1980" w:type="dxa"/>
            <w:gridSpan w:val="3"/>
            <w:tcBorders>
              <w:top w:val="nil"/>
              <w:left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1530" w:type="dxa"/>
            <w:gridSpan w:val="2"/>
            <w:tcBorders>
              <w:top w:val="nil"/>
              <w:left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3798" w:type="dxa"/>
            <w:gridSpan w:val="5"/>
            <w:tcBorders>
              <w:top w:val="nil"/>
              <w:left w:val="nil"/>
              <w:bottom w:val="single" w:sz="4" w:space="0" w:color="auto"/>
              <w:right w:val="single" w:sz="4" w:space="0" w:color="auto"/>
            </w:tcBorders>
            <w:vAlign w:val="center"/>
          </w:tcPr>
          <w:p w:rsidR="004B49A7" w:rsidRPr="00AE52F2" w:rsidRDefault="00C164DF" w:rsidP="006B128A">
            <w:pPr>
              <w:spacing w:after="0"/>
              <w:ind w:left="16"/>
              <w:rPr>
                <w:rFonts w:cs="Arial"/>
                <w:sz w:val="20"/>
                <w:szCs w:val="20"/>
              </w:rPr>
            </w:pPr>
            <w:r w:rsidRPr="00AE52F2">
              <w:rPr>
                <w:rFonts w:cs="Arial"/>
                <w:sz w:val="20"/>
                <w:szCs w:val="20"/>
              </w:rPr>
              <w:fldChar w:fldCharType="begin">
                <w:ffData>
                  <w:name w:val="Text34"/>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r>
      <w:tr w:rsidR="004B49A7" w:rsidRPr="00AE52F2" w:rsidTr="00610FB9">
        <w:trPr>
          <w:cantSplit/>
          <w:trHeight w:hRule="exact" w:val="245"/>
        </w:trPr>
        <w:tc>
          <w:tcPr>
            <w:tcW w:w="10795" w:type="dxa"/>
            <w:gridSpan w:val="13"/>
            <w:tcBorders>
              <w:bottom w:val="single" w:sz="4" w:space="0" w:color="auto"/>
            </w:tcBorders>
            <w:shd w:val="clear" w:color="auto" w:fill="BDD6EE" w:themeFill="accent1" w:themeFillTint="66"/>
            <w:vAlign w:val="center"/>
          </w:tcPr>
          <w:p w:rsidR="004B49A7" w:rsidRPr="00AE52F2" w:rsidRDefault="004B49A7" w:rsidP="006B128A">
            <w:pPr>
              <w:tabs>
                <w:tab w:val="left" w:pos="270"/>
              </w:tabs>
              <w:spacing w:after="0"/>
              <w:contextualSpacing/>
              <w:rPr>
                <w:rFonts w:cs="Arial"/>
                <w:b/>
                <w:bCs/>
                <w:color w:val="142D5A"/>
                <w:sz w:val="20"/>
                <w:szCs w:val="20"/>
              </w:rPr>
            </w:pPr>
            <w:r>
              <w:rPr>
                <w:rFonts w:cs="Arial"/>
                <w:b/>
                <w:bCs/>
                <w:color w:val="142D5A"/>
                <w:sz w:val="20"/>
                <w:szCs w:val="20"/>
              </w:rPr>
              <w:t>G</w:t>
            </w:r>
            <w:r w:rsidRPr="00AE52F2">
              <w:rPr>
                <w:rFonts w:cs="Arial"/>
                <w:b/>
                <w:bCs/>
                <w:color w:val="142D5A"/>
                <w:sz w:val="20"/>
                <w:szCs w:val="20"/>
              </w:rPr>
              <w:t>.</w:t>
            </w:r>
            <w:r w:rsidRPr="00AE52F2">
              <w:rPr>
                <w:rFonts w:cs="Arial"/>
                <w:b/>
                <w:bCs/>
                <w:color w:val="142D5A"/>
                <w:sz w:val="20"/>
                <w:szCs w:val="20"/>
              </w:rPr>
              <w:tab/>
              <w:t>FINANCIAL OFFICER</w:t>
            </w:r>
          </w:p>
        </w:tc>
      </w:tr>
      <w:tr w:rsidR="004B49A7" w:rsidRPr="00AE52F2" w:rsidTr="00610FB9">
        <w:trPr>
          <w:cantSplit/>
          <w:trHeight w:hRule="exact" w:val="216"/>
        </w:trPr>
        <w:tc>
          <w:tcPr>
            <w:tcW w:w="3181" w:type="dxa"/>
            <w:tcBorders>
              <w:bottom w:val="nil"/>
              <w:right w:val="nil"/>
            </w:tcBorders>
            <w:vAlign w:val="center"/>
          </w:tcPr>
          <w:p w:rsidR="004B49A7" w:rsidRPr="00AE52F2" w:rsidRDefault="004B49A7" w:rsidP="006B128A">
            <w:pPr>
              <w:spacing w:after="0"/>
              <w:ind w:left="67"/>
              <w:contextualSpacing/>
              <w:rPr>
                <w:rFonts w:cs="Arial"/>
                <w:b/>
                <w:bCs/>
                <w:sz w:val="20"/>
                <w:szCs w:val="20"/>
              </w:rPr>
            </w:pPr>
            <w:r w:rsidRPr="00AE52F2">
              <w:rPr>
                <w:rFonts w:cs="Arial"/>
                <w:sz w:val="20"/>
                <w:szCs w:val="20"/>
              </w:rPr>
              <w:t xml:space="preserve">NAME </w:t>
            </w:r>
          </w:p>
        </w:tc>
        <w:tc>
          <w:tcPr>
            <w:tcW w:w="3186" w:type="dxa"/>
            <w:gridSpan w:val="6"/>
            <w:tcBorders>
              <w:left w:val="nil"/>
              <w:bottom w:val="nil"/>
              <w:right w:val="nil"/>
            </w:tcBorders>
            <w:vAlign w:val="center"/>
          </w:tcPr>
          <w:p w:rsidR="004B49A7" w:rsidRPr="00AE52F2" w:rsidRDefault="004B49A7" w:rsidP="006B128A">
            <w:pPr>
              <w:spacing w:after="0"/>
              <w:contextualSpacing/>
              <w:rPr>
                <w:rFonts w:cs="Arial"/>
                <w:b/>
                <w:bCs/>
                <w:sz w:val="20"/>
                <w:szCs w:val="20"/>
              </w:rPr>
            </w:pPr>
            <w:r w:rsidRPr="00AE52F2">
              <w:rPr>
                <w:rFonts w:cs="Arial"/>
                <w:sz w:val="20"/>
                <w:szCs w:val="20"/>
              </w:rPr>
              <w:t>TITLE</w:t>
            </w:r>
          </w:p>
        </w:tc>
        <w:tc>
          <w:tcPr>
            <w:tcW w:w="4428" w:type="dxa"/>
            <w:gridSpan w:val="6"/>
            <w:tcBorders>
              <w:left w:val="nil"/>
              <w:bottom w:val="nil"/>
            </w:tcBorders>
            <w:vAlign w:val="center"/>
          </w:tcPr>
          <w:p w:rsidR="004B49A7" w:rsidRPr="00AE52F2" w:rsidRDefault="004B49A7" w:rsidP="006B128A">
            <w:pPr>
              <w:spacing w:after="0"/>
              <w:rPr>
                <w:rFonts w:cs="Arial"/>
                <w:sz w:val="20"/>
                <w:szCs w:val="20"/>
              </w:rPr>
            </w:pPr>
            <w:r w:rsidRPr="00AE52F2">
              <w:rPr>
                <w:rFonts w:cs="Arial"/>
                <w:sz w:val="20"/>
                <w:szCs w:val="20"/>
              </w:rPr>
              <w:t>TELEPHONE NUMBER</w:t>
            </w:r>
          </w:p>
        </w:tc>
      </w:tr>
      <w:tr w:rsidR="004B49A7" w:rsidRPr="00AE52F2" w:rsidTr="00610FB9">
        <w:trPr>
          <w:cantSplit/>
          <w:trHeight w:val="288"/>
        </w:trPr>
        <w:tc>
          <w:tcPr>
            <w:tcW w:w="3181" w:type="dxa"/>
            <w:tcBorders>
              <w:top w:val="nil"/>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3186" w:type="dxa"/>
            <w:gridSpan w:val="6"/>
            <w:tcBorders>
              <w:top w:val="nil"/>
              <w:left w:val="nil"/>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4428" w:type="dxa"/>
            <w:gridSpan w:val="6"/>
            <w:tcBorders>
              <w:top w:val="nil"/>
              <w:left w:val="nil"/>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r>
      <w:tr w:rsidR="004B49A7" w:rsidRPr="00AE52F2" w:rsidTr="00610FB9">
        <w:trPr>
          <w:cantSplit/>
          <w:trHeight w:hRule="exact" w:val="216"/>
        </w:trPr>
        <w:tc>
          <w:tcPr>
            <w:tcW w:w="6367" w:type="dxa"/>
            <w:gridSpan w:val="7"/>
            <w:tcBorders>
              <w:bottom w:val="nil"/>
              <w:right w:val="nil"/>
            </w:tcBorders>
            <w:vAlign w:val="center"/>
          </w:tcPr>
          <w:p w:rsidR="004B49A7" w:rsidRPr="00AE52F2" w:rsidRDefault="004B49A7" w:rsidP="006B128A">
            <w:pPr>
              <w:spacing w:after="0"/>
              <w:ind w:left="67"/>
              <w:contextualSpacing/>
              <w:rPr>
                <w:rFonts w:cs="Arial"/>
                <w:b/>
                <w:bCs/>
                <w:sz w:val="20"/>
                <w:szCs w:val="20"/>
              </w:rPr>
            </w:pPr>
            <w:r w:rsidRPr="00AE52F2">
              <w:rPr>
                <w:rFonts w:cs="Arial"/>
                <w:sz w:val="20"/>
                <w:szCs w:val="20"/>
              </w:rPr>
              <w:t>STREET ADDRESS</w:t>
            </w:r>
          </w:p>
        </w:tc>
        <w:tc>
          <w:tcPr>
            <w:tcW w:w="4428" w:type="dxa"/>
            <w:gridSpan w:val="6"/>
            <w:tcBorders>
              <w:left w:val="nil"/>
              <w:bottom w:val="nil"/>
            </w:tcBorders>
            <w:vAlign w:val="center"/>
          </w:tcPr>
          <w:p w:rsidR="004B49A7" w:rsidRPr="00AE52F2" w:rsidRDefault="004B49A7" w:rsidP="006B128A">
            <w:pPr>
              <w:spacing w:after="0"/>
              <w:rPr>
                <w:rFonts w:cs="Arial"/>
                <w:sz w:val="20"/>
                <w:szCs w:val="20"/>
              </w:rPr>
            </w:pPr>
            <w:r w:rsidRPr="00AE52F2">
              <w:rPr>
                <w:rFonts w:cs="Arial"/>
                <w:sz w:val="20"/>
                <w:szCs w:val="20"/>
              </w:rPr>
              <w:t>FAX NUMBER</w:t>
            </w:r>
          </w:p>
        </w:tc>
      </w:tr>
      <w:tr w:rsidR="004B49A7" w:rsidRPr="00AE52F2" w:rsidTr="00610FB9">
        <w:trPr>
          <w:cantSplit/>
          <w:trHeight w:val="288"/>
        </w:trPr>
        <w:tc>
          <w:tcPr>
            <w:tcW w:w="6367" w:type="dxa"/>
            <w:gridSpan w:val="7"/>
            <w:tcBorders>
              <w:top w:val="nil"/>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4428" w:type="dxa"/>
            <w:gridSpan w:val="6"/>
            <w:tcBorders>
              <w:top w:val="nil"/>
              <w:left w:val="nil"/>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r>
      <w:tr w:rsidR="004B49A7" w:rsidRPr="00AE52F2" w:rsidTr="00610FB9">
        <w:trPr>
          <w:cantSplit/>
          <w:trHeight w:hRule="exact" w:val="216"/>
        </w:trPr>
        <w:tc>
          <w:tcPr>
            <w:tcW w:w="3487" w:type="dxa"/>
            <w:gridSpan w:val="3"/>
            <w:tcBorders>
              <w:bottom w:val="nil"/>
              <w:right w:val="nil"/>
            </w:tcBorders>
            <w:vAlign w:val="center"/>
          </w:tcPr>
          <w:p w:rsidR="004B49A7" w:rsidRPr="00AE52F2" w:rsidRDefault="004B49A7" w:rsidP="006B128A">
            <w:pPr>
              <w:spacing w:after="0"/>
              <w:ind w:left="67"/>
              <w:contextualSpacing/>
              <w:rPr>
                <w:rFonts w:cs="Arial"/>
                <w:b/>
                <w:bCs/>
                <w:sz w:val="20"/>
                <w:szCs w:val="20"/>
              </w:rPr>
            </w:pPr>
            <w:r w:rsidRPr="00AE52F2">
              <w:rPr>
                <w:rFonts w:cs="Arial"/>
                <w:sz w:val="20"/>
                <w:szCs w:val="20"/>
              </w:rPr>
              <w:t>CITY</w:t>
            </w:r>
          </w:p>
        </w:tc>
        <w:tc>
          <w:tcPr>
            <w:tcW w:w="1980" w:type="dxa"/>
            <w:gridSpan w:val="3"/>
            <w:tcBorders>
              <w:left w:val="nil"/>
              <w:bottom w:val="nil"/>
              <w:right w:val="nil"/>
            </w:tcBorders>
            <w:vAlign w:val="center"/>
          </w:tcPr>
          <w:p w:rsidR="004B49A7" w:rsidRPr="00AE52F2" w:rsidRDefault="004B49A7" w:rsidP="006B128A">
            <w:pPr>
              <w:spacing w:after="0"/>
              <w:ind w:left="67"/>
              <w:rPr>
                <w:rFonts w:cs="Arial"/>
                <w:b/>
                <w:bCs/>
                <w:sz w:val="20"/>
                <w:szCs w:val="20"/>
              </w:rPr>
            </w:pPr>
            <w:r w:rsidRPr="00AE52F2">
              <w:rPr>
                <w:rFonts w:cs="Arial"/>
                <w:sz w:val="20"/>
                <w:szCs w:val="20"/>
              </w:rPr>
              <w:t>STATE</w:t>
            </w:r>
          </w:p>
        </w:tc>
        <w:tc>
          <w:tcPr>
            <w:tcW w:w="1530" w:type="dxa"/>
            <w:gridSpan w:val="2"/>
            <w:tcBorders>
              <w:left w:val="nil"/>
              <w:bottom w:val="nil"/>
              <w:right w:val="nil"/>
            </w:tcBorders>
            <w:vAlign w:val="center"/>
          </w:tcPr>
          <w:p w:rsidR="004B49A7" w:rsidRPr="00AE52F2" w:rsidRDefault="004B49A7" w:rsidP="006B128A">
            <w:pPr>
              <w:spacing w:after="0"/>
              <w:ind w:left="67"/>
              <w:rPr>
                <w:rFonts w:cs="Arial"/>
                <w:b/>
                <w:bCs/>
                <w:sz w:val="20"/>
                <w:szCs w:val="20"/>
              </w:rPr>
            </w:pPr>
            <w:r w:rsidRPr="00AE52F2">
              <w:rPr>
                <w:rFonts w:cs="Arial"/>
                <w:sz w:val="20"/>
                <w:szCs w:val="20"/>
              </w:rPr>
              <w:t>ZIP CODE</w:t>
            </w:r>
          </w:p>
        </w:tc>
        <w:tc>
          <w:tcPr>
            <w:tcW w:w="3798" w:type="dxa"/>
            <w:gridSpan w:val="5"/>
            <w:tcBorders>
              <w:left w:val="nil"/>
              <w:bottom w:val="nil"/>
            </w:tcBorders>
            <w:vAlign w:val="center"/>
          </w:tcPr>
          <w:p w:rsidR="004B49A7" w:rsidRPr="00AE52F2" w:rsidRDefault="004B49A7" w:rsidP="006B128A">
            <w:pPr>
              <w:spacing w:after="0"/>
              <w:rPr>
                <w:rFonts w:cs="Arial"/>
                <w:sz w:val="20"/>
                <w:szCs w:val="20"/>
              </w:rPr>
            </w:pPr>
            <w:r>
              <w:rPr>
                <w:rFonts w:cs="Arial"/>
                <w:sz w:val="20"/>
                <w:szCs w:val="20"/>
              </w:rPr>
              <w:t>E</w:t>
            </w:r>
            <w:r w:rsidRPr="00AE52F2">
              <w:rPr>
                <w:rFonts w:cs="Arial"/>
                <w:sz w:val="20"/>
                <w:szCs w:val="20"/>
              </w:rPr>
              <w:t>MAIL ADDRESS</w:t>
            </w:r>
          </w:p>
        </w:tc>
      </w:tr>
      <w:tr w:rsidR="004B49A7" w:rsidRPr="00AE52F2" w:rsidTr="00610FB9">
        <w:trPr>
          <w:cantSplit/>
          <w:trHeight w:val="288"/>
        </w:trPr>
        <w:tc>
          <w:tcPr>
            <w:tcW w:w="3487" w:type="dxa"/>
            <w:gridSpan w:val="3"/>
            <w:tcBorders>
              <w:top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1980" w:type="dxa"/>
            <w:gridSpan w:val="3"/>
            <w:tcBorders>
              <w:top w:val="nil"/>
              <w:left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1530" w:type="dxa"/>
            <w:gridSpan w:val="2"/>
            <w:tcBorders>
              <w:top w:val="nil"/>
              <w:left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3798" w:type="dxa"/>
            <w:gridSpan w:val="5"/>
            <w:tcBorders>
              <w:top w:val="nil"/>
              <w:left w:val="nil"/>
              <w:bottom w:val="single" w:sz="4" w:space="0" w:color="auto"/>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r>
      <w:tr w:rsidR="004B49A7" w:rsidRPr="00AE52F2" w:rsidTr="00610FB9">
        <w:trPr>
          <w:cantSplit/>
          <w:trHeight w:val="216"/>
        </w:trPr>
        <w:tc>
          <w:tcPr>
            <w:tcW w:w="4477" w:type="dxa"/>
            <w:gridSpan w:val="5"/>
            <w:tcBorders>
              <w:top w:val="single" w:sz="4" w:space="0" w:color="auto"/>
              <w:left w:val="single" w:sz="4" w:space="0" w:color="auto"/>
              <w:bottom w:val="nil"/>
              <w:right w:val="nil"/>
            </w:tcBorders>
            <w:vAlign w:val="center"/>
          </w:tcPr>
          <w:p w:rsidR="004B49A7" w:rsidRPr="00AE52F2" w:rsidRDefault="004B49A7" w:rsidP="006B128A">
            <w:pPr>
              <w:spacing w:after="0"/>
              <w:ind w:left="67"/>
              <w:contextualSpacing/>
              <w:rPr>
                <w:rFonts w:cs="Arial"/>
                <w:b/>
                <w:bCs/>
                <w:caps/>
                <w:color w:val="FFFFFF"/>
                <w:sz w:val="20"/>
                <w:szCs w:val="20"/>
              </w:rPr>
            </w:pPr>
            <w:r w:rsidRPr="00AE52F2">
              <w:rPr>
                <w:rFonts w:cs="Arial"/>
                <w:sz w:val="20"/>
                <w:szCs w:val="20"/>
              </w:rPr>
              <w:t>PAYMENT MAILING ADDRESS (if different)</w:t>
            </w:r>
          </w:p>
        </w:tc>
        <w:tc>
          <w:tcPr>
            <w:tcW w:w="2804" w:type="dxa"/>
            <w:gridSpan w:val="4"/>
            <w:tcBorders>
              <w:top w:val="single" w:sz="4" w:space="0" w:color="auto"/>
              <w:left w:val="nil"/>
              <w:bottom w:val="nil"/>
              <w:right w:val="nil"/>
            </w:tcBorders>
            <w:vAlign w:val="center"/>
          </w:tcPr>
          <w:p w:rsidR="004B49A7" w:rsidRPr="00AE52F2" w:rsidRDefault="004B49A7" w:rsidP="006B128A">
            <w:pPr>
              <w:spacing w:after="0"/>
              <w:ind w:left="67"/>
              <w:contextualSpacing/>
              <w:rPr>
                <w:rFonts w:cs="Arial"/>
                <w:b/>
                <w:bCs/>
                <w:caps/>
                <w:color w:val="FFFFFF"/>
                <w:sz w:val="20"/>
                <w:szCs w:val="20"/>
              </w:rPr>
            </w:pPr>
            <w:r w:rsidRPr="00AE52F2">
              <w:rPr>
                <w:rFonts w:cs="Arial"/>
                <w:sz w:val="20"/>
                <w:szCs w:val="20"/>
              </w:rPr>
              <w:t>CITY</w:t>
            </w:r>
          </w:p>
        </w:tc>
        <w:tc>
          <w:tcPr>
            <w:tcW w:w="1260" w:type="dxa"/>
            <w:gridSpan w:val="3"/>
            <w:tcBorders>
              <w:top w:val="single" w:sz="4" w:space="0" w:color="auto"/>
              <w:left w:val="nil"/>
              <w:bottom w:val="nil"/>
              <w:right w:val="nil"/>
            </w:tcBorders>
            <w:vAlign w:val="center"/>
          </w:tcPr>
          <w:p w:rsidR="004B49A7" w:rsidRPr="00AE52F2" w:rsidRDefault="004B49A7" w:rsidP="006B128A">
            <w:pPr>
              <w:spacing w:after="0"/>
              <w:contextualSpacing/>
              <w:rPr>
                <w:rFonts w:cs="Arial"/>
                <w:b/>
                <w:bCs/>
                <w:caps/>
                <w:color w:val="FFFFFF"/>
                <w:sz w:val="20"/>
                <w:szCs w:val="20"/>
              </w:rPr>
            </w:pPr>
            <w:r w:rsidRPr="00AE52F2">
              <w:rPr>
                <w:rFonts w:cs="Arial"/>
                <w:sz w:val="20"/>
                <w:szCs w:val="20"/>
              </w:rPr>
              <w:t xml:space="preserve"> STATE</w:t>
            </w:r>
          </w:p>
        </w:tc>
        <w:tc>
          <w:tcPr>
            <w:tcW w:w="2254" w:type="dxa"/>
            <w:tcBorders>
              <w:top w:val="single" w:sz="4" w:space="0" w:color="auto"/>
              <w:left w:val="nil"/>
              <w:bottom w:val="nil"/>
              <w:right w:val="single" w:sz="4" w:space="0" w:color="auto"/>
            </w:tcBorders>
            <w:vAlign w:val="center"/>
          </w:tcPr>
          <w:p w:rsidR="004B49A7" w:rsidRPr="00AE52F2" w:rsidRDefault="004B49A7" w:rsidP="006B128A">
            <w:pPr>
              <w:spacing w:after="0"/>
              <w:contextualSpacing/>
              <w:rPr>
                <w:rFonts w:cs="Arial"/>
                <w:sz w:val="20"/>
                <w:szCs w:val="20"/>
              </w:rPr>
            </w:pPr>
            <w:r w:rsidRPr="00AE52F2">
              <w:rPr>
                <w:rFonts w:cs="Arial"/>
                <w:sz w:val="20"/>
                <w:szCs w:val="20"/>
              </w:rPr>
              <w:t>ZIP CODE</w:t>
            </w:r>
          </w:p>
        </w:tc>
      </w:tr>
      <w:tr w:rsidR="004B49A7" w:rsidRPr="00AE52F2" w:rsidTr="00610FB9">
        <w:trPr>
          <w:cantSplit/>
          <w:trHeight w:val="288"/>
        </w:trPr>
        <w:tc>
          <w:tcPr>
            <w:tcW w:w="4477" w:type="dxa"/>
            <w:gridSpan w:val="5"/>
            <w:tcBorders>
              <w:top w:val="nil"/>
              <w:left w:val="single" w:sz="4" w:space="0" w:color="auto"/>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2804" w:type="dxa"/>
            <w:gridSpan w:val="4"/>
            <w:tcBorders>
              <w:top w:val="nil"/>
              <w:left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r w:rsidRPr="00AE52F2">
              <w:rPr>
                <w:rFonts w:cs="Arial"/>
                <w:sz w:val="20"/>
                <w:szCs w:val="20"/>
              </w:rPr>
              <w:fldChar w:fldCharType="begin"/>
            </w:r>
            <w:r w:rsidR="004B49A7" w:rsidRPr="00AE52F2">
              <w:rPr>
                <w:rFonts w:cs="Arial"/>
                <w:sz w:val="20"/>
                <w:szCs w:val="20"/>
              </w:rPr>
              <w:instrText xml:space="preserve"> FORMTEXT </w:instrText>
            </w:r>
            <w:r w:rsidR="00210F6F">
              <w:rPr>
                <w:rFonts w:cs="Arial"/>
                <w:sz w:val="20"/>
                <w:szCs w:val="20"/>
              </w:rPr>
              <w:fldChar w:fldCharType="separate"/>
            </w:r>
            <w:r w:rsidRPr="00AE52F2">
              <w:rPr>
                <w:rFonts w:cs="Arial"/>
                <w:sz w:val="20"/>
                <w:szCs w:val="20"/>
              </w:rPr>
              <w:fldChar w:fldCharType="end"/>
            </w:r>
          </w:p>
        </w:tc>
        <w:tc>
          <w:tcPr>
            <w:tcW w:w="1260" w:type="dxa"/>
            <w:gridSpan w:val="3"/>
            <w:tcBorders>
              <w:top w:val="nil"/>
              <w:left w:val="nil"/>
              <w:bottom w:val="single" w:sz="4" w:space="0" w:color="auto"/>
              <w:right w:val="nil"/>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2254" w:type="dxa"/>
            <w:tcBorders>
              <w:top w:val="nil"/>
              <w:left w:val="nil"/>
              <w:bottom w:val="single" w:sz="4" w:space="0" w:color="auto"/>
              <w:right w:val="single" w:sz="4" w:space="0" w:color="auto"/>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r>
      <w:tr w:rsidR="004B49A7" w:rsidRPr="00AE52F2" w:rsidTr="00610FB9">
        <w:trPr>
          <w:cantSplit/>
          <w:trHeight w:val="245"/>
        </w:trPr>
        <w:tc>
          <w:tcPr>
            <w:tcW w:w="10795" w:type="dxa"/>
            <w:gridSpan w:val="13"/>
            <w:tcBorders>
              <w:top w:val="single" w:sz="4" w:space="0" w:color="auto"/>
              <w:bottom w:val="single" w:sz="4" w:space="0" w:color="auto"/>
            </w:tcBorders>
            <w:shd w:val="clear" w:color="auto" w:fill="BDD6EE" w:themeFill="accent1" w:themeFillTint="66"/>
            <w:vAlign w:val="center"/>
          </w:tcPr>
          <w:p w:rsidR="004B49A7" w:rsidRPr="00AE52F2" w:rsidRDefault="004B49A7" w:rsidP="006B128A">
            <w:pPr>
              <w:tabs>
                <w:tab w:val="left" w:pos="270"/>
              </w:tabs>
              <w:spacing w:after="0"/>
              <w:contextualSpacing/>
              <w:rPr>
                <w:rFonts w:cs="Arial"/>
                <w:b/>
                <w:bCs/>
                <w:color w:val="142D5A"/>
                <w:sz w:val="20"/>
                <w:szCs w:val="20"/>
              </w:rPr>
            </w:pPr>
            <w:r>
              <w:rPr>
                <w:rFonts w:cs="Arial"/>
                <w:b/>
                <w:bCs/>
                <w:color w:val="142D5A"/>
                <w:sz w:val="20"/>
                <w:szCs w:val="20"/>
              </w:rPr>
              <w:t>H</w:t>
            </w:r>
            <w:r w:rsidRPr="00AE52F2">
              <w:rPr>
                <w:rFonts w:cs="Arial"/>
                <w:b/>
                <w:bCs/>
                <w:color w:val="142D5A"/>
                <w:sz w:val="20"/>
                <w:szCs w:val="20"/>
              </w:rPr>
              <w:t>.</w:t>
            </w:r>
            <w:r w:rsidRPr="00AE52F2">
              <w:rPr>
                <w:rFonts w:cs="Arial"/>
                <w:b/>
                <w:bCs/>
                <w:color w:val="142D5A"/>
                <w:sz w:val="20"/>
                <w:szCs w:val="20"/>
              </w:rPr>
              <w:tab/>
              <w:t>DAY-TO-DAY CONTACT PERSON</w:t>
            </w:r>
          </w:p>
        </w:tc>
      </w:tr>
      <w:tr w:rsidR="004B49A7" w:rsidRPr="00AE52F2" w:rsidTr="00610FB9">
        <w:trPr>
          <w:cantSplit/>
          <w:trHeight w:hRule="exact" w:val="216"/>
        </w:trPr>
        <w:tc>
          <w:tcPr>
            <w:tcW w:w="3181" w:type="dxa"/>
            <w:tcBorders>
              <w:bottom w:val="nil"/>
              <w:right w:val="nil"/>
            </w:tcBorders>
            <w:vAlign w:val="center"/>
          </w:tcPr>
          <w:p w:rsidR="004B49A7" w:rsidRPr="00AE52F2" w:rsidRDefault="004B49A7" w:rsidP="006B128A">
            <w:pPr>
              <w:tabs>
                <w:tab w:val="left" w:pos="1372"/>
              </w:tabs>
              <w:spacing w:after="0"/>
              <w:ind w:left="67"/>
              <w:contextualSpacing/>
              <w:rPr>
                <w:rFonts w:cs="Arial"/>
                <w:b/>
                <w:bCs/>
                <w:sz w:val="20"/>
                <w:szCs w:val="20"/>
              </w:rPr>
            </w:pPr>
            <w:r w:rsidRPr="00AE52F2">
              <w:rPr>
                <w:rFonts w:cs="Arial"/>
                <w:sz w:val="20"/>
                <w:szCs w:val="20"/>
              </w:rPr>
              <w:t xml:space="preserve">NAME </w:t>
            </w:r>
          </w:p>
        </w:tc>
        <w:tc>
          <w:tcPr>
            <w:tcW w:w="3186" w:type="dxa"/>
            <w:gridSpan w:val="6"/>
            <w:tcBorders>
              <w:left w:val="nil"/>
              <w:bottom w:val="nil"/>
              <w:right w:val="nil"/>
            </w:tcBorders>
            <w:vAlign w:val="center"/>
          </w:tcPr>
          <w:p w:rsidR="004B49A7" w:rsidRPr="00AE52F2" w:rsidRDefault="004B49A7" w:rsidP="006B128A">
            <w:pPr>
              <w:tabs>
                <w:tab w:val="left" w:pos="1372"/>
              </w:tabs>
              <w:spacing w:after="0"/>
              <w:ind w:left="67"/>
              <w:contextualSpacing/>
              <w:rPr>
                <w:rFonts w:cs="Arial"/>
                <w:b/>
                <w:bCs/>
                <w:sz w:val="20"/>
                <w:szCs w:val="20"/>
              </w:rPr>
            </w:pPr>
            <w:r w:rsidRPr="00AE52F2">
              <w:rPr>
                <w:rFonts w:cs="Arial"/>
                <w:sz w:val="20"/>
                <w:szCs w:val="20"/>
              </w:rPr>
              <w:t>TITLE</w:t>
            </w:r>
          </w:p>
        </w:tc>
        <w:tc>
          <w:tcPr>
            <w:tcW w:w="4428" w:type="dxa"/>
            <w:gridSpan w:val="6"/>
            <w:tcBorders>
              <w:left w:val="nil"/>
              <w:bottom w:val="nil"/>
            </w:tcBorders>
            <w:vAlign w:val="center"/>
          </w:tcPr>
          <w:p w:rsidR="004B49A7" w:rsidRPr="00AE52F2" w:rsidRDefault="004B49A7" w:rsidP="006B128A">
            <w:pPr>
              <w:spacing w:after="0"/>
              <w:contextualSpacing/>
              <w:rPr>
                <w:rFonts w:cs="Arial"/>
                <w:sz w:val="20"/>
                <w:szCs w:val="20"/>
              </w:rPr>
            </w:pPr>
            <w:r w:rsidRPr="00AE52F2">
              <w:rPr>
                <w:rFonts w:cs="Arial"/>
                <w:sz w:val="20"/>
                <w:szCs w:val="20"/>
              </w:rPr>
              <w:t>TELEPHONE NUMBER</w:t>
            </w:r>
          </w:p>
        </w:tc>
      </w:tr>
      <w:tr w:rsidR="004B49A7" w:rsidRPr="00AE52F2" w:rsidTr="00610FB9">
        <w:trPr>
          <w:cantSplit/>
          <w:trHeight w:val="288"/>
        </w:trPr>
        <w:tc>
          <w:tcPr>
            <w:tcW w:w="3181" w:type="dxa"/>
            <w:tcBorders>
              <w:top w:val="nil"/>
              <w:left w:val="single" w:sz="4" w:space="0" w:color="auto"/>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3186" w:type="dxa"/>
            <w:gridSpan w:val="6"/>
            <w:tcBorders>
              <w:top w:val="nil"/>
              <w:left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4428" w:type="dxa"/>
            <w:gridSpan w:val="6"/>
            <w:tcBorders>
              <w:top w:val="nil"/>
              <w:left w:val="nil"/>
              <w:bottom w:val="single" w:sz="4" w:space="0" w:color="auto"/>
              <w:right w:val="single" w:sz="4" w:space="0" w:color="auto"/>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r>
      <w:tr w:rsidR="004B49A7" w:rsidRPr="00AE52F2" w:rsidTr="00610FB9">
        <w:trPr>
          <w:cantSplit/>
          <w:trHeight w:val="216"/>
        </w:trPr>
        <w:tc>
          <w:tcPr>
            <w:tcW w:w="6367" w:type="dxa"/>
            <w:gridSpan w:val="7"/>
            <w:tcBorders>
              <w:top w:val="single" w:sz="4" w:space="0" w:color="auto"/>
              <w:left w:val="single" w:sz="4" w:space="0" w:color="auto"/>
              <w:bottom w:val="nil"/>
              <w:right w:val="nil"/>
            </w:tcBorders>
            <w:vAlign w:val="center"/>
          </w:tcPr>
          <w:p w:rsidR="004B49A7" w:rsidRPr="00AE52F2" w:rsidRDefault="004B49A7" w:rsidP="006B128A">
            <w:pPr>
              <w:spacing w:after="0"/>
              <w:ind w:left="67"/>
              <w:contextualSpacing/>
              <w:rPr>
                <w:rFonts w:cs="Arial"/>
                <w:b/>
                <w:bCs/>
                <w:sz w:val="20"/>
                <w:szCs w:val="20"/>
              </w:rPr>
            </w:pPr>
            <w:r w:rsidRPr="00AE52F2">
              <w:rPr>
                <w:rFonts w:cs="Arial"/>
                <w:sz w:val="20"/>
                <w:szCs w:val="20"/>
              </w:rPr>
              <w:t>STREET ADDRESS</w:t>
            </w:r>
          </w:p>
        </w:tc>
        <w:tc>
          <w:tcPr>
            <w:tcW w:w="4428" w:type="dxa"/>
            <w:gridSpan w:val="6"/>
            <w:tcBorders>
              <w:top w:val="single" w:sz="4" w:space="0" w:color="auto"/>
              <w:left w:val="nil"/>
              <w:bottom w:val="nil"/>
              <w:right w:val="single" w:sz="4" w:space="0" w:color="auto"/>
            </w:tcBorders>
            <w:vAlign w:val="center"/>
          </w:tcPr>
          <w:p w:rsidR="004B49A7" w:rsidRPr="00AE52F2" w:rsidRDefault="004B49A7" w:rsidP="006B128A">
            <w:pPr>
              <w:spacing w:after="0"/>
              <w:contextualSpacing/>
              <w:rPr>
                <w:rFonts w:cs="Arial"/>
                <w:sz w:val="20"/>
                <w:szCs w:val="20"/>
              </w:rPr>
            </w:pPr>
            <w:r w:rsidRPr="00AE52F2">
              <w:rPr>
                <w:rFonts w:cs="Arial"/>
                <w:sz w:val="20"/>
                <w:szCs w:val="20"/>
              </w:rPr>
              <w:t>FAX NUMBER</w:t>
            </w:r>
          </w:p>
        </w:tc>
      </w:tr>
      <w:tr w:rsidR="004B49A7" w:rsidRPr="00AE52F2" w:rsidTr="00610FB9">
        <w:trPr>
          <w:cantSplit/>
          <w:trHeight w:val="288"/>
        </w:trPr>
        <w:tc>
          <w:tcPr>
            <w:tcW w:w="6367" w:type="dxa"/>
            <w:gridSpan w:val="7"/>
            <w:tcBorders>
              <w:top w:val="nil"/>
              <w:left w:val="single" w:sz="4" w:space="0" w:color="auto"/>
              <w:bottom w:val="nil"/>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4428" w:type="dxa"/>
            <w:gridSpan w:val="6"/>
            <w:tcBorders>
              <w:top w:val="nil"/>
              <w:left w:val="nil"/>
              <w:bottom w:val="nil"/>
              <w:right w:val="single" w:sz="4" w:space="0" w:color="auto"/>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r>
      <w:tr w:rsidR="004B49A7" w:rsidRPr="00AE52F2" w:rsidTr="00610FB9">
        <w:trPr>
          <w:cantSplit/>
          <w:trHeight w:val="216"/>
        </w:trPr>
        <w:tc>
          <w:tcPr>
            <w:tcW w:w="3667" w:type="dxa"/>
            <w:gridSpan w:val="4"/>
            <w:tcBorders>
              <w:bottom w:val="nil"/>
              <w:right w:val="nil"/>
            </w:tcBorders>
            <w:vAlign w:val="center"/>
          </w:tcPr>
          <w:p w:rsidR="004B49A7" w:rsidRPr="00AE52F2" w:rsidRDefault="004B49A7" w:rsidP="006B128A">
            <w:pPr>
              <w:spacing w:after="0"/>
              <w:ind w:left="67"/>
              <w:contextualSpacing/>
              <w:rPr>
                <w:rFonts w:cs="Arial"/>
                <w:b/>
                <w:bCs/>
                <w:sz w:val="20"/>
                <w:szCs w:val="20"/>
              </w:rPr>
            </w:pPr>
            <w:r w:rsidRPr="00AE52F2">
              <w:rPr>
                <w:rFonts w:cs="Arial"/>
                <w:sz w:val="20"/>
                <w:szCs w:val="20"/>
              </w:rPr>
              <w:t>CITY</w:t>
            </w:r>
          </w:p>
        </w:tc>
        <w:tc>
          <w:tcPr>
            <w:tcW w:w="1800" w:type="dxa"/>
            <w:gridSpan w:val="2"/>
            <w:tcBorders>
              <w:left w:val="nil"/>
              <w:bottom w:val="nil"/>
              <w:right w:val="nil"/>
            </w:tcBorders>
            <w:vAlign w:val="center"/>
          </w:tcPr>
          <w:p w:rsidR="004B49A7" w:rsidRPr="00AE52F2" w:rsidRDefault="004B49A7" w:rsidP="006B128A">
            <w:pPr>
              <w:spacing w:after="0"/>
              <w:ind w:left="67"/>
              <w:contextualSpacing/>
              <w:rPr>
                <w:rFonts w:cs="Arial"/>
                <w:b/>
                <w:bCs/>
                <w:sz w:val="20"/>
                <w:szCs w:val="20"/>
              </w:rPr>
            </w:pPr>
            <w:r w:rsidRPr="00AE52F2">
              <w:rPr>
                <w:rFonts w:cs="Arial"/>
                <w:sz w:val="20"/>
                <w:szCs w:val="20"/>
              </w:rPr>
              <w:t>STATE</w:t>
            </w:r>
          </w:p>
        </w:tc>
        <w:tc>
          <w:tcPr>
            <w:tcW w:w="1530" w:type="dxa"/>
            <w:gridSpan w:val="2"/>
            <w:tcBorders>
              <w:left w:val="nil"/>
              <w:bottom w:val="nil"/>
              <w:right w:val="nil"/>
            </w:tcBorders>
            <w:vAlign w:val="center"/>
          </w:tcPr>
          <w:p w:rsidR="004B49A7" w:rsidRPr="00AE52F2" w:rsidRDefault="004B49A7" w:rsidP="006B128A">
            <w:pPr>
              <w:spacing w:after="0"/>
              <w:ind w:left="67"/>
              <w:contextualSpacing/>
              <w:rPr>
                <w:rFonts w:cs="Arial"/>
                <w:b/>
                <w:bCs/>
                <w:sz w:val="20"/>
                <w:szCs w:val="20"/>
              </w:rPr>
            </w:pPr>
            <w:r w:rsidRPr="00AE52F2">
              <w:rPr>
                <w:rFonts w:cs="Arial"/>
                <w:sz w:val="20"/>
                <w:szCs w:val="20"/>
              </w:rPr>
              <w:t>ZIP CODE</w:t>
            </w:r>
          </w:p>
        </w:tc>
        <w:tc>
          <w:tcPr>
            <w:tcW w:w="3798" w:type="dxa"/>
            <w:gridSpan w:val="5"/>
            <w:tcBorders>
              <w:top w:val="single" w:sz="4" w:space="0" w:color="auto"/>
              <w:left w:val="nil"/>
              <w:bottom w:val="nil"/>
              <w:right w:val="single" w:sz="4" w:space="0" w:color="auto"/>
            </w:tcBorders>
            <w:vAlign w:val="center"/>
          </w:tcPr>
          <w:p w:rsidR="004B49A7" w:rsidRPr="00AE52F2" w:rsidRDefault="004B49A7" w:rsidP="006B128A">
            <w:pPr>
              <w:spacing w:after="0"/>
              <w:contextualSpacing/>
              <w:rPr>
                <w:rFonts w:cs="Arial"/>
                <w:sz w:val="20"/>
                <w:szCs w:val="20"/>
              </w:rPr>
            </w:pPr>
            <w:r>
              <w:rPr>
                <w:rFonts w:cs="Arial"/>
                <w:sz w:val="20"/>
                <w:szCs w:val="20"/>
              </w:rPr>
              <w:t>E</w:t>
            </w:r>
            <w:r w:rsidRPr="00AE52F2">
              <w:rPr>
                <w:rFonts w:cs="Arial"/>
                <w:sz w:val="20"/>
                <w:szCs w:val="20"/>
              </w:rPr>
              <w:t>MAIL ADDRESS</w:t>
            </w:r>
          </w:p>
        </w:tc>
      </w:tr>
      <w:tr w:rsidR="004B49A7" w:rsidRPr="00AE52F2" w:rsidTr="00610FB9">
        <w:trPr>
          <w:cantSplit/>
          <w:trHeight w:val="288"/>
        </w:trPr>
        <w:tc>
          <w:tcPr>
            <w:tcW w:w="3667" w:type="dxa"/>
            <w:gridSpan w:val="4"/>
            <w:tcBorders>
              <w:top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1800" w:type="dxa"/>
            <w:gridSpan w:val="2"/>
            <w:tcBorders>
              <w:top w:val="nil"/>
              <w:left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1530" w:type="dxa"/>
            <w:gridSpan w:val="2"/>
            <w:tcBorders>
              <w:top w:val="nil"/>
              <w:left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3798" w:type="dxa"/>
            <w:gridSpan w:val="5"/>
            <w:tcBorders>
              <w:top w:val="nil"/>
              <w:left w:val="nil"/>
              <w:bottom w:val="single" w:sz="4" w:space="0" w:color="auto"/>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r>
      <w:tr w:rsidR="004B49A7" w:rsidRPr="00AE52F2" w:rsidTr="00610FB9">
        <w:trPr>
          <w:cantSplit/>
          <w:trHeight w:val="318"/>
        </w:trPr>
        <w:tc>
          <w:tcPr>
            <w:tcW w:w="10795" w:type="dxa"/>
            <w:gridSpan w:val="13"/>
            <w:tcBorders>
              <w:top w:val="nil"/>
              <w:bottom w:val="single" w:sz="4" w:space="0" w:color="auto"/>
            </w:tcBorders>
            <w:shd w:val="clear" w:color="auto" w:fill="BDD6EE" w:themeFill="accent1" w:themeFillTint="66"/>
            <w:vAlign w:val="center"/>
          </w:tcPr>
          <w:p w:rsidR="004B49A7" w:rsidRPr="00AE52F2" w:rsidRDefault="004B49A7" w:rsidP="006B128A">
            <w:pPr>
              <w:pStyle w:val="NoSpacing"/>
              <w:tabs>
                <w:tab w:val="left" w:pos="270"/>
              </w:tabs>
              <w:contextualSpacing/>
              <w:rPr>
                <w:rFonts w:cs="Arial"/>
                <w:b/>
                <w:color w:val="142D5A"/>
                <w:sz w:val="20"/>
                <w:szCs w:val="20"/>
              </w:rPr>
            </w:pPr>
            <w:r>
              <w:rPr>
                <w:rFonts w:cs="Arial"/>
                <w:b/>
                <w:color w:val="142D5A"/>
                <w:sz w:val="20"/>
                <w:szCs w:val="20"/>
              </w:rPr>
              <w:t>I</w:t>
            </w:r>
            <w:r w:rsidRPr="00AE52F2">
              <w:rPr>
                <w:rFonts w:cs="Arial"/>
                <w:b/>
                <w:color w:val="142D5A"/>
                <w:sz w:val="20"/>
                <w:szCs w:val="20"/>
              </w:rPr>
              <w:t>.</w:t>
            </w:r>
            <w:r w:rsidRPr="00AE52F2">
              <w:rPr>
                <w:rFonts w:cs="Arial"/>
                <w:b/>
                <w:color w:val="142D5A"/>
                <w:sz w:val="20"/>
                <w:szCs w:val="20"/>
              </w:rPr>
              <w:tab/>
            </w:r>
            <w:r>
              <w:rPr>
                <w:rFonts w:cs="Arial"/>
                <w:b/>
                <w:color w:val="142D5A"/>
                <w:sz w:val="20"/>
                <w:szCs w:val="20"/>
              </w:rPr>
              <w:t>AUTHORIZED SIGNATURE</w:t>
            </w:r>
          </w:p>
          <w:p w:rsidR="004B49A7" w:rsidRPr="00AE52F2" w:rsidRDefault="004B49A7" w:rsidP="006B128A">
            <w:pPr>
              <w:spacing w:after="0"/>
              <w:rPr>
                <w:rFonts w:cs="Arial"/>
                <w:sz w:val="20"/>
                <w:szCs w:val="20"/>
              </w:rPr>
            </w:pPr>
            <w:r w:rsidRPr="00AE52F2">
              <w:rPr>
                <w:rFonts w:cs="Arial"/>
                <w:b/>
                <w:color w:val="142D5A"/>
                <w:sz w:val="16"/>
                <w:szCs w:val="16"/>
              </w:rPr>
              <w:t xml:space="preserve">By signing this application, I hereby certify that I am vested by the </w:t>
            </w:r>
            <w:r>
              <w:rPr>
                <w:rFonts w:cs="Arial"/>
                <w:b/>
                <w:color w:val="142D5A"/>
                <w:sz w:val="16"/>
                <w:szCs w:val="16"/>
              </w:rPr>
              <w:t xml:space="preserve">Public Agency Applicant </w:t>
            </w:r>
            <w:r w:rsidRPr="00AE52F2">
              <w:rPr>
                <w:rFonts w:cs="Arial"/>
                <w:b/>
                <w:color w:val="142D5A"/>
                <w:sz w:val="16"/>
                <w:szCs w:val="16"/>
              </w:rPr>
              <w:t xml:space="preserve">with the authority to enter into contract with the BSCC, and that the grantee </w:t>
            </w:r>
            <w:r>
              <w:rPr>
                <w:rFonts w:cs="Arial"/>
                <w:b/>
                <w:color w:val="142D5A"/>
                <w:sz w:val="16"/>
                <w:szCs w:val="16"/>
              </w:rPr>
              <w:t xml:space="preserve">and any subcontractors </w:t>
            </w:r>
            <w:r w:rsidRPr="00AE52F2">
              <w:rPr>
                <w:rFonts w:cs="Arial"/>
                <w:b/>
                <w:color w:val="142D5A"/>
                <w:sz w:val="16"/>
                <w:szCs w:val="16"/>
              </w:rPr>
              <w:t>will abide by the laws, policies and procedures governing this funding.</w:t>
            </w:r>
          </w:p>
        </w:tc>
      </w:tr>
      <w:tr w:rsidR="004B49A7" w:rsidRPr="00AE52F2" w:rsidTr="00610FB9">
        <w:trPr>
          <w:cantSplit/>
          <w:trHeight w:val="216"/>
        </w:trPr>
        <w:tc>
          <w:tcPr>
            <w:tcW w:w="3667" w:type="dxa"/>
            <w:gridSpan w:val="4"/>
            <w:tcBorders>
              <w:top w:val="nil"/>
              <w:bottom w:val="single" w:sz="4" w:space="0" w:color="auto"/>
              <w:right w:val="nil"/>
            </w:tcBorders>
            <w:vAlign w:val="center"/>
          </w:tcPr>
          <w:p w:rsidR="004B49A7" w:rsidRPr="00AE52F2" w:rsidRDefault="004B49A7" w:rsidP="006B128A">
            <w:pPr>
              <w:spacing w:after="0"/>
              <w:ind w:left="67"/>
              <w:rPr>
                <w:rFonts w:cs="Arial"/>
                <w:sz w:val="20"/>
                <w:szCs w:val="20"/>
              </w:rPr>
            </w:pPr>
            <w:r w:rsidRPr="00AE52F2">
              <w:rPr>
                <w:rFonts w:cs="Arial"/>
                <w:sz w:val="20"/>
                <w:szCs w:val="20"/>
              </w:rPr>
              <w:t xml:space="preserve">NAME OF AUTHORIZED OFFICER </w:t>
            </w:r>
          </w:p>
        </w:tc>
        <w:tc>
          <w:tcPr>
            <w:tcW w:w="1800" w:type="dxa"/>
            <w:gridSpan w:val="2"/>
            <w:tcBorders>
              <w:top w:val="nil"/>
              <w:left w:val="nil"/>
              <w:bottom w:val="single" w:sz="4" w:space="0" w:color="auto"/>
              <w:right w:val="nil"/>
            </w:tcBorders>
            <w:vAlign w:val="center"/>
          </w:tcPr>
          <w:p w:rsidR="004B49A7" w:rsidRPr="00AE52F2" w:rsidRDefault="004B49A7" w:rsidP="006B128A">
            <w:pPr>
              <w:spacing w:after="0"/>
              <w:rPr>
                <w:rFonts w:cs="Arial"/>
                <w:sz w:val="20"/>
                <w:szCs w:val="20"/>
              </w:rPr>
            </w:pPr>
            <w:r>
              <w:rPr>
                <w:rFonts w:cs="Arial"/>
                <w:sz w:val="20"/>
                <w:szCs w:val="20"/>
              </w:rPr>
              <w:t>TITLE</w:t>
            </w:r>
          </w:p>
        </w:tc>
        <w:tc>
          <w:tcPr>
            <w:tcW w:w="1530" w:type="dxa"/>
            <w:gridSpan w:val="2"/>
            <w:tcBorders>
              <w:top w:val="nil"/>
              <w:left w:val="nil"/>
              <w:bottom w:val="single" w:sz="4" w:space="0" w:color="auto"/>
              <w:right w:val="nil"/>
            </w:tcBorders>
            <w:vAlign w:val="center"/>
          </w:tcPr>
          <w:p w:rsidR="004B49A7" w:rsidRPr="00AE52F2" w:rsidRDefault="004B49A7" w:rsidP="006B128A">
            <w:pPr>
              <w:spacing w:after="0"/>
              <w:ind w:left="67"/>
              <w:rPr>
                <w:rFonts w:cs="Arial"/>
                <w:sz w:val="20"/>
                <w:szCs w:val="20"/>
              </w:rPr>
            </w:pPr>
            <w:r w:rsidRPr="00257947">
              <w:rPr>
                <w:rFonts w:cs="Arial"/>
                <w:sz w:val="16"/>
                <w:szCs w:val="20"/>
              </w:rPr>
              <w:t xml:space="preserve">TELEPHONE NUMBER  </w:t>
            </w:r>
          </w:p>
        </w:tc>
        <w:tc>
          <w:tcPr>
            <w:tcW w:w="3798" w:type="dxa"/>
            <w:gridSpan w:val="5"/>
            <w:tcBorders>
              <w:top w:val="nil"/>
              <w:left w:val="nil"/>
              <w:bottom w:val="single" w:sz="4" w:space="0" w:color="auto"/>
            </w:tcBorders>
            <w:vAlign w:val="center"/>
          </w:tcPr>
          <w:p w:rsidR="004B49A7" w:rsidRPr="00AE52F2" w:rsidRDefault="004B49A7" w:rsidP="006B128A">
            <w:pPr>
              <w:tabs>
                <w:tab w:val="left" w:pos="882"/>
              </w:tabs>
              <w:spacing w:after="0"/>
              <w:rPr>
                <w:rFonts w:cs="Arial"/>
                <w:sz w:val="20"/>
                <w:szCs w:val="20"/>
              </w:rPr>
            </w:pPr>
            <w:r>
              <w:rPr>
                <w:rFonts w:cs="Arial"/>
                <w:sz w:val="20"/>
                <w:szCs w:val="20"/>
              </w:rPr>
              <w:t>E</w:t>
            </w:r>
            <w:r w:rsidRPr="008C3259">
              <w:rPr>
                <w:rFonts w:cs="Arial"/>
                <w:sz w:val="20"/>
                <w:szCs w:val="20"/>
              </w:rPr>
              <w:t>MAIL ADDRESS</w:t>
            </w:r>
          </w:p>
        </w:tc>
      </w:tr>
      <w:tr w:rsidR="004B49A7" w:rsidRPr="00AE52F2" w:rsidTr="00610FB9">
        <w:trPr>
          <w:cantSplit/>
          <w:trHeight w:val="288"/>
        </w:trPr>
        <w:tc>
          <w:tcPr>
            <w:tcW w:w="3667" w:type="dxa"/>
            <w:gridSpan w:val="4"/>
            <w:tcBorders>
              <w:top w:val="nil"/>
              <w:bottom w:val="single" w:sz="4" w:space="0" w:color="auto"/>
              <w:right w:val="nil"/>
            </w:tcBorders>
            <w:vAlign w:val="center"/>
          </w:tcPr>
          <w:p w:rsidR="004B49A7" w:rsidRPr="00AE52F2" w:rsidRDefault="00C164DF" w:rsidP="006B128A">
            <w:pPr>
              <w:pStyle w:val="Level1"/>
              <w:widowControl/>
              <w:tabs>
                <w:tab w:val="left" w:pos="1327"/>
              </w:tabs>
              <w:ind w:left="67"/>
              <w:rPr>
                <w:rFonts w:ascii="Arial" w:hAnsi="Arial" w:cs="Arial"/>
                <w:sz w:val="20"/>
              </w:rPr>
            </w:pPr>
            <w:r w:rsidRPr="00AE52F2">
              <w:rPr>
                <w:rFonts w:ascii="Arial" w:hAnsi="Arial" w:cs="Arial"/>
                <w:sz w:val="20"/>
              </w:rPr>
              <w:fldChar w:fldCharType="begin">
                <w:ffData>
                  <w:name w:val="Text32"/>
                  <w:enabled/>
                  <w:calcOnExit w:val="0"/>
                  <w:textInput/>
                </w:ffData>
              </w:fldChar>
            </w:r>
            <w:bookmarkStart w:id="16" w:name="Text32"/>
            <w:r w:rsidR="004B49A7" w:rsidRPr="00AE52F2">
              <w:rPr>
                <w:rFonts w:ascii="Arial" w:hAnsi="Arial" w:cs="Arial"/>
                <w:sz w:val="20"/>
              </w:rPr>
              <w:instrText xml:space="preserve"> FORMTEXT </w:instrText>
            </w:r>
            <w:r w:rsidRPr="00AE52F2">
              <w:rPr>
                <w:rFonts w:ascii="Arial" w:hAnsi="Arial" w:cs="Arial"/>
                <w:sz w:val="20"/>
              </w:rPr>
            </w:r>
            <w:r w:rsidRPr="00AE52F2">
              <w:rPr>
                <w:rFonts w:ascii="Arial" w:hAnsi="Arial" w:cs="Arial"/>
                <w:sz w:val="20"/>
              </w:rPr>
              <w:fldChar w:fldCharType="separate"/>
            </w:r>
            <w:r w:rsidR="004B49A7" w:rsidRPr="00AE52F2">
              <w:rPr>
                <w:rFonts w:ascii="Arial" w:hAnsi="Arial" w:cs="Arial"/>
                <w:noProof/>
                <w:sz w:val="20"/>
              </w:rPr>
              <w:t> </w:t>
            </w:r>
            <w:r w:rsidR="004B49A7" w:rsidRPr="00AE52F2">
              <w:rPr>
                <w:rFonts w:ascii="Arial" w:hAnsi="Arial" w:cs="Arial"/>
                <w:noProof/>
                <w:sz w:val="20"/>
              </w:rPr>
              <w:t> </w:t>
            </w:r>
            <w:r w:rsidR="004B49A7" w:rsidRPr="00AE52F2">
              <w:rPr>
                <w:rFonts w:ascii="Arial" w:hAnsi="Arial" w:cs="Arial"/>
                <w:noProof/>
                <w:sz w:val="20"/>
              </w:rPr>
              <w:t> </w:t>
            </w:r>
            <w:r w:rsidR="004B49A7" w:rsidRPr="00AE52F2">
              <w:rPr>
                <w:rFonts w:ascii="Arial" w:hAnsi="Arial" w:cs="Arial"/>
                <w:noProof/>
                <w:sz w:val="20"/>
              </w:rPr>
              <w:t> </w:t>
            </w:r>
            <w:r w:rsidR="004B49A7" w:rsidRPr="00AE52F2">
              <w:rPr>
                <w:rFonts w:ascii="Arial" w:hAnsi="Arial" w:cs="Arial"/>
                <w:noProof/>
                <w:sz w:val="20"/>
              </w:rPr>
              <w:t> </w:t>
            </w:r>
            <w:r w:rsidRPr="00AE52F2">
              <w:rPr>
                <w:rFonts w:ascii="Arial" w:hAnsi="Arial" w:cs="Arial"/>
                <w:sz w:val="20"/>
              </w:rPr>
              <w:fldChar w:fldCharType="end"/>
            </w:r>
            <w:r w:rsidRPr="00AE52F2">
              <w:rPr>
                <w:rFonts w:ascii="Arial" w:hAnsi="Arial" w:cs="Arial"/>
                <w:sz w:val="20"/>
              </w:rPr>
              <w:fldChar w:fldCharType="begin">
                <w:ffData>
                  <w:name w:val=""/>
                  <w:enabled/>
                  <w:calcOnExit w:val="0"/>
                  <w:textInput/>
                </w:ffData>
              </w:fldChar>
            </w:r>
            <w:r w:rsidR="004B49A7" w:rsidRPr="00AE52F2">
              <w:rPr>
                <w:rFonts w:ascii="Arial" w:hAnsi="Arial" w:cs="Arial"/>
                <w:sz w:val="20"/>
              </w:rPr>
              <w:instrText xml:space="preserve"> FORMTEXT </w:instrText>
            </w:r>
            <w:r w:rsidRPr="00AE52F2">
              <w:rPr>
                <w:rFonts w:ascii="Arial" w:hAnsi="Arial" w:cs="Arial"/>
                <w:sz w:val="20"/>
              </w:rPr>
            </w:r>
            <w:r w:rsidRPr="00AE52F2">
              <w:rPr>
                <w:rFonts w:ascii="Arial" w:hAnsi="Arial" w:cs="Arial"/>
                <w:sz w:val="20"/>
              </w:rPr>
              <w:fldChar w:fldCharType="separate"/>
            </w:r>
            <w:r w:rsidR="004B49A7" w:rsidRPr="00AE52F2">
              <w:rPr>
                <w:rFonts w:ascii="Arial" w:hAnsi="Arial" w:cs="Arial"/>
                <w:noProof/>
                <w:sz w:val="20"/>
              </w:rPr>
              <w:t> </w:t>
            </w:r>
            <w:r w:rsidR="004B49A7" w:rsidRPr="00AE52F2">
              <w:rPr>
                <w:rFonts w:ascii="Arial" w:hAnsi="Arial" w:cs="Arial"/>
                <w:noProof/>
                <w:sz w:val="20"/>
              </w:rPr>
              <w:t> </w:t>
            </w:r>
            <w:r w:rsidR="004B49A7" w:rsidRPr="00AE52F2">
              <w:rPr>
                <w:rFonts w:ascii="Arial" w:hAnsi="Arial" w:cs="Arial"/>
                <w:noProof/>
                <w:sz w:val="20"/>
              </w:rPr>
              <w:t> </w:t>
            </w:r>
            <w:r w:rsidR="004B49A7" w:rsidRPr="00AE52F2">
              <w:rPr>
                <w:rFonts w:ascii="Arial" w:hAnsi="Arial" w:cs="Arial"/>
                <w:noProof/>
                <w:sz w:val="20"/>
              </w:rPr>
              <w:t> </w:t>
            </w:r>
            <w:r w:rsidR="004B49A7" w:rsidRPr="00AE52F2">
              <w:rPr>
                <w:rFonts w:ascii="Arial" w:hAnsi="Arial" w:cs="Arial"/>
                <w:noProof/>
                <w:sz w:val="20"/>
              </w:rPr>
              <w:t> </w:t>
            </w:r>
            <w:r w:rsidRPr="00AE52F2">
              <w:rPr>
                <w:rFonts w:ascii="Arial" w:hAnsi="Arial" w:cs="Arial"/>
                <w:sz w:val="20"/>
              </w:rPr>
              <w:fldChar w:fldCharType="end"/>
            </w:r>
            <w:r w:rsidRPr="008C3259">
              <w:rPr>
                <w:rFonts w:ascii="Arial" w:hAnsi="Arial" w:cs="Arial"/>
                <w:sz w:val="20"/>
              </w:rPr>
              <w:fldChar w:fldCharType="begin">
                <w:ffData>
                  <w:name w:val="Text32"/>
                  <w:enabled/>
                  <w:calcOnExit w:val="0"/>
                  <w:textInput/>
                </w:ffData>
              </w:fldChar>
            </w:r>
            <w:r w:rsidR="004B49A7" w:rsidRPr="008C3259">
              <w:rPr>
                <w:rFonts w:ascii="Arial" w:hAnsi="Arial" w:cs="Arial"/>
                <w:sz w:val="20"/>
              </w:rPr>
              <w:instrText xml:space="preserve"> FORMTEXT </w:instrText>
            </w:r>
            <w:r w:rsidRPr="008C3259">
              <w:rPr>
                <w:rFonts w:ascii="Arial" w:hAnsi="Arial" w:cs="Arial"/>
                <w:sz w:val="20"/>
              </w:rPr>
            </w:r>
            <w:r w:rsidRPr="008C3259">
              <w:rPr>
                <w:rFonts w:ascii="Arial" w:hAnsi="Arial" w:cs="Arial"/>
                <w:sz w:val="20"/>
              </w:rPr>
              <w:fldChar w:fldCharType="separate"/>
            </w:r>
            <w:r w:rsidR="004B49A7" w:rsidRPr="008C3259">
              <w:rPr>
                <w:rFonts w:ascii="Arial" w:hAnsi="Arial" w:cs="Arial"/>
                <w:sz w:val="20"/>
              </w:rPr>
              <w:t> </w:t>
            </w:r>
            <w:r w:rsidR="004B49A7" w:rsidRPr="008C3259">
              <w:rPr>
                <w:rFonts w:ascii="Arial" w:hAnsi="Arial" w:cs="Arial"/>
                <w:sz w:val="20"/>
              </w:rPr>
              <w:t> </w:t>
            </w:r>
            <w:r w:rsidR="004B49A7" w:rsidRPr="008C3259">
              <w:rPr>
                <w:rFonts w:ascii="Arial" w:hAnsi="Arial" w:cs="Arial"/>
                <w:sz w:val="20"/>
              </w:rPr>
              <w:t> </w:t>
            </w:r>
            <w:r w:rsidR="004B49A7" w:rsidRPr="008C3259">
              <w:rPr>
                <w:rFonts w:ascii="Arial" w:hAnsi="Arial" w:cs="Arial"/>
                <w:sz w:val="20"/>
              </w:rPr>
              <w:t> </w:t>
            </w:r>
            <w:r w:rsidR="004B49A7" w:rsidRPr="008C3259">
              <w:rPr>
                <w:rFonts w:ascii="Arial" w:hAnsi="Arial" w:cs="Arial"/>
                <w:sz w:val="20"/>
              </w:rPr>
              <w:t> </w:t>
            </w:r>
            <w:r w:rsidRPr="008C3259">
              <w:rPr>
                <w:rFonts w:ascii="Arial" w:hAnsi="Arial" w:cs="Arial"/>
                <w:sz w:val="20"/>
              </w:rPr>
              <w:fldChar w:fldCharType="end"/>
            </w:r>
          </w:p>
        </w:tc>
        <w:tc>
          <w:tcPr>
            <w:tcW w:w="1800" w:type="dxa"/>
            <w:gridSpan w:val="2"/>
            <w:tcBorders>
              <w:top w:val="nil"/>
              <w:left w:val="nil"/>
              <w:bottom w:val="single" w:sz="4" w:space="0" w:color="auto"/>
              <w:right w:val="nil"/>
            </w:tcBorders>
            <w:vAlign w:val="center"/>
          </w:tcPr>
          <w:p w:rsidR="004B49A7" w:rsidRPr="00AE52F2" w:rsidRDefault="00C164DF" w:rsidP="006B128A">
            <w:pPr>
              <w:pStyle w:val="Level1"/>
              <w:widowControl/>
              <w:tabs>
                <w:tab w:val="left" w:pos="1327"/>
              </w:tabs>
              <w:ind w:left="67"/>
              <w:rPr>
                <w:rFonts w:ascii="Arial" w:hAnsi="Arial" w:cs="Arial"/>
                <w:sz w:val="20"/>
              </w:rPr>
            </w:pPr>
            <w:r w:rsidRPr="00AE52F2">
              <w:rPr>
                <w:rFonts w:ascii="Arial" w:hAnsi="Arial" w:cs="Arial"/>
                <w:sz w:val="20"/>
              </w:rPr>
              <w:fldChar w:fldCharType="begin">
                <w:ffData>
                  <w:name w:val="Text41"/>
                  <w:enabled/>
                  <w:calcOnExit w:val="0"/>
                  <w:textInput/>
                </w:ffData>
              </w:fldChar>
            </w:r>
            <w:r w:rsidR="004B49A7" w:rsidRPr="00AE52F2">
              <w:rPr>
                <w:rFonts w:ascii="Arial" w:hAnsi="Arial" w:cs="Arial"/>
                <w:sz w:val="20"/>
              </w:rPr>
              <w:instrText xml:space="preserve"> FORMTEXT </w:instrText>
            </w:r>
            <w:r w:rsidRPr="00AE52F2">
              <w:rPr>
                <w:rFonts w:ascii="Arial" w:hAnsi="Arial" w:cs="Arial"/>
                <w:sz w:val="20"/>
              </w:rPr>
            </w:r>
            <w:r w:rsidRPr="00AE52F2">
              <w:rPr>
                <w:rFonts w:ascii="Arial" w:hAnsi="Arial" w:cs="Arial"/>
                <w:sz w:val="20"/>
              </w:rPr>
              <w:fldChar w:fldCharType="separate"/>
            </w:r>
            <w:r w:rsidR="004B49A7" w:rsidRPr="00AE52F2">
              <w:rPr>
                <w:rFonts w:ascii="Arial" w:hAnsi="Arial" w:cs="Arial"/>
                <w:noProof/>
                <w:sz w:val="20"/>
              </w:rPr>
              <w:t> </w:t>
            </w:r>
            <w:r w:rsidR="004B49A7" w:rsidRPr="00AE52F2">
              <w:rPr>
                <w:rFonts w:ascii="Arial" w:hAnsi="Arial" w:cs="Arial"/>
                <w:noProof/>
                <w:sz w:val="20"/>
              </w:rPr>
              <w:t> </w:t>
            </w:r>
            <w:r w:rsidR="004B49A7" w:rsidRPr="00AE52F2">
              <w:rPr>
                <w:rFonts w:ascii="Arial" w:hAnsi="Arial" w:cs="Arial"/>
                <w:noProof/>
                <w:sz w:val="20"/>
              </w:rPr>
              <w:t> </w:t>
            </w:r>
            <w:r w:rsidR="004B49A7" w:rsidRPr="00AE52F2">
              <w:rPr>
                <w:rFonts w:ascii="Arial" w:hAnsi="Arial" w:cs="Arial"/>
                <w:noProof/>
                <w:sz w:val="20"/>
              </w:rPr>
              <w:t> </w:t>
            </w:r>
            <w:r w:rsidR="004B49A7" w:rsidRPr="00AE52F2">
              <w:rPr>
                <w:rFonts w:ascii="Arial" w:hAnsi="Arial" w:cs="Arial"/>
                <w:noProof/>
                <w:sz w:val="20"/>
              </w:rPr>
              <w:t> </w:t>
            </w:r>
            <w:r w:rsidRPr="00AE52F2">
              <w:rPr>
                <w:rFonts w:ascii="Arial" w:hAnsi="Arial" w:cs="Arial"/>
                <w:sz w:val="20"/>
              </w:rPr>
              <w:fldChar w:fldCharType="end"/>
            </w:r>
          </w:p>
        </w:tc>
        <w:tc>
          <w:tcPr>
            <w:tcW w:w="1530" w:type="dxa"/>
            <w:gridSpan w:val="2"/>
            <w:tcBorders>
              <w:top w:val="nil"/>
              <w:left w:val="nil"/>
              <w:bottom w:val="single" w:sz="4" w:space="0" w:color="auto"/>
              <w:right w:val="nil"/>
            </w:tcBorders>
            <w:vAlign w:val="center"/>
          </w:tcPr>
          <w:p w:rsidR="004B49A7" w:rsidRPr="00AE52F2" w:rsidRDefault="00C164DF" w:rsidP="006B128A">
            <w:pPr>
              <w:pStyle w:val="Level1"/>
              <w:widowControl/>
              <w:tabs>
                <w:tab w:val="left" w:pos="1327"/>
              </w:tabs>
              <w:ind w:left="67"/>
              <w:rPr>
                <w:rFonts w:ascii="Arial" w:hAnsi="Arial" w:cs="Arial"/>
                <w:sz w:val="20"/>
              </w:rPr>
            </w:pPr>
            <w:r w:rsidRPr="00AE52F2">
              <w:rPr>
                <w:rFonts w:ascii="Arial" w:hAnsi="Arial" w:cs="Arial"/>
                <w:sz w:val="20"/>
              </w:rPr>
              <w:fldChar w:fldCharType="begin">
                <w:ffData>
                  <w:name w:val="Text41"/>
                  <w:enabled/>
                  <w:calcOnExit w:val="0"/>
                  <w:textInput/>
                </w:ffData>
              </w:fldChar>
            </w:r>
            <w:r w:rsidR="004B49A7" w:rsidRPr="00AE52F2">
              <w:rPr>
                <w:rFonts w:ascii="Arial" w:hAnsi="Arial" w:cs="Arial"/>
                <w:sz w:val="20"/>
              </w:rPr>
              <w:instrText xml:space="preserve"> FORMTEXT </w:instrText>
            </w:r>
            <w:r w:rsidRPr="00AE52F2">
              <w:rPr>
                <w:rFonts w:ascii="Arial" w:hAnsi="Arial" w:cs="Arial"/>
                <w:sz w:val="20"/>
              </w:rPr>
            </w:r>
            <w:r w:rsidRPr="00AE52F2">
              <w:rPr>
                <w:rFonts w:ascii="Arial" w:hAnsi="Arial" w:cs="Arial"/>
                <w:sz w:val="20"/>
              </w:rPr>
              <w:fldChar w:fldCharType="separate"/>
            </w:r>
            <w:r w:rsidR="004B49A7" w:rsidRPr="00AE52F2">
              <w:rPr>
                <w:rFonts w:ascii="Arial" w:hAnsi="Arial" w:cs="Arial"/>
                <w:noProof/>
                <w:sz w:val="20"/>
              </w:rPr>
              <w:t> </w:t>
            </w:r>
            <w:r w:rsidR="004B49A7" w:rsidRPr="00AE52F2">
              <w:rPr>
                <w:rFonts w:ascii="Arial" w:hAnsi="Arial" w:cs="Arial"/>
                <w:noProof/>
                <w:sz w:val="20"/>
              </w:rPr>
              <w:t> </w:t>
            </w:r>
            <w:r w:rsidR="004B49A7" w:rsidRPr="00AE52F2">
              <w:rPr>
                <w:rFonts w:ascii="Arial" w:hAnsi="Arial" w:cs="Arial"/>
                <w:noProof/>
                <w:sz w:val="20"/>
              </w:rPr>
              <w:t> </w:t>
            </w:r>
            <w:r w:rsidR="004B49A7" w:rsidRPr="00AE52F2">
              <w:rPr>
                <w:rFonts w:ascii="Arial" w:hAnsi="Arial" w:cs="Arial"/>
                <w:noProof/>
                <w:sz w:val="20"/>
              </w:rPr>
              <w:t> </w:t>
            </w:r>
            <w:r w:rsidR="004B49A7" w:rsidRPr="00AE52F2">
              <w:rPr>
                <w:rFonts w:ascii="Arial" w:hAnsi="Arial" w:cs="Arial"/>
                <w:noProof/>
                <w:sz w:val="20"/>
              </w:rPr>
              <w:t> </w:t>
            </w:r>
            <w:r w:rsidRPr="00AE52F2">
              <w:rPr>
                <w:rFonts w:ascii="Arial" w:hAnsi="Arial" w:cs="Arial"/>
                <w:sz w:val="20"/>
              </w:rPr>
              <w:fldChar w:fldCharType="end"/>
            </w:r>
          </w:p>
        </w:tc>
        <w:bookmarkEnd w:id="16"/>
        <w:tc>
          <w:tcPr>
            <w:tcW w:w="3798" w:type="dxa"/>
            <w:gridSpan w:val="5"/>
            <w:tcBorders>
              <w:top w:val="nil"/>
              <w:left w:val="nil"/>
              <w:bottom w:val="single" w:sz="4" w:space="0" w:color="auto"/>
            </w:tcBorders>
            <w:vAlign w:val="center"/>
          </w:tcPr>
          <w:p w:rsidR="004B49A7" w:rsidRPr="00AE52F2" w:rsidRDefault="00C164DF" w:rsidP="006B128A">
            <w:pPr>
              <w:pStyle w:val="Level1"/>
              <w:widowControl/>
              <w:tabs>
                <w:tab w:val="left" w:pos="792"/>
              </w:tabs>
              <w:rPr>
                <w:rFonts w:ascii="Arial" w:hAnsi="Arial" w:cs="Arial"/>
                <w:sz w:val="20"/>
              </w:rPr>
            </w:pPr>
            <w:r w:rsidRPr="008C3259">
              <w:rPr>
                <w:rFonts w:ascii="Arial" w:hAnsi="Arial" w:cs="Arial"/>
                <w:sz w:val="20"/>
              </w:rPr>
              <w:fldChar w:fldCharType="begin">
                <w:ffData>
                  <w:name w:val="Text32"/>
                  <w:enabled/>
                  <w:calcOnExit w:val="0"/>
                  <w:textInput/>
                </w:ffData>
              </w:fldChar>
            </w:r>
            <w:r w:rsidR="004B49A7" w:rsidRPr="008C3259">
              <w:rPr>
                <w:rFonts w:ascii="Arial" w:hAnsi="Arial" w:cs="Arial"/>
                <w:sz w:val="20"/>
              </w:rPr>
              <w:instrText xml:space="preserve"> FORMTEXT </w:instrText>
            </w:r>
            <w:r w:rsidRPr="008C3259">
              <w:rPr>
                <w:rFonts w:ascii="Arial" w:hAnsi="Arial" w:cs="Arial"/>
                <w:sz w:val="20"/>
              </w:rPr>
            </w:r>
            <w:r w:rsidRPr="008C3259">
              <w:rPr>
                <w:rFonts w:ascii="Arial" w:hAnsi="Arial" w:cs="Arial"/>
                <w:sz w:val="20"/>
              </w:rPr>
              <w:fldChar w:fldCharType="separate"/>
            </w:r>
            <w:r w:rsidR="004B49A7" w:rsidRPr="008C3259">
              <w:rPr>
                <w:rFonts w:ascii="Arial" w:hAnsi="Arial" w:cs="Arial"/>
                <w:sz w:val="20"/>
              </w:rPr>
              <w:t> </w:t>
            </w:r>
            <w:r w:rsidR="004B49A7" w:rsidRPr="008C3259">
              <w:rPr>
                <w:rFonts w:ascii="Arial" w:hAnsi="Arial" w:cs="Arial"/>
                <w:sz w:val="20"/>
              </w:rPr>
              <w:t> </w:t>
            </w:r>
            <w:r w:rsidR="004B49A7" w:rsidRPr="008C3259">
              <w:rPr>
                <w:rFonts w:ascii="Arial" w:hAnsi="Arial" w:cs="Arial"/>
                <w:sz w:val="20"/>
              </w:rPr>
              <w:t> </w:t>
            </w:r>
            <w:r w:rsidR="004B49A7" w:rsidRPr="008C3259">
              <w:rPr>
                <w:rFonts w:ascii="Arial" w:hAnsi="Arial" w:cs="Arial"/>
                <w:sz w:val="20"/>
              </w:rPr>
              <w:t> </w:t>
            </w:r>
            <w:r w:rsidR="004B49A7" w:rsidRPr="008C3259">
              <w:rPr>
                <w:rFonts w:ascii="Arial" w:hAnsi="Arial" w:cs="Arial"/>
                <w:sz w:val="20"/>
              </w:rPr>
              <w:t> </w:t>
            </w:r>
            <w:r w:rsidRPr="008C3259">
              <w:rPr>
                <w:rFonts w:ascii="Arial" w:hAnsi="Arial" w:cs="Arial"/>
                <w:sz w:val="20"/>
              </w:rPr>
              <w:fldChar w:fldCharType="end"/>
            </w:r>
          </w:p>
        </w:tc>
      </w:tr>
      <w:tr w:rsidR="004B49A7" w:rsidRPr="00AE52F2" w:rsidTr="00610FB9">
        <w:trPr>
          <w:cantSplit/>
          <w:trHeight w:val="216"/>
        </w:trPr>
        <w:tc>
          <w:tcPr>
            <w:tcW w:w="3667" w:type="dxa"/>
            <w:gridSpan w:val="4"/>
            <w:tcBorders>
              <w:top w:val="nil"/>
              <w:bottom w:val="single" w:sz="4" w:space="0" w:color="auto"/>
              <w:right w:val="nil"/>
            </w:tcBorders>
            <w:vAlign w:val="center"/>
          </w:tcPr>
          <w:p w:rsidR="004B49A7" w:rsidRPr="00AE52F2" w:rsidRDefault="004B49A7" w:rsidP="006B128A">
            <w:pPr>
              <w:spacing w:after="0"/>
              <w:ind w:left="67"/>
              <w:rPr>
                <w:rFonts w:cs="Arial"/>
                <w:b/>
                <w:bCs/>
                <w:sz w:val="20"/>
                <w:szCs w:val="20"/>
              </w:rPr>
            </w:pPr>
            <w:r w:rsidRPr="00AE52F2">
              <w:rPr>
                <w:rFonts w:cs="Arial"/>
                <w:sz w:val="20"/>
                <w:szCs w:val="20"/>
              </w:rPr>
              <w:t>STREET ADDRESS</w:t>
            </w:r>
          </w:p>
        </w:tc>
        <w:tc>
          <w:tcPr>
            <w:tcW w:w="1800" w:type="dxa"/>
            <w:gridSpan w:val="2"/>
            <w:tcBorders>
              <w:top w:val="nil"/>
              <w:left w:val="nil"/>
              <w:bottom w:val="single" w:sz="4" w:space="0" w:color="auto"/>
              <w:right w:val="nil"/>
            </w:tcBorders>
            <w:vAlign w:val="center"/>
          </w:tcPr>
          <w:p w:rsidR="004B49A7" w:rsidRPr="00AE52F2" w:rsidRDefault="004B49A7" w:rsidP="006B128A">
            <w:pPr>
              <w:spacing w:after="0"/>
              <w:ind w:left="67"/>
              <w:rPr>
                <w:rFonts w:cs="Arial"/>
                <w:sz w:val="20"/>
                <w:szCs w:val="20"/>
              </w:rPr>
            </w:pPr>
            <w:r w:rsidRPr="00AE52F2">
              <w:rPr>
                <w:rFonts w:cs="Arial"/>
                <w:sz w:val="20"/>
                <w:szCs w:val="20"/>
              </w:rPr>
              <w:t>CITY</w:t>
            </w:r>
          </w:p>
        </w:tc>
        <w:tc>
          <w:tcPr>
            <w:tcW w:w="1530" w:type="dxa"/>
            <w:gridSpan w:val="2"/>
            <w:tcBorders>
              <w:top w:val="nil"/>
              <w:left w:val="nil"/>
              <w:bottom w:val="single" w:sz="4" w:space="0" w:color="auto"/>
              <w:right w:val="nil"/>
            </w:tcBorders>
            <w:vAlign w:val="center"/>
          </w:tcPr>
          <w:p w:rsidR="004B49A7" w:rsidRPr="00AE52F2" w:rsidRDefault="004B49A7" w:rsidP="006B128A">
            <w:pPr>
              <w:spacing w:after="0"/>
              <w:ind w:left="67"/>
              <w:rPr>
                <w:rFonts w:cs="Arial"/>
                <w:sz w:val="20"/>
                <w:szCs w:val="20"/>
              </w:rPr>
            </w:pPr>
            <w:r w:rsidRPr="00AE52F2">
              <w:rPr>
                <w:rFonts w:cs="Arial"/>
                <w:sz w:val="20"/>
                <w:szCs w:val="20"/>
              </w:rPr>
              <w:t>STATE</w:t>
            </w:r>
          </w:p>
        </w:tc>
        <w:tc>
          <w:tcPr>
            <w:tcW w:w="3798" w:type="dxa"/>
            <w:gridSpan w:val="5"/>
            <w:tcBorders>
              <w:top w:val="nil"/>
              <w:left w:val="nil"/>
              <w:bottom w:val="single" w:sz="4" w:space="0" w:color="auto"/>
            </w:tcBorders>
            <w:vAlign w:val="center"/>
          </w:tcPr>
          <w:p w:rsidR="004B49A7" w:rsidRPr="00AE52F2" w:rsidRDefault="004B49A7" w:rsidP="006B128A">
            <w:pPr>
              <w:spacing w:after="0"/>
              <w:rPr>
                <w:rFonts w:cs="Arial"/>
                <w:sz w:val="20"/>
                <w:szCs w:val="20"/>
              </w:rPr>
            </w:pPr>
            <w:r w:rsidRPr="00AE52F2">
              <w:rPr>
                <w:rFonts w:cs="Arial"/>
                <w:sz w:val="20"/>
                <w:szCs w:val="20"/>
              </w:rPr>
              <w:t>ZIP CODE</w:t>
            </w:r>
          </w:p>
        </w:tc>
      </w:tr>
      <w:tr w:rsidR="004B49A7" w:rsidRPr="00AE52F2" w:rsidTr="00610FB9">
        <w:trPr>
          <w:cantSplit/>
          <w:trHeight w:val="288"/>
        </w:trPr>
        <w:tc>
          <w:tcPr>
            <w:tcW w:w="3667" w:type="dxa"/>
            <w:gridSpan w:val="4"/>
            <w:tcBorders>
              <w:top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Text4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r w:rsidRPr="00AE52F2">
              <w:rPr>
                <w:rFonts w:cs="Arial"/>
                <w:sz w:val="20"/>
                <w:szCs w:val="20"/>
              </w:rPr>
              <w:fldChar w:fldCharType="begin"/>
            </w:r>
            <w:r w:rsidR="004B49A7" w:rsidRPr="00AE52F2">
              <w:rPr>
                <w:rFonts w:cs="Arial"/>
                <w:sz w:val="20"/>
                <w:szCs w:val="20"/>
              </w:rPr>
              <w:instrText xml:space="preserve"> FORMTEXT </w:instrText>
            </w:r>
            <w:r w:rsidR="00210F6F">
              <w:rPr>
                <w:rFonts w:cs="Arial"/>
                <w:sz w:val="20"/>
                <w:szCs w:val="20"/>
              </w:rPr>
              <w:fldChar w:fldCharType="separate"/>
            </w:r>
            <w:r w:rsidRPr="00AE52F2">
              <w:rPr>
                <w:rFonts w:cs="Arial"/>
                <w:sz w:val="20"/>
                <w:szCs w:val="20"/>
              </w:rPr>
              <w:fldChar w:fldCharType="end"/>
            </w:r>
          </w:p>
        </w:tc>
        <w:tc>
          <w:tcPr>
            <w:tcW w:w="1800" w:type="dxa"/>
            <w:gridSpan w:val="2"/>
            <w:tcBorders>
              <w:top w:val="nil"/>
              <w:left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1530" w:type="dxa"/>
            <w:gridSpan w:val="2"/>
            <w:tcBorders>
              <w:top w:val="nil"/>
              <w:left w:val="nil"/>
              <w:bottom w:val="single" w:sz="4" w:space="0" w:color="auto"/>
              <w:right w:val="nil"/>
            </w:tcBorders>
            <w:vAlign w:val="center"/>
          </w:tcPr>
          <w:p w:rsidR="004B49A7" w:rsidRPr="00AE52F2" w:rsidRDefault="00C164DF" w:rsidP="006B128A">
            <w:pPr>
              <w:spacing w:after="0"/>
              <w:ind w:left="67"/>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c>
          <w:tcPr>
            <w:tcW w:w="3798" w:type="dxa"/>
            <w:gridSpan w:val="5"/>
            <w:tcBorders>
              <w:top w:val="nil"/>
              <w:left w:val="nil"/>
              <w:bottom w:val="single" w:sz="4" w:space="0" w:color="auto"/>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Text1"/>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r>
      <w:tr w:rsidR="004B49A7" w:rsidRPr="00AE52F2" w:rsidTr="00610FB9">
        <w:trPr>
          <w:cantSplit/>
          <w:trHeight w:val="216"/>
        </w:trPr>
        <w:tc>
          <w:tcPr>
            <w:tcW w:w="6997" w:type="dxa"/>
            <w:gridSpan w:val="8"/>
            <w:tcBorders>
              <w:top w:val="nil"/>
              <w:bottom w:val="single" w:sz="4" w:space="0" w:color="auto"/>
              <w:right w:val="nil"/>
            </w:tcBorders>
            <w:vAlign w:val="center"/>
          </w:tcPr>
          <w:p w:rsidR="004B49A7" w:rsidRPr="00AE52F2" w:rsidRDefault="004B49A7" w:rsidP="006B128A">
            <w:pPr>
              <w:spacing w:after="0"/>
              <w:ind w:left="67"/>
              <w:rPr>
                <w:rFonts w:cs="Arial"/>
                <w:sz w:val="20"/>
                <w:szCs w:val="20"/>
              </w:rPr>
            </w:pPr>
            <w:r w:rsidRPr="00AE52F2">
              <w:rPr>
                <w:rFonts w:cs="Arial"/>
                <w:sz w:val="20"/>
                <w:szCs w:val="20"/>
              </w:rPr>
              <w:t xml:space="preserve">APPLICANT’S SIGNATURE </w:t>
            </w:r>
            <w:r w:rsidRPr="00C8440F">
              <w:rPr>
                <w:rFonts w:cs="Arial"/>
                <w:color w:val="000000" w:themeColor="text1"/>
                <w:sz w:val="20"/>
                <w:szCs w:val="20"/>
              </w:rPr>
              <w:t>(</w:t>
            </w:r>
            <w:r w:rsidRPr="00DA2C9B">
              <w:rPr>
                <w:rFonts w:cs="Arial"/>
                <w:b/>
                <w:color w:val="44546A" w:themeColor="text2"/>
                <w:sz w:val="20"/>
                <w:szCs w:val="20"/>
              </w:rPr>
              <w:t xml:space="preserve">Blue </w:t>
            </w:r>
            <w:r>
              <w:rPr>
                <w:rFonts w:cs="Arial"/>
                <w:b/>
                <w:color w:val="44546A" w:themeColor="text2"/>
                <w:sz w:val="20"/>
                <w:szCs w:val="20"/>
              </w:rPr>
              <w:t>I</w:t>
            </w:r>
            <w:r w:rsidRPr="00DA2C9B">
              <w:rPr>
                <w:rFonts w:cs="Arial"/>
                <w:b/>
                <w:color w:val="44546A" w:themeColor="text2"/>
                <w:sz w:val="20"/>
                <w:szCs w:val="20"/>
              </w:rPr>
              <w:t xml:space="preserve">nk </w:t>
            </w:r>
            <w:r>
              <w:rPr>
                <w:rFonts w:cs="Arial"/>
                <w:b/>
                <w:color w:val="44546A" w:themeColor="text2"/>
                <w:sz w:val="20"/>
                <w:szCs w:val="20"/>
              </w:rPr>
              <w:t>O</w:t>
            </w:r>
            <w:r w:rsidRPr="00DA2C9B">
              <w:rPr>
                <w:rFonts w:cs="Arial"/>
                <w:b/>
                <w:color w:val="44546A" w:themeColor="text2"/>
                <w:sz w:val="20"/>
                <w:szCs w:val="20"/>
              </w:rPr>
              <w:t>nly</w:t>
            </w:r>
            <w:r w:rsidRPr="00C8440F">
              <w:rPr>
                <w:rFonts w:cs="Arial"/>
                <w:color w:val="000000" w:themeColor="text1"/>
                <w:sz w:val="20"/>
                <w:szCs w:val="20"/>
              </w:rPr>
              <w:t>)</w:t>
            </w:r>
          </w:p>
        </w:tc>
        <w:tc>
          <w:tcPr>
            <w:tcW w:w="3798" w:type="dxa"/>
            <w:gridSpan w:val="5"/>
            <w:tcBorders>
              <w:top w:val="nil"/>
              <w:left w:val="nil"/>
              <w:bottom w:val="single" w:sz="4" w:space="0" w:color="auto"/>
            </w:tcBorders>
            <w:vAlign w:val="center"/>
          </w:tcPr>
          <w:p w:rsidR="004B49A7" w:rsidRPr="00AE52F2" w:rsidRDefault="004B49A7" w:rsidP="006B128A">
            <w:pPr>
              <w:spacing w:after="0"/>
              <w:contextualSpacing/>
              <w:rPr>
                <w:rFonts w:cs="Arial"/>
                <w:bCs/>
                <w:sz w:val="20"/>
                <w:szCs w:val="20"/>
              </w:rPr>
            </w:pPr>
            <w:r w:rsidRPr="00AE52F2">
              <w:rPr>
                <w:rFonts w:cs="Arial"/>
                <w:bCs/>
                <w:sz w:val="20"/>
                <w:szCs w:val="20"/>
              </w:rPr>
              <w:t>DATE</w:t>
            </w:r>
          </w:p>
        </w:tc>
      </w:tr>
      <w:tr w:rsidR="004B49A7" w:rsidRPr="00AE52F2" w:rsidTr="00610FB9">
        <w:trPr>
          <w:cantSplit/>
          <w:trHeight w:val="432"/>
        </w:trPr>
        <w:tc>
          <w:tcPr>
            <w:tcW w:w="6997" w:type="dxa"/>
            <w:gridSpan w:val="8"/>
            <w:tcBorders>
              <w:top w:val="nil"/>
              <w:bottom w:val="single" w:sz="4" w:space="0" w:color="auto"/>
              <w:right w:val="nil"/>
            </w:tcBorders>
            <w:vAlign w:val="center"/>
          </w:tcPr>
          <w:p w:rsidR="004B49A7" w:rsidRPr="00AE52F2" w:rsidRDefault="004B49A7" w:rsidP="006B128A">
            <w:pPr>
              <w:spacing w:after="0"/>
              <w:ind w:left="67"/>
              <w:rPr>
                <w:rFonts w:cs="Arial"/>
                <w:sz w:val="20"/>
                <w:szCs w:val="20"/>
              </w:rPr>
            </w:pPr>
            <w:r w:rsidRPr="00257947">
              <w:rPr>
                <w:rFonts w:cs="Arial"/>
                <w:szCs w:val="20"/>
              </w:rPr>
              <w:t>x</w:t>
            </w:r>
          </w:p>
        </w:tc>
        <w:tc>
          <w:tcPr>
            <w:tcW w:w="3798" w:type="dxa"/>
            <w:gridSpan w:val="5"/>
            <w:tcBorders>
              <w:top w:val="nil"/>
              <w:left w:val="nil"/>
              <w:bottom w:val="single" w:sz="4" w:space="0" w:color="auto"/>
            </w:tcBorders>
            <w:vAlign w:val="center"/>
          </w:tcPr>
          <w:p w:rsidR="004B49A7" w:rsidRPr="00AE52F2" w:rsidRDefault="00C164DF" w:rsidP="006B128A">
            <w:pPr>
              <w:spacing w:after="0"/>
              <w:rPr>
                <w:rFonts w:cs="Arial"/>
                <w:sz w:val="20"/>
                <w:szCs w:val="20"/>
              </w:rPr>
            </w:pPr>
            <w:r w:rsidRPr="00AE52F2">
              <w:rPr>
                <w:rFonts w:cs="Arial"/>
                <w:sz w:val="20"/>
                <w:szCs w:val="20"/>
              </w:rPr>
              <w:fldChar w:fldCharType="begin">
                <w:ffData>
                  <w:name w:val="Text33"/>
                  <w:enabled/>
                  <w:calcOnExit w:val="0"/>
                  <w:textInput/>
                </w:ffData>
              </w:fldChar>
            </w:r>
            <w:r w:rsidR="004B49A7" w:rsidRPr="00AE52F2">
              <w:rPr>
                <w:rFonts w:cs="Arial"/>
                <w:sz w:val="20"/>
                <w:szCs w:val="20"/>
              </w:rPr>
              <w:instrText xml:space="preserve"> FORMTEXT </w:instrText>
            </w:r>
            <w:r w:rsidRPr="00AE52F2">
              <w:rPr>
                <w:rFonts w:cs="Arial"/>
                <w:sz w:val="20"/>
                <w:szCs w:val="20"/>
              </w:rPr>
            </w:r>
            <w:r w:rsidRPr="00AE52F2">
              <w:rPr>
                <w:rFonts w:cs="Arial"/>
                <w:sz w:val="20"/>
                <w:szCs w:val="20"/>
              </w:rPr>
              <w:fldChar w:fldCharType="separate"/>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004B49A7" w:rsidRPr="00AE52F2">
              <w:rPr>
                <w:rFonts w:cs="Arial"/>
                <w:noProof/>
                <w:sz w:val="20"/>
                <w:szCs w:val="20"/>
              </w:rPr>
              <w:t> </w:t>
            </w:r>
            <w:r w:rsidRPr="00AE52F2">
              <w:rPr>
                <w:rFonts w:cs="Arial"/>
                <w:sz w:val="20"/>
                <w:szCs w:val="20"/>
              </w:rPr>
              <w:fldChar w:fldCharType="end"/>
            </w:r>
          </w:p>
        </w:tc>
      </w:tr>
    </w:tbl>
    <w:p w:rsidR="00ED48C2" w:rsidRDefault="00ED48C2" w:rsidP="00AD4AAC">
      <w:pPr>
        <w:sectPr w:rsidR="00ED48C2" w:rsidSect="00ED48C2">
          <w:footerReference w:type="default" r:id="rId24"/>
          <w:pgSz w:w="12240" w:h="15840"/>
          <w:pgMar w:top="1008" w:right="1152" w:bottom="1008" w:left="1152" w:header="576" w:footer="432" w:gutter="0"/>
          <w:cols w:space="720"/>
          <w:docGrid w:linePitch="360"/>
        </w:sectPr>
      </w:pPr>
    </w:p>
    <w:p w:rsidR="004B49A7" w:rsidRDefault="004B49A7" w:rsidP="00AD4AAC"/>
    <w:p w:rsidR="00FB1676" w:rsidRPr="008820F1" w:rsidRDefault="004B49A7" w:rsidP="004B49A7">
      <w:pPr>
        <w:spacing w:after="160" w:line="259" w:lineRule="auto"/>
        <w:jc w:val="left"/>
      </w:pPr>
      <w:r>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CellMar>
          <w:top w:w="72" w:type="dxa"/>
          <w:left w:w="115" w:type="dxa"/>
          <w:bottom w:w="72" w:type="dxa"/>
          <w:right w:w="115" w:type="dxa"/>
        </w:tblCellMar>
        <w:tblLook w:val="0000" w:firstRow="0" w:lastRow="0" w:firstColumn="0" w:lastColumn="0" w:noHBand="0" w:noVBand="0"/>
      </w:tblPr>
      <w:tblGrid>
        <w:gridCol w:w="10800"/>
      </w:tblGrid>
      <w:tr w:rsidR="008B62ED" w:rsidRPr="008820F1" w:rsidTr="00E71E74">
        <w:trPr>
          <w:trHeight w:hRule="exact" w:val="432"/>
          <w:jc w:val="center"/>
        </w:trPr>
        <w:tc>
          <w:tcPr>
            <w:tcW w:w="9350" w:type="dxa"/>
            <w:shd w:val="clear" w:color="auto" w:fill="002060"/>
            <w:vAlign w:val="center"/>
          </w:tcPr>
          <w:p w:rsidR="008B62ED" w:rsidRPr="008820F1" w:rsidRDefault="00083212" w:rsidP="000525F4">
            <w:pPr>
              <w:pStyle w:val="Heading1"/>
            </w:pPr>
            <w:bookmarkStart w:id="17" w:name="_Toc427222876"/>
            <w:bookmarkStart w:id="18" w:name="_Toc427229753"/>
            <w:bookmarkStart w:id="19" w:name="_Toc433018256"/>
            <w:bookmarkStart w:id="20" w:name="_Toc465952782"/>
            <w:r>
              <w:lastRenderedPageBreak/>
              <w:t xml:space="preserve">SECTION </w:t>
            </w:r>
            <w:r w:rsidR="000D4EB4">
              <w:t>I</w:t>
            </w:r>
            <w:r>
              <w:t xml:space="preserve"> (a): </w:t>
            </w:r>
            <w:r w:rsidRPr="006B128A">
              <w:t>Project</w:t>
            </w:r>
            <w:r w:rsidRPr="008820F1">
              <w:t xml:space="preserve"> Abstract</w:t>
            </w:r>
            <w:bookmarkEnd w:id="17"/>
            <w:bookmarkEnd w:id="18"/>
            <w:bookmarkEnd w:id="19"/>
            <w:bookmarkEnd w:id="20"/>
          </w:p>
        </w:tc>
      </w:tr>
    </w:tbl>
    <w:p w:rsidR="000525F4" w:rsidRPr="000525F4" w:rsidRDefault="000525F4" w:rsidP="003A32CE">
      <w:pPr>
        <w:spacing w:after="0"/>
        <w:rPr>
          <w:color w:val="FF0000"/>
          <w:sz w:val="12"/>
        </w:rPr>
      </w:pPr>
    </w:p>
    <w:p w:rsidR="008B62ED" w:rsidRPr="00CF5E2B" w:rsidRDefault="008B62ED" w:rsidP="000525F4">
      <w:pPr>
        <w:ind w:left="-360" w:right="-360"/>
        <w:rPr>
          <w:color w:val="FF0000"/>
        </w:rPr>
      </w:pPr>
      <w:r w:rsidRPr="00CF5E2B">
        <w:rPr>
          <w:color w:val="FF0000"/>
        </w:rPr>
        <w:t xml:space="preserve">Please provide a brief summary of the proposed project in the </w:t>
      </w:r>
      <w:r w:rsidR="00E46F69">
        <w:rPr>
          <w:color w:val="FF0000"/>
        </w:rPr>
        <w:t>field</w:t>
      </w:r>
      <w:r w:rsidRPr="00CF5E2B">
        <w:rPr>
          <w:color w:val="FF0000"/>
        </w:rPr>
        <w:t xml:space="preserve"> provided below; </w:t>
      </w:r>
      <w:r w:rsidR="00E46F69">
        <w:rPr>
          <w:color w:val="FF0000"/>
        </w:rPr>
        <w:t xml:space="preserve">your project abstract </w:t>
      </w:r>
      <w:r w:rsidRPr="00CF5E2B">
        <w:rPr>
          <w:color w:val="FF0000"/>
        </w:rPr>
        <w:t>must not be more than a single page in length</w:t>
      </w:r>
      <w:r w:rsidR="003A32CE">
        <w:rPr>
          <w:color w:val="FF0000"/>
        </w:rPr>
        <w:t xml:space="preserve">. Begin typing in the field below; it is formatted to the required 12-point </w:t>
      </w:r>
      <w:r w:rsidR="00D04A9E">
        <w:rPr>
          <w:color w:val="FF0000"/>
        </w:rPr>
        <w:t>Arial font</w:t>
      </w:r>
      <w:r w:rsidR="00760755" w:rsidRPr="00CF5E2B">
        <w:rPr>
          <w:color w:val="FF0000"/>
        </w:rPr>
        <w:t xml:space="preserve"> </w:t>
      </w:r>
      <w:r w:rsidR="003A32CE">
        <w:rPr>
          <w:color w:val="FF0000"/>
        </w:rPr>
        <w:t xml:space="preserve">and </w:t>
      </w:r>
      <w:r w:rsidR="00F65B8C" w:rsidRPr="00CF5E2B">
        <w:rPr>
          <w:color w:val="FF0000"/>
        </w:rPr>
        <w:t>1</w:t>
      </w:r>
      <w:r w:rsidR="00374319" w:rsidRPr="00CF5E2B">
        <w:rPr>
          <w:color w:val="FF0000"/>
        </w:rPr>
        <w:t>.5 line spac</w:t>
      </w:r>
      <w:r w:rsidR="003A32CE">
        <w:rPr>
          <w:color w:val="FF0000"/>
        </w:rPr>
        <w:t>ing</w:t>
      </w:r>
      <w:r w:rsidR="00D04A9E">
        <w:rPr>
          <w:color w:val="FF0000"/>
        </w:rPr>
        <w:t xml:space="preserve">. </w:t>
      </w:r>
      <w:r w:rsidRPr="00CF5E2B">
        <w:rPr>
          <w:color w:val="FF0000"/>
        </w:rPr>
        <w:t>The abstract is not counted toward</w:t>
      </w:r>
      <w:r w:rsidR="003A32CE">
        <w:rPr>
          <w:color w:val="FF0000"/>
        </w:rPr>
        <w:t xml:space="preserve"> the 25-</w:t>
      </w:r>
      <w:r w:rsidRPr="00CF5E2B">
        <w:rPr>
          <w:color w:val="FF0000"/>
        </w:rPr>
        <w:t xml:space="preserve">page </w:t>
      </w:r>
      <w:r w:rsidR="003A32CE">
        <w:rPr>
          <w:color w:val="FF0000"/>
        </w:rPr>
        <w:t xml:space="preserve">narrative </w:t>
      </w:r>
      <w:r w:rsidRPr="00CF5E2B">
        <w:rPr>
          <w:color w:val="FF0000"/>
        </w:rPr>
        <w:t>limit.</w:t>
      </w:r>
      <w:r w:rsidR="000525F4">
        <w:rPr>
          <w:color w:val="FF0000"/>
        </w:rPr>
        <w:t xml:space="preserve"> </w:t>
      </w:r>
      <w:r w:rsidR="003A32CE">
        <w:rPr>
          <w:color w:val="FF0000"/>
        </w:rPr>
        <w:t>D</w:t>
      </w:r>
      <w:r w:rsidR="000525F4" w:rsidRPr="000525F4">
        <w:rPr>
          <w:color w:val="FF0000"/>
        </w:rPr>
        <w:t>elete these instructions from the document to allow for additional space.</w:t>
      </w:r>
    </w:p>
    <w:p w:rsidR="0062174F" w:rsidRDefault="00C164DF" w:rsidP="000525F4">
      <w:pPr>
        <w:spacing w:after="0" w:line="360" w:lineRule="auto"/>
        <w:rPr>
          <w:rFonts w:cs="Arial"/>
          <w:szCs w:val="20"/>
        </w:rPr>
      </w:pPr>
      <w:r w:rsidRPr="000525F4">
        <w:rPr>
          <w:rFonts w:cs="Arial"/>
          <w:szCs w:val="20"/>
        </w:rPr>
        <w:fldChar w:fldCharType="begin">
          <w:ffData>
            <w:name w:val="Text1"/>
            <w:enabled/>
            <w:calcOnExit w:val="0"/>
            <w:textInput/>
          </w:ffData>
        </w:fldChar>
      </w:r>
      <w:r w:rsidR="004B49A7" w:rsidRPr="000525F4">
        <w:rPr>
          <w:rFonts w:cs="Arial"/>
          <w:szCs w:val="20"/>
        </w:rPr>
        <w:instrText xml:space="preserve"> FORMTEXT </w:instrText>
      </w:r>
      <w:r w:rsidRPr="000525F4">
        <w:rPr>
          <w:rFonts w:cs="Arial"/>
          <w:szCs w:val="20"/>
        </w:rPr>
      </w:r>
      <w:r w:rsidRPr="000525F4">
        <w:rPr>
          <w:rFonts w:cs="Arial"/>
          <w:szCs w:val="20"/>
        </w:rPr>
        <w:fldChar w:fldCharType="separate"/>
      </w:r>
      <w:r w:rsidR="004B49A7" w:rsidRPr="000525F4">
        <w:rPr>
          <w:rFonts w:cs="Arial"/>
          <w:noProof/>
          <w:szCs w:val="20"/>
        </w:rPr>
        <w:t> </w:t>
      </w:r>
      <w:r w:rsidR="004B49A7" w:rsidRPr="000525F4">
        <w:rPr>
          <w:rFonts w:cs="Arial"/>
          <w:noProof/>
          <w:szCs w:val="20"/>
        </w:rPr>
        <w:t> </w:t>
      </w:r>
      <w:r w:rsidR="004B49A7" w:rsidRPr="000525F4">
        <w:rPr>
          <w:rFonts w:cs="Arial"/>
          <w:noProof/>
          <w:szCs w:val="20"/>
        </w:rPr>
        <w:t> </w:t>
      </w:r>
      <w:r w:rsidR="004B49A7" w:rsidRPr="000525F4">
        <w:rPr>
          <w:rFonts w:cs="Arial"/>
          <w:noProof/>
          <w:szCs w:val="20"/>
        </w:rPr>
        <w:t> </w:t>
      </w:r>
      <w:r w:rsidR="004B49A7" w:rsidRPr="000525F4">
        <w:rPr>
          <w:rFonts w:cs="Arial"/>
          <w:noProof/>
          <w:szCs w:val="20"/>
        </w:rPr>
        <w:t> </w:t>
      </w:r>
      <w:r w:rsidRPr="000525F4">
        <w:rPr>
          <w:rFonts w:cs="Arial"/>
          <w:szCs w:val="20"/>
        </w:rPr>
        <w:fldChar w:fldCharType="end"/>
      </w:r>
    </w:p>
    <w:p w:rsidR="000525F4" w:rsidRDefault="000525F4" w:rsidP="000525F4">
      <w:pPr>
        <w:spacing w:after="0" w:line="360" w:lineRule="auto"/>
        <w:rPr>
          <w:rFonts w:cs="Arial"/>
          <w:szCs w:val="20"/>
        </w:rPr>
      </w:pPr>
    </w:p>
    <w:p w:rsidR="000525F4" w:rsidRDefault="000525F4" w:rsidP="00E46F69">
      <w:pPr>
        <w:spacing w:after="0" w:line="360" w:lineRule="auto"/>
        <w:rPr>
          <w:sz w:val="32"/>
        </w:rPr>
        <w:sectPr w:rsidR="000525F4" w:rsidSect="00ED48C2">
          <w:type w:val="continuous"/>
          <w:pgSz w:w="12240" w:h="15840"/>
          <w:pgMar w:top="1008" w:right="1152" w:bottom="1008" w:left="1152" w:header="576" w:footer="432" w:gutter="0"/>
          <w:cols w:space="720"/>
          <w:docGrid w:linePitch="360"/>
        </w:sect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8B62ED" w:rsidRPr="008820F1" w:rsidTr="000525F4">
        <w:trPr>
          <w:trHeight w:val="432"/>
          <w:jc w:val="center"/>
        </w:trPr>
        <w:tc>
          <w:tcPr>
            <w:tcW w:w="10800" w:type="dxa"/>
            <w:shd w:val="clear" w:color="auto" w:fill="002060"/>
            <w:vAlign w:val="center"/>
          </w:tcPr>
          <w:p w:rsidR="008B62ED" w:rsidRPr="002D472B" w:rsidRDefault="00610FB9" w:rsidP="003224DB">
            <w:pPr>
              <w:pStyle w:val="Heading1"/>
            </w:pPr>
            <w:bookmarkStart w:id="21" w:name="_Toc465952783"/>
            <w:r>
              <w:lastRenderedPageBreak/>
              <w:t xml:space="preserve">Instruction for Completing </w:t>
            </w:r>
            <w:r w:rsidR="00F3381A">
              <w:t>Narrative Sections</w:t>
            </w:r>
            <w:r>
              <w:t xml:space="preserve"> II – VII</w:t>
            </w:r>
            <w:r w:rsidR="00E71E74">
              <w:t xml:space="preserve"> </w:t>
            </w:r>
            <w:r w:rsidR="008B5E64">
              <w:t>(a)</w:t>
            </w:r>
            <w:bookmarkEnd w:id="21"/>
          </w:p>
        </w:tc>
      </w:tr>
    </w:tbl>
    <w:p w:rsidR="00941B24" w:rsidRPr="008820F1" w:rsidRDefault="00941B24" w:rsidP="00853D6E">
      <w:pPr>
        <w:spacing w:before="240"/>
      </w:pPr>
      <w:r w:rsidRPr="00F30D4B">
        <w:rPr>
          <w:u w:val="single"/>
        </w:rPr>
        <w:t>Instructions:</w:t>
      </w:r>
      <w:r w:rsidRPr="008820F1">
        <w:t xml:space="preserve"> </w:t>
      </w:r>
      <w:r w:rsidR="00BB2E85" w:rsidRPr="00BB2E85">
        <w:t>Sections II – VII (a) are to be competed in a narrative format (see instructions on page 18)</w:t>
      </w:r>
      <w:r w:rsidR="00BB2E85">
        <w:t>. The proposal n</w:t>
      </w:r>
      <w:r w:rsidRPr="008820F1">
        <w:t>arrative must be submitted in Arial 12-point font with one-inch margins on all four sides</w:t>
      </w:r>
      <w:r w:rsidR="00BB2E85">
        <w:t xml:space="preserve">. </w:t>
      </w:r>
      <w:r w:rsidRPr="008820F1">
        <w:t xml:space="preserve">The narrative must be </w:t>
      </w:r>
      <w:r w:rsidR="001F744D">
        <w:t>1.5 spaced</w:t>
      </w:r>
      <w:r w:rsidRPr="008820F1">
        <w:t xml:space="preserve"> and cannot exceed </w:t>
      </w:r>
      <w:r w:rsidR="004261E2" w:rsidRPr="00F30D4B">
        <w:rPr>
          <w:b/>
        </w:rPr>
        <w:t>2</w:t>
      </w:r>
      <w:r w:rsidR="008B62ED" w:rsidRPr="00F30D4B">
        <w:rPr>
          <w:b/>
        </w:rPr>
        <w:t>5</w:t>
      </w:r>
      <w:r w:rsidR="004261E2" w:rsidRPr="00F30D4B">
        <w:rPr>
          <w:b/>
        </w:rPr>
        <w:t xml:space="preserve"> pages</w:t>
      </w:r>
      <w:r w:rsidR="004261E2" w:rsidRPr="008820F1">
        <w:t xml:space="preserve"> </w:t>
      </w:r>
      <w:r w:rsidRPr="008820F1">
        <w:t>in length.</w:t>
      </w:r>
      <w:r w:rsidR="00BB2E85" w:rsidRPr="00BB2E85">
        <w:t xml:space="preserve"> </w:t>
      </w:r>
      <w:r w:rsidR="00BB2E85" w:rsidRPr="00BB2E85">
        <w:rPr>
          <w:bCs/>
        </w:rPr>
        <w:t xml:space="preserve">Applicant responses will be evaluated regarding the extent to which a proposal adequately addresses the questions/directions listed under the corresponding section titles. If a question/direction does not apply, the applicant should clearly state as such and provide the reason. </w:t>
      </w:r>
      <w:r w:rsidR="00BB2E85" w:rsidRPr="00BB2E85">
        <w:t>Omission or lack of clarity for any section is likely to result in a reduction of allowable points.</w:t>
      </w:r>
    </w:p>
    <w:p w:rsidR="00941B24" w:rsidRDefault="00941B24" w:rsidP="00853D6E">
      <w:r w:rsidRPr="008820F1">
        <w:t>It is at the discretion of the public agency applicant to determine how to use the total page limit in addressing each sec</w:t>
      </w:r>
      <w:r w:rsidR="00CF5E2B">
        <w:t>tion; however, as a guide, the a</w:t>
      </w:r>
      <w:r w:rsidRPr="008820F1">
        <w:t xml:space="preserve">pplicant may want to review the point </w:t>
      </w:r>
      <w:r w:rsidR="00942A10">
        <w:t>percent value</w:t>
      </w:r>
      <w:r w:rsidRPr="008820F1">
        <w:t xml:space="preserve"> given to each rating factor in the </w:t>
      </w:r>
      <w:r w:rsidRPr="00080F0D">
        <w:t>RFP (see page</w:t>
      </w:r>
      <w:r w:rsidR="008B5E64" w:rsidRPr="00080F0D">
        <w:t xml:space="preserve"> 1</w:t>
      </w:r>
      <w:r w:rsidR="00F94FD6" w:rsidRPr="00080F0D">
        <w:t>8</w:t>
      </w:r>
      <w:r w:rsidR="0062174F" w:rsidRPr="00080F0D">
        <w:t>).</w:t>
      </w:r>
    </w:p>
    <w:p w:rsidR="008B5E64" w:rsidRPr="008820F1" w:rsidRDefault="008B5E64" w:rsidP="00853D6E">
      <w:r w:rsidRPr="008B5E64">
        <w:t>For the Proposal Narrative, address each of the sections below</w:t>
      </w:r>
    </w:p>
    <w:p w:rsidR="00941B24" w:rsidRPr="008820F1" w:rsidRDefault="004261E2" w:rsidP="00853D6E">
      <w:pPr>
        <w:spacing w:before="120" w:after="240"/>
      </w:pPr>
      <w:r w:rsidRPr="008820F1">
        <w:t xml:space="preserve">Note: These </w:t>
      </w:r>
      <w:r w:rsidRPr="00F30D4B">
        <w:rPr>
          <w:b/>
        </w:rPr>
        <w:t>25 pages</w:t>
      </w:r>
      <w:r w:rsidR="00941B24" w:rsidRPr="00F30D4B">
        <w:rPr>
          <w:b/>
        </w:rPr>
        <w:t xml:space="preserve"> do not include</w:t>
      </w:r>
      <w:r w:rsidR="00BB2E85">
        <w:rPr>
          <w:b/>
        </w:rPr>
        <w:t>:</w:t>
      </w:r>
      <w:r w:rsidR="00BB2E85">
        <w:t xml:space="preserve"> </w:t>
      </w:r>
      <w:r w:rsidR="001F744D">
        <w:t>Section I</w:t>
      </w:r>
      <w:r w:rsidR="00BB2E85">
        <w:t xml:space="preserve">, Applicant Information Form, Section </w:t>
      </w:r>
      <w:r w:rsidR="00BB2E85" w:rsidRPr="00BB2E85">
        <w:t>I</w:t>
      </w:r>
      <w:r w:rsidR="00DF190D">
        <w:t xml:space="preserve"> </w:t>
      </w:r>
      <w:r w:rsidR="00BB2E85" w:rsidRPr="00BB2E85">
        <w:t xml:space="preserve">(a) </w:t>
      </w:r>
      <w:r w:rsidR="00BB2E85">
        <w:t>Abstract,</w:t>
      </w:r>
      <w:r w:rsidR="00BB2E85" w:rsidRPr="00BB2E85">
        <w:t xml:space="preserve"> Section</w:t>
      </w:r>
      <w:r w:rsidR="00BB2E85">
        <w:t xml:space="preserve"> </w:t>
      </w:r>
      <w:r w:rsidR="00BB2E85" w:rsidRPr="00BB2E85">
        <w:t>VII (b)</w:t>
      </w:r>
      <w:r w:rsidR="00F65B8C">
        <w:t xml:space="preserve"> Budget Tables and D</w:t>
      </w:r>
      <w:r w:rsidR="00BB2E85">
        <w:t>etail</w:t>
      </w:r>
      <w:r w:rsidR="00BB2E85" w:rsidRPr="00BB2E85">
        <w:t>, Section VIII</w:t>
      </w:r>
      <w:r w:rsidR="00BB2E85">
        <w:t xml:space="preserve"> Project </w:t>
      </w:r>
      <w:r w:rsidR="00BB2E85" w:rsidRPr="00BB2E85">
        <w:t>Work Plan or Section IX</w:t>
      </w:r>
      <w:r w:rsidR="00BB2E85">
        <w:t xml:space="preserve"> Roster.</w:t>
      </w:r>
    </w:p>
    <w:tbl>
      <w:tblPr>
        <w:tblpPr w:leftFromText="180" w:rightFromText="180" w:vertAnchor="text" w:horzAnchor="margin" w:tblpXSpec="center" w:tblpY="4"/>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EAAAA" w:themeFill="background2" w:themeFillShade="BF"/>
        <w:tblLook w:val="0000" w:firstRow="0" w:lastRow="0" w:firstColumn="0" w:lastColumn="0" w:noHBand="0" w:noVBand="0"/>
      </w:tblPr>
      <w:tblGrid>
        <w:gridCol w:w="10080"/>
      </w:tblGrid>
      <w:tr w:rsidR="004261E2" w:rsidRPr="008820F1" w:rsidTr="00E71E74">
        <w:trPr>
          <w:trHeight w:val="432"/>
        </w:trPr>
        <w:tc>
          <w:tcPr>
            <w:tcW w:w="5000" w:type="pct"/>
            <w:shd w:val="clear" w:color="auto" w:fill="AEAAAA" w:themeFill="background2" w:themeFillShade="BF"/>
            <w:vAlign w:val="center"/>
          </w:tcPr>
          <w:p w:rsidR="004261E2" w:rsidRPr="00F30D4B" w:rsidRDefault="002D472B" w:rsidP="00F30D4B">
            <w:pPr>
              <w:spacing w:after="0"/>
              <w:rPr>
                <w:b/>
              </w:rPr>
            </w:pPr>
            <w:r>
              <w:rPr>
                <w:b/>
              </w:rPr>
              <w:t>Section II</w:t>
            </w:r>
            <w:r w:rsidR="004261E2" w:rsidRPr="00F30D4B">
              <w:rPr>
                <w:b/>
              </w:rPr>
              <w:t>: Project Need</w:t>
            </w:r>
          </w:p>
        </w:tc>
      </w:tr>
    </w:tbl>
    <w:p w:rsidR="004261E2" w:rsidRPr="00F30D4B" w:rsidRDefault="004261E2" w:rsidP="00F30D4B">
      <w:pPr>
        <w:pStyle w:val="NoSpacing"/>
        <w:spacing w:before="240"/>
        <w:rPr>
          <w:b/>
          <w:i/>
        </w:rPr>
      </w:pPr>
      <w:r w:rsidRPr="00F30D4B">
        <w:rPr>
          <w:b/>
          <w:i/>
        </w:rPr>
        <w:t>Address the following in narrative form:</w:t>
      </w:r>
    </w:p>
    <w:p w:rsidR="009243A0" w:rsidRPr="008820F1" w:rsidRDefault="009243A0" w:rsidP="00853D6E">
      <w:pPr>
        <w:spacing w:after="240"/>
      </w:pPr>
      <w:r w:rsidRPr="008820F1">
        <w:t>Describe the need for the LEAD program in your jurisdiction and how the need is supported by local data and other documentation. What considerations were assessed in determining the need? How does the need relate to the overall goal of the LEAD Grant?  Describe any history or experience in using harm reduction serv</w:t>
      </w:r>
      <w:r w:rsidR="00F65B8C">
        <w:t>ices and resources and/or how</w:t>
      </w:r>
      <w:r w:rsidRPr="008820F1">
        <w:t xml:space="preserve"> you envision harm reduction principles being used to addr</w:t>
      </w:r>
      <w:r w:rsidR="00F65B8C">
        <w:t>ess the needs of your community.</w:t>
      </w:r>
      <w:r w:rsidRPr="008820F1">
        <w:t xml:space="preserve">  </w:t>
      </w:r>
      <w:r w:rsidR="00127AFC">
        <w:t>Provide</w:t>
      </w:r>
      <w:r w:rsidR="00DF190D" w:rsidRPr="00DF190D">
        <w:t xml:space="preserve"> local d</w:t>
      </w:r>
      <w:r w:rsidR="00127AFC">
        <w:t>ata and other documentation as supporting</w:t>
      </w:r>
      <w:r w:rsidR="00DF190D" w:rsidRPr="00DF190D">
        <w:t xml:space="preserve"> evidence.</w:t>
      </w:r>
    </w:p>
    <w:tbl>
      <w:tblPr>
        <w:tblStyle w:val="TableGrid"/>
        <w:tblW w:w="9630" w:type="dxa"/>
        <w:jc w:val="center"/>
        <w:tblLook w:val="04A0" w:firstRow="1" w:lastRow="0" w:firstColumn="1" w:lastColumn="0" w:noHBand="0" w:noVBand="1"/>
      </w:tblPr>
      <w:tblGrid>
        <w:gridCol w:w="927"/>
        <w:gridCol w:w="8703"/>
      </w:tblGrid>
      <w:tr w:rsidR="00F3381A" w:rsidRPr="00F3381A" w:rsidTr="006B128A">
        <w:trPr>
          <w:jc w:val="center"/>
        </w:trPr>
        <w:tc>
          <w:tcPr>
            <w:tcW w:w="9630" w:type="dxa"/>
            <w:gridSpan w:val="2"/>
          </w:tcPr>
          <w:p w:rsidR="00F3381A" w:rsidRPr="00F3381A" w:rsidRDefault="00F3381A" w:rsidP="00F3381A">
            <w:pPr>
              <w:spacing w:before="60" w:after="60"/>
              <w:jc w:val="center"/>
              <w:rPr>
                <w:sz w:val="22"/>
                <w:szCs w:val="22"/>
              </w:rPr>
            </w:pPr>
            <w:r w:rsidRPr="00F3381A">
              <w:rPr>
                <w:sz w:val="22"/>
                <w:szCs w:val="22"/>
              </w:rPr>
              <w:t>Rating Criteria</w:t>
            </w:r>
          </w:p>
        </w:tc>
      </w:tr>
      <w:tr w:rsidR="009243A0" w:rsidRPr="00F3381A" w:rsidTr="00F30D4B">
        <w:trPr>
          <w:jc w:val="center"/>
        </w:trPr>
        <w:tc>
          <w:tcPr>
            <w:tcW w:w="927" w:type="dxa"/>
          </w:tcPr>
          <w:p w:rsidR="009243A0" w:rsidRPr="00F3381A" w:rsidRDefault="009243A0" w:rsidP="00872D6D">
            <w:pPr>
              <w:pStyle w:val="ListParagraph"/>
              <w:numPr>
                <w:ilvl w:val="0"/>
                <w:numId w:val="38"/>
              </w:numPr>
              <w:spacing w:before="60" w:after="60"/>
              <w:jc w:val="center"/>
              <w:rPr>
                <w:sz w:val="22"/>
                <w:szCs w:val="22"/>
              </w:rPr>
            </w:pPr>
          </w:p>
        </w:tc>
        <w:tc>
          <w:tcPr>
            <w:tcW w:w="8703" w:type="dxa"/>
          </w:tcPr>
          <w:p w:rsidR="009243A0" w:rsidRPr="00F3381A" w:rsidRDefault="009243A0" w:rsidP="00F30D4B">
            <w:pPr>
              <w:spacing w:before="60" w:after="60"/>
              <w:rPr>
                <w:sz w:val="22"/>
                <w:szCs w:val="22"/>
              </w:rPr>
            </w:pPr>
            <w:r w:rsidRPr="00F3381A">
              <w:rPr>
                <w:sz w:val="22"/>
                <w:szCs w:val="22"/>
              </w:rPr>
              <w:t>The magnitude and urgency of the program need is quantified and described.</w:t>
            </w:r>
          </w:p>
        </w:tc>
      </w:tr>
      <w:tr w:rsidR="009243A0" w:rsidRPr="00F3381A" w:rsidTr="00F30D4B">
        <w:trPr>
          <w:jc w:val="center"/>
        </w:trPr>
        <w:tc>
          <w:tcPr>
            <w:tcW w:w="927" w:type="dxa"/>
          </w:tcPr>
          <w:p w:rsidR="009243A0" w:rsidRPr="00F3381A" w:rsidRDefault="009243A0" w:rsidP="00872D6D">
            <w:pPr>
              <w:pStyle w:val="ListParagraph"/>
              <w:numPr>
                <w:ilvl w:val="0"/>
                <w:numId w:val="38"/>
              </w:numPr>
              <w:spacing w:before="60" w:after="60"/>
              <w:jc w:val="center"/>
              <w:rPr>
                <w:sz w:val="22"/>
                <w:szCs w:val="22"/>
              </w:rPr>
            </w:pPr>
          </w:p>
        </w:tc>
        <w:tc>
          <w:tcPr>
            <w:tcW w:w="8703" w:type="dxa"/>
          </w:tcPr>
          <w:p w:rsidR="009243A0" w:rsidRPr="00F3381A" w:rsidRDefault="009243A0" w:rsidP="00F30D4B">
            <w:pPr>
              <w:spacing w:before="60" w:after="60"/>
              <w:rPr>
                <w:sz w:val="22"/>
                <w:szCs w:val="22"/>
              </w:rPr>
            </w:pPr>
            <w:r w:rsidRPr="00F3381A">
              <w:rPr>
                <w:sz w:val="22"/>
                <w:szCs w:val="22"/>
              </w:rPr>
              <w:t>The applicant has described the need for the program in the identified service area.</w:t>
            </w:r>
          </w:p>
        </w:tc>
      </w:tr>
      <w:tr w:rsidR="009243A0" w:rsidRPr="00F3381A" w:rsidTr="00F30D4B">
        <w:trPr>
          <w:jc w:val="center"/>
        </w:trPr>
        <w:tc>
          <w:tcPr>
            <w:tcW w:w="927" w:type="dxa"/>
          </w:tcPr>
          <w:p w:rsidR="009243A0" w:rsidRPr="00F3381A" w:rsidRDefault="009243A0" w:rsidP="00872D6D">
            <w:pPr>
              <w:pStyle w:val="ListParagraph"/>
              <w:numPr>
                <w:ilvl w:val="0"/>
                <w:numId w:val="38"/>
              </w:numPr>
              <w:spacing w:before="60" w:after="60"/>
              <w:jc w:val="center"/>
              <w:rPr>
                <w:sz w:val="22"/>
                <w:szCs w:val="22"/>
              </w:rPr>
            </w:pPr>
          </w:p>
        </w:tc>
        <w:tc>
          <w:tcPr>
            <w:tcW w:w="8703" w:type="dxa"/>
          </w:tcPr>
          <w:p w:rsidR="009243A0" w:rsidRPr="00F3381A" w:rsidRDefault="009243A0" w:rsidP="00F30D4B">
            <w:pPr>
              <w:spacing w:before="60" w:after="60"/>
              <w:rPr>
                <w:sz w:val="22"/>
                <w:szCs w:val="22"/>
              </w:rPr>
            </w:pPr>
            <w:r w:rsidRPr="00F3381A">
              <w:rPr>
                <w:sz w:val="22"/>
                <w:szCs w:val="22"/>
              </w:rPr>
              <w:t>Recurring issues of concern between local law enforcement and the community are identified that could be mitigated by implementation of a LEAD program.</w:t>
            </w:r>
          </w:p>
        </w:tc>
      </w:tr>
      <w:tr w:rsidR="009243A0" w:rsidRPr="00F3381A" w:rsidTr="00F30D4B">
        <w:trPr>
          <w:jc w:val="center"/>
        </w:trPr>
        <w:tc>
          <w:tcPr>
            <w:tcW w:w="927" w:type="dxa"/>
          </w:tcPr>
          <w:p w:rsidR="009243A0" w:rsidRPr="00F3381A" w:rsidRDefault="009243A0" w:rsidP="00872D6D">
            <w:pPr>
              <w:pStyle w:val="ListParagraph"/>
              <w:numPr>
                <w:ilvl w:val="0"/>
                <w:numId w:val="38"/>
              </w:numPr>
              <w:spacing w:before="60" w:after="60"/>
              <w:jc w:val="center"/>
              <w:rPr>
                <w:sz w:val="22"/>
                <w:szCs w:val="22"/>
              </w:rPr>
            </w:pPr>
          </w:p>
        </w:tc>
        <w:tc>
          <w:tcPr>
            <w:tcW w:w="8703" w:type="dxa"/>
          </w:tcPr>
          <w:p w:rsidR="009243A0" w:rsidRPr="00F3381A" w:rsidRDefault="009243A0" w:rsidP="00F30D4B">
            <w:pPr>
              <w:spacing w:before="60" w:after="60"/>
              <w:rPr>
                <w:sz w:val="22"/>
                <w:szCs w:val="22"/>
              </w:rPr>
            </w:pPr>
            <w:r w:rsidRPr="00F3381A">
              <w:rPr>
                <w:sz w:val="22"/>
                <w:szCs w:val="22"/>
              </w:rPr>
              <w:t>The intended participants are identi</w:t>
            </w:r>
            <w:r w:rsidR="00127AFC">
              <w:rPr>
                <w:sz w:val="22"/>
                <w:szCs w:val="22"/>
              </w:rPr>
              <w:t xml:space="preserve">fied, measurable, and correlated to those </w:t>
            </w:r>
            <w:r w:rsidRPr="00F3381A">
              <w:rPr>
                <w:sz w:val="22"/>
                <w:szCs w:val="22"/>
              </w:rPr>
              <w:t xml:space="preserve">identified in </w:t>
            </w:r>
            <w:r w:rsidR="001054BD">
              <w:rPr>
                <w:sz w:val="22"/>
                <w:szCs w:val="22"/>
              </w:rPr>
              <w:t xml:space="preserve">the authorizing </w:t>
            </w:r>
            <w:r w:rsidRPr="00F3381A">
              <w:rPr>
                <w:sz w:val="22"/>
                <w:szCs w:val="22"/>
              </w:rPr>
              <w:t xml:space="preserve">legislation (SB 843) and local quantitative and/or qualitative data are provided to support the description. </w:t>
            </w:r>
          </w:p>
        </w:tc>
      </w:tr>
      <w:tr w:rsidR="009243A0" w:rsidRPr="00F3381A" w:rsidTr="00F30D4B">
        <w:trPr>
          <w:jc w:val="center"/>
        </w:trPr>
        <w:tc>
          <w:tcPr>
            <w:tcW w:w="927" w:type="dxa"/>
          </w:tcPr>
          <w:p w:rsidR="009243A0" w:rsidRPr="00F3381A" w:rsidRDefault="009243A0" w:rsidP="00872D6D">
            <w:pPr>
              <w:pStyle w:val="ListParagraph"/>
              <w:numPr>
                <w:ilvl w:val="0"/>
                <w:numId w:val="38"/>
              </w:numPr>
              <w:spacing w:before="60" w:after="60"/>
              <w:jc w:val="center"/>
              <w:rPr>
                <w:sz w:val="22"/>
                <w:szCs w:val="22"/>
              </w:rPr>
            </w:pPr>
          </w:p>
        </w:tc>
        <w:tc>
          <w:tcPr>
            <w:tcW w:w="8703" w:type="dxa"/>
            <w:tcBorders>
              <w:bottom w:val="single" w:sz="4" w:space="0" w:color="auto"/>
            </w:tcBorders>
          </w:tcPr>
          <w:p w:rsidR="009243A0" w:rsidRPr="00F3381A" w:rsidRDefault="009243A0" w:rsidP="00F30D4B">
            <w:pPr>
              <w:spacing w:before="60" w:after="60"/>
              <w:rPr>
                <w:sz w:val="22"/>
                <w:szCs w:val="22"/>
              </w:rPr>
            </w:pPr>
            <w:r w:rsidRPr="00F3381A">
              <w:rPr>
                <w:sz w:val="22"/>
                <w:szCs w:val="22"/>
              </w:rPr>
              <w:t>The applicant has sufficiently described how they determined the need for the program service area including community engagement efforts.</w:t>
            </w:r>
          </w:p>
        </w:tc>
      </w:tr>
      <w:tr w:rsidR="009243A0" w:rsidRPr="00F3381A" w:rsidTr="00F30D4B">
        <w:trPr>
          <w:jc w:val="center"/>
        </w:trPr>
        <w:tc>
          <w:tcPr>
            <w:tcW w:w="927" w:type="dxa"/>
          </w:tcPr>
          <w:p w:rsidR="009243A0" w:rsidRPr="00F3381A" w:rsidRDefault="009243A0" w:rsidP="00872D6D">
            <w:pPr>
              <w:pStyle w:val="ListParagraph"/>
              <w:numPr>
                <w:ilvl w:val="0"/>
                <w:numId w:val="38"/>
              </w:numPr>
              <w:spacing w:before="60" w:after="60"/>
              <w:jc w:val="center"/>
              <w:rPr>
                <w:sz w:val="22"/>
                <w:szCs w:val="22"/>
              </w:rPr>
            </w:pPr>
          </w:p>
        </w:tc>
        <w:tc>
          <w:tcPr>
            <w:tcW w:w="8703" w:type="dxa"/>
            <w:tcBorders>
              <w:bottom w:val="single" w:sz="4" w:space="0" w:color="auto"/>
            </w:tcBorders>
          </w:tcPr>
          <w:p w:rsidR="009243A0" w:rsidRPr="00F3381A" w:rsidRDefault="009243A0" w:rsidP="00713565">
            <w:pPr>
              <w:spacing w:before="60" w:after="60"/>
              <w:rPr>
                <w:sz w:val="22"/>
                <w:szCs w:val="22"/>
              </w:rPr>
            </w:pPr>
            <w:r w:rsidRPr="00F3381A">
              <w:rPr>
                <w:sz w:val="22"/>
                <w:szCs w:val="22"/>
              </w:rPr>
              <w:t>The applicant demonstrates a clear understanding of</w:t>
            </w:r>
            <w:r w:rsidR="00127AFC">
              <w:rPr>
                <w:sz w:val="22"/>
                <w:szCs w:val="22"/>
              </w:rPr>
              <w:t xml:space="preserve"> principles of</w:t>
            </w:r>
            <w:r w:rsidRPr="00F3381A">
              <w:rPr>
                <w:sz w:val="22"/>
                <w:szCs w:val="22"/>
              </w:rPr>
              <w:t xml:space="preserve"> harm reduction and a need (importance) for this approach in their project.</w:t>
            </w:r>
          </w:p>
        </w:tc>
      </w:tr>
    </w:tbl>
    <w:p w:rsidR="0096581A" w:rsidRDefault="0096581A" w:rsidP="00AD4AAC"/>
    <w:p w:rsidR="00173FA2" w:rsidRDefault="00173FA2" w:rsidP="00AD4AAC"/>
    <w:p w:rsidR="00173FA2" w:rsidRDefault="00173FA2" w:rsidP="00AD4AAC"/>
    <w:tbl>
      <w:tblPr>
        <w:tblpPr w:leftFromText="180" w:rightFromText="180" w:vertAnchor="text" w:horzAnchor="margin" w:tblpXSpec="center" w:tblpY="4"/>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EAAAA" w:themeFill="background2" w:themeFillShade="BF"/>
        <w:tblLook w:val="0000" w:firstRow="0" w:lastRow="0" w:firstColumn="0" w:lastColumn="0" w:noHBand="0" w:noVBand="0"/>
      </w:tblPr>
      <w:tblGrid>
        <w:gridCol w:w="10080"/>
      </w:tblGrid>
      <w:tr w:rsidR="004261E2" w:rsidRPr="00F30D4B" w:rsidTr="00E71E74">
        <w:trPr>
          <w:trHeight w:val="432"/>
        </w:trPr>
        <w:tc>
          <w:tcPr>
            <w:tcW w:w="5000" w:type="pct"/>
            <w:shd w:val="clear" w:color="auto" w:fill="AEAAAA" w:themeFill="background2" w:themeFillShade="BF"/>
            <w:vAlign w:val="center"/>
          </w:tcPr>
          <w:p w:rsidR="004261E2" w:rsidRPr="00F30D4B" w:rsidRDefault="00F3381A" w:rsidP="00F30D4B">
            <w:pPr>
              <w:spacing w:after="0"/>
              <w:rPr>
                <w:b/>
              </w:rPr>
            </w:pPr>
            <w:r>
              <w:rPr>
                <w:b/>
              </w:rPr>
              <w:lastRenderedPageBreak/>
              <w:t>Section III</w:t>
            </w:r>
            <w:r w:rsidR="004261E2" w:rsidRPr="00F30D4B">
              <w:rPr>
                <w:b/>
              </w:rPr>
              <w:t>: Project Description</w:t>
            </w:r>
          </w:p>
        </w:tc>
      </w:tr>
    </w:tbl>
    <w:p w:rsidR="004261E2" w:rsidRPr="00F30D4B" w:rsidRDefault="004261E2" w:rsidP="00E46F69">
      <w:pPr>
        <w:pStyle w:val="NoSpacing"/>
        <w:spacing w:before="120"/>
        <w:rPr>
          <w:b/>
          <w:i/>
        </w:rPr>
      </w:pPr>
      <w:r w:rsidRPr="00F30D4B">
        <w:rPr>
          <w:b/>
          <w:i/>
        </w:rPr>
        <w:t>Address the following in narrative form:</w:t>
      </w:r>
    </w:p>
    <w:p w:rsidR="009243A0" w:rsidRPr="008820F1" w:rsidRDefault="009243A0" w:rsidP="00F3381A">
      <w:pPr>
        <w:spacing w:after="240"/>
      </w:pPr>
      <w:r w:rsidRPr="008820F1">
        <w:t xml:space="preserve">Provide a description of the overall structure of the program. How is the program consistent with the guiding principles and fundamental approaches of LEAD? </w:t>
      </w:r>
      <w:r w:rsidR="00C02ADD" w:rsidRPr="00C02ADD">
        <w:t>Describe the nexus between the intended participants’ needs and the program’</w:t>
      </w:r>
      <w:r w:rsidR="00C02ADD">
        <w:t>s ability to serve those needs.</w:t>
      </w:r>
      <w:r w:rsidRPr="008820F1">
        <w:t xml:space="preserve"> Provide a description of the service area and included </w:t>
      </w:r>
      <w:r w:rsidR="00725FD5" w:rsidRPr="008820F1">
        <w:t>catchment</w:t>
      </w:r>
      <w:r w:rsidRPr="008820F1">
        <w:t xml:space="preserve"> area</w:t>
      </w:r>
      <w:r w:rsidR="00725FD5" w:rsidRPr="008820F1">
        <w:t>(s)</w:t>
      </w:r>
      <w:r w:rsidRPr="008820F1">
        <w:t xml:space="preserve"> and how the service area will be able to support a control study evaluation process. What are the protocols and processes for referrals into the LEAD program? How many participants </w:t>
      </w:r>
      <w:r w:rsidR="001054BD">
        <w:t xml:space="preserve">does the program anticipate it will contact and how many will it serve </w:t>
      </w:r>
      <w:r w:rsidRPr="008820F1">
        <w:t>(provide the s</w:t>
      </w:r>
      <w:r w:rsidR="00CF5E2B">
        <w:t xml:space="preserve">ame for the comparison group)? </w:t>
      </w:r>
      <w:r w:rsidRPr="008820F1">
        <w:t xml:space="preserve">Explain the training approach to be implemented throughout the project. Discuss the </w:t>
      </w:r>
      <w:r w:rsidR="00713565">
        <w:t xml:space="preserve">role, responsibilities and accountability of project manager </w:t>
      </w:r>
      <w:r w:rsidRPr="008820F1">
        <w:t xml:space="preserve">in the LEAD program. What services and resources will be </w:t>
      </w:r>
      <w:r w:rsidR="00713565">
        <w:t>provided in the</w:t>
      </w:r>
      <w:r w:rsidRPr="008820F1">
        <w:t xml:space="preserve"> program and </w:t>
      </w:r>
      <w:r w:rsidR="00713565">
        <w:t>how are these consistent with harm reduction principles and</w:t>
      </w:r>
      <w:r w:rsidRPr="008820F1">
        <w:t xml:space="preserve"> </w:t>
      </w:r>
      <w:r w:rsidR="00835473">
        <w:t>evidence-</w:t>
      </w:r>
      <w:r w:rsidRPr="008820F1">
        <w:t xml:space="preserve">based practices? </w:t>
      </w:r>
    </w:p>
    <w:tbl>
      <w:tblPr>
        <w:tblStyle w:val="TableGrid"/>
        <w:tblW w:w="9360" w:type="dxa"/>
        <w:jc w:val="center"/>
        <w:tblLook w:val="04A0" w:firstRow="1" w:lastRow="0" w:firstColumn="1" w:lastColumn="0" w:noHBand="0" w:noVBand="1"/>
      </w:tblPr>
      <w:tblGrid>
        <w:gridCol w:w="990"/>
        <w:gridCol w:w="8370"/>
      </w:tblGrid>
      <w:tr w:rsidR="00F3381A" w:rsidRPr="00F3381A" w:rsidTr="006B128A">
        <w:trPr>
          <w:jc w:val="center"/>
        </w:trPr>
        <w:tc>
          <w:tcPr>
            <w:tcW w:w="9360" w:type="dxa"/>
            <w:gridSpan w:val="2"/>
          </w:tcPr>
          <w:p w:rsidR="00F3381A" w:rsidRPr="00F3381A" w:rsidRDefault="00F3381A" w:rsidP="00F3381A">
            <w:pPr>
              <w:spacing w:before="60" w:after="60"/>
              <w:jc w:val="center"/>
              <w:rPr>
                <w:sz w:val="22"/>
              </w:rPr>
            </w:pPr>
            <w:r>
              <w:rPr>
                <w:sz w:val="22"/>
              </w:rPr>
              <w:t>Rating Criteria</w:t>
            </w:r>
          </w:p>
        </w:tc>
      </w:tr>
      <w:tr w:rsidR="009243A0" w:rsidRPr="00F3381A" w:rsidTr="00F30D4B">
        <w:trPr>
          <w:jc w:val="center"/>
        </w:trPr>
        <w:tc>
          <w:tcPr>
            <w:tcW w:w="990" w:type="dxa"/>
          </w:tcPr>
          <w:p w:rsidR="009243A0" w:rsidRPr="00F3381A" w:rsidRDefault="009243A0" w:rsidP="00872D6D">
            <w:pPr>
              <w:pStyle w:val="ListParagraph"/>
              <w:numPr>
                <w:ilvl w:val="0"/>
                <w:numId w:val="39"/>
              </w:numPr>
              <w:spacing w:before="40" w:after="40"/>
              <w:contextualSpacing w:val="0"/>
              <w:rPr>
                <w:sz w:val="22"/>
              </w:rPr>
            </w:pPr>
          </w:p>
        </w:tc>
        <w:tc>
          <w:tcPr>
            <w:tcW w:w="8370" w:type="dxa"/>
          </w:tcPr>
          <w:p w:rsidR="009243A0" w:rsidRPr="00F3381A" w:rsidRDefault="009243A0" w:rsidP="00853D6E">
            <w:pPr>
              <w:spacing w:before="40" w:after="40"/>
              <w:rPr>
                <w:sz w:val="22"/>
              </w:rPr>
            </w:pPr>
            <w:r w:rsidRPr="00F3381A">
              <w:rPr>
                <w:sz w:val="22"/>
              </w:rPr>
              <w:t xml:space="preserve">The proposed program description is consistent with the guiding principles identified SB 843 as well as </w:t>
            </w:r>
            <w:r w:rsidR="0078313B">
              <w:rPr>
                <w:sz w:val="22"/>
              </w:rPr>
              <w:t xml:space="preserve">with </w:t>
            </w:r>
            <w:r w:rsidRPr="00F3381A">
              <w:rPr>
                <w:sz w:val="22"/>
              </w:rPr>
              <w:t>the additional foundational approaches identified in the RFP.</w:t>
            </w:r>
          </w:p>
        </w:tc>
      </w:tr>
      <w:tr w:rsidR="009243A0" w:rsidRPr="00F3381A" w:rsidTr="00F3381A">
        <w:trPr>
          <w:trHeight w:val="611"/>
          <w:jc w:val="center"/>
        </w:trPr>
        <w:tc>
          <w:tcPr>
            <w:tcW w:w="990" w:type="dxa"/>
          </w:tcPr>
          <w:p w:rsidR="009243A0" w:rsidRPr="00F3381A" w:rsidRDefault="009243A0" w:rsidP="00872D6D">
            <w:pPr>
              <w:pStyle w:val="ListParagraph"/>
              <w:numPr>
                <w:ilvl w:val="0"/>
                <w:numId w:val="39"/>
              </w:numPr>
              <w:spacing w:before="40" w:after="40"/>
              <w:contextualSpacing w:val="0"/>
              <w:rPr>
                <w:sz w:val="22"/>
              </w:rPr>
            </w:pPr>
          </w:p>
        </w:tc>
        <w:tc>
          <w:tcPr>
            <w:tcW w:w="8370" w:type="dxa"/>
          </w:tcPr>
          <w:p w:rsidR="009243A0" w:rsidRPr="00F3381A" w:rsidRDefault="009243A0" w:rsidP="00853D6E">
            <w:pPr>
              <w:spacing w:before="40" w:after="40"/>
              <w:rPr>
                <w:sz w:val="22"/>
              </w:rPr>
            </w:pPr>
            <w:r w:rsidRPr="00F3381A">
              <w:rPr>
                <w:sz w:val="22"/>
              </w:rPr>
              <w:t>The description</w:t>
            </w:r>
            <w:r w:rsidR="0078313B">
              <w:rPr>
                <w:sz w:val="22"/>
              </w:rPr>
              <w:t>s</w:t>
            </w:r>
            <w:r w:rsidRPr="00F3381A">
              <w:rPr>
                <w:sz w:val="22"/>
              </w:rPr>
              <w:t xml:space="preserve"> of the service area and associated</w:t>
            </w:r>
            <w:r w:rsidR="00DF190D">
              <w:rPr>
                <w:sz w:val="22"/>
              </w:rPr>
              <w:t xml:space="preserve"> catchment area(s) are detailed and </w:t>
            </w:r>
            <w:r w:rsidRPr="00F3381A">
              <w:rPr>
                <w:sz w:val="22"/>
              </w:rPr>
              <w:t xml:space="preserve">defined and may include a geographical map or other diagrammatic representation. </w:t>
            </w:r>
          </w:p>
        </w:tc>
      </w:tr>
      <w:tr w:rsidR="009243A0" w:rsidRPr="00F3381A" w:rsidTr="00F3381A">
        <w:trPr>
          <w:trHeight w:val="890"/>
          <w:jc w:val="center"/>
        </w:trPr>
        <w:tc>
          <w:tcPr>
            <w:tcW w:w="990" w:type="dxa"/>
          </w:tcPr>
          <w:p w:rsidR="009243A0" w:rsidRPr="00F3381A" w:rsidRDefault="009243A0" w:rsidP="00872D6D">
            <w:pPr>
              <w:pStyle w:val="ListParagraph"/>
              <w:numPr>
                <w:ilvl w:val="0"/>
                <w:numId w:val="39"/>
              </w:numPr>
              <w:spacing w:before="40" w:after="40"/>
              <w:contextualSpacing w:val="0"/>
              <w:rPr>
                <w:sz w:val="22"/>
              </w:rPr>
            </w:pPr>
          </w:p>
        </w:tc>
        <w:tc>
          <w:tcPr>
            <w:tcW w:w="8370" w:type="dxa"/>
          </w:tcPr>
          <w:p w:rsidR="009243A0" w:rsidRPr="00F3381A" w:rsidRDefault="009243A0" w:rsidP="0078313B">
            <w:pPr>
              <w:spacing w:before="40" w:after="40"/>
              <w:rPr>
                <w:sz w:val="22"/>
              </w:rPr>
            </w:pPr>
            <w:r w:rsidRPr="00F3381A">
              <w:rPr>
                <w:sz w:val="22"/>
              </w:rPr>
              <w:t>The service area and associated catchment area(s)</w:t>
            </w:r>
            <w:r w:rsidR="00962E21">
              <w:rPr>
                <w:sz w:val="22"/>
              </w:rPr>
              <w:t>, as described</w:t>
            </w:r>
            <w:r w:rsidRPr="00F3381A">
              <w:rPr>
                <w:sz w:val="22"/>
              </w:rPr>
              <w:t xml:space="preserve"> can produce an adequate number of contacts and referrals for both prebooking and social contacts to support an effective evaluation</w:t>
            </w:r>
            <w:r w:rsidR="00B20FB4">
              <w:rPr>
                <w:sz w:val="22"/>
              </w:rPr>
              <w:t>,</w:t>
            </w:r>
            <w:r w:rsidRPr="00F3381A">
              <w:rPr>
                <w:sz w:val="22"/>
              </w:rPr>
              <w:t xml:space="preserve"> </w:t>
            </w:r>
            <w:r w:rsidR="0078313B">
              <w:rPr>
                <w:sz w:val="22"/>
              </w:rPr>
              <w:t>and</w:t>
            </w:r>
            <w:r w:rsidRPr="00F3381A">
              <w:rPr>
                <w:sz w:val="22"/>
              </w:rPr>
              <w:t xml:space="preserve"> a comparable control group</w:t>
            </w:r>
            <w:r w:rsidR="0078313B">
              <w:rPr>
                <w:sz w:val="22"/>
              </w:rPr>
              <w:t xml:space="preserve"> has been identified and described</w:t>
            </w:r>
            <w:r w:rsidRPr="00F3381A">
              <w:rPr>
                <w:sz w:val="22"/>
              </w:rPr>
              <w:t>.</w:t>
            </w:r>
          </w:p>
        </w:tc>
      </w:tr>
      <w:tr w:rsidR="009243A0" w:rsidRPr="00F3381A" w:rsidTr="00F3381A">
        <w:trPr>
          <w:trHeight w:val="620"/>
          <w:jc w:val="center"/>
        </w:trPr>
        <w:tc>
          <w:tcPr>
            <w:tcW w:w="990" w:type="dxa"/>
          </w:tcPr>
          <w:p w:rsidR="009243A0" w:rsidRPr="00F3381A" w:rsidRDefault="009243A0" w:rsidP="00872D6D">
            <w:pPr>
              <w:pStyle w:val="ListParagraph"/>
              <w:numPr>
                <w:ilvl w:val="0"/>
                <w:numId w:val="39"/>
              </w:numPr>
              <w:spacing w:before="40" w:after="40"/>
              <w:contextualSpacing w:val="0"/>
              <w:rPr>
                <w:sz w:val="22"/>
              </w:rPr>
            </w:pPr>
          </w:p>
        </w:tc>
        <w:tc>
          <w:tcPr>
            <w:tcW w:w="8370" w:type="dxa"/>
          </w:tcPr>
          <w:p w:rsidR="009243A0" w:rsidRPr="00F3381A" w:rsidRDefault="009243A0" w:rsidP="00853D6E">
            <w:pPr>
              <w:spacing w:before="40" w:after="40"/>
              <w:rPr>
                <w:sz w:val="22"/>
              </w:rPr>
            </w:pPr>
            <w:r w:rsidRPr="00F3381A">
              <w:rPr>
                <w:sz w:val="22"/>
              </w:rPr>
              <w:t>Training to be offered to all relevant parties in the LEAD model was clearly described and is adequate to support the needs of the project.</w:t>
            </w:r>
          </w:p>
        </w:tc>
      </w:tr>
      <w:tr w:rsidR="009243A0" w:rsidRPr="00F3381A" w:rsidTr="00F30D4B">
        <w:trPr>
          <w:trHeight w:val="395"/>
          <w:jc w:val="center"/>
        </w:trPr>
        <w:tc>
          <w:tcPr>
            <w:tcW w:w="990" w:type="dxa"/>
          </w:tcPr>
          <w:p w:rsidR="009243A0" w:rsidRPr="00F3381A" w:rsidRDefault="009243A0" w:rsidP="00872D6D">
            <w:pPr>
              <w:pStyle w:val="ListParagraph"/>
              <w:numPr>
                <w:ilvl w:val="0"/>
                <w:numId w:val="39"/>
              </w:numPr>
              <w:spacing w:before="40" w:after="40"/>
              <w:contextualSpacing w:val="0"/>
              <w:rPr>
                <w:sz w:val="22"/>
              </w:rPr>
            </w:pPr>
          </w:p>
        </w:tc>
        <w:tc>
          <w:tcPr>
            <w:tcW w:w="8370" w:type="dxa"/>
          </w:tcPr>
          <w:p w:rsidR="009243A0" w:rsidRPr="00F3381A" w:rsidRDefault="009243A0" w:rsidP="00853D6E">
            <w:pPr>
              <w:spacing w:before="40" w:after="40"/>
              <w:rPr>
                <w:sz w:val="22"/>
              </w:rPr>
            </w:pPr>
            <w:r w:rsidRPr="00F3381A">
              <w:rPr>
                <w:sz w:val="22"/>
              </w:rPr>
              <w:t xml:space="preserve">The protocol for social contact and pre-booking referrals is clearly described.  </w:t>
            </w:r>
          </w:p>
        </w:tc>
      </w:tr>
      <w:tr w:rsidR="009243A0" w:rsidRPr="00F3381A" w:rsidTr="00F30D4B">
        <w:trPr>
          <w:jc w:val="center"/>
        </w:trPr>
        <w:tc>
          <w:tcPr>
            <w:tcW w:w="990" w:type="dxa"/>
          </w:tcPr>
          <w:p w:rsidR="009243A0" w:rsidRPr="00F3381A" w:rsidRDefault="009243A0" w:rsidP="00872D6D">
            <w:pPr>
              <w:pStyle w:val="ListParagraph"/>
              <w:numPr>
                <w:ilvl w:val="0"/>
                <w:numId w:val="39"/>
              </w:numPr>
              <w:spacing w:before="40" w:after="40"/>
              <w:contextualSpacing w:val="0"/>
              <w:rPr>
                <w:sz w:val="22"/>
              </w:rPr>
            </w:pPr>
          </w:p>
        </w:tc>
        <w:tc>
          <w:tcPr>
            <w:tcW w:w="8370" w:type="dxa"/>
          </w:tcPr>
          <w:p w:rsidR="009243A0" w:rsidRPr="00F3381A" w:rsidRDefault="009243A0" w:rsidP="00853D6E">
            <w:pPr>
              <w:spacing w:before="40" w:after="40"/>
              <w:rPr>
                <w:sz w:val="22"/>
              </w:rPr>
            </w:pPr>
            <w:r w:rsidRPr="00F3381A">
              <w:rPr>
                <w:sz w:val="22"/>
              </w:rPr>
              <w:t xml:space="preserve"> The qualifications, role, capacity, and authori</w:t>
            </w:r>
            <w:r w:rsidR="00DF190D">
              <w:rPr>
                <w:sz w:val="22"/>
              </w:rPr>
              <w:t>ty of the project manager(s) have</w:t>
            </w:r>
            <w:r w:rsidRPr="00F3381A">
              <w:rPr>
                <w:sz w:val="22"/>
              </w:rPr>
              <w:t xml:space="preserve"> been described including coordination efforts, selection of staff and service providers and </w:t>
            </w:r>
            <w:r w:rsidR="00B20FB4">
              <w:rPr>
                <w:sz w:val="22"/>
              </w:rPr>
              <w:t xml:space="preserve">a </w:t>
            </w:r>
            <w:r w:rsidRPr="00F3381A">
              <w:rPr>
                <w:sz w:val="22"/>
              </w:rPr>
              <w:t>training plan.</w:t>
            </w:r>
          </w:p>
        </w:tc>
      </w:tr>
      <w:tr w:rsidR="009243A0" w:rsidRPr="00F3381A" w:rsidTr="00F30D4B">
        <w:trPr>
          <w:jc w:val="center"/>
        </w:trPr>
        <w:tc>
          <w:tcPr>
            <w:tcW w:w="990" w:type="dxa"/>
          </w:tcPr>
          <w:p w:rsidR="009243A0" w:rsidRPr="00F3381A" w:rsidRDefault="009243A0" w:rsidP="00872D6D">
            <w:pPr>
              <w:pStyle w:val="ListParagraph"/>
              <w:numPr>
                <w:ilvl w:val="0"/>
                <w:numId w:val="39"/>
              </w:numPr>
              <w:spacing w:before="40" w:after="40"/>
              <w:contextualSpacing w:val="0"/>
              <w:rPr>
                <w:sz w:val="22"/>
              </w:rPr>
            </w:pPr>
          </w:p>
        </w:tc>
        <w:tc>
          <w:tcPr>
            <w:tcW w:w="8370" w:type="dxa"/>
          </w:tcPr>
          <w:p w:rsidR="009243A0" w:rsidRPr="00F3381A" w:rsidRDefault="009243A0" w:rsidP="00962E21">
            <w:pPr>
              <w:spacing w:before="40" w:after="40"/>
              <w:rPr>
                <w:sz w:val="22"/>
              </w:rPr>
            </w:pPr>
            <w:r w:rsidRPr="00F3381A">
              <w:rPr>
                <w:sz w:val="22"/>
              </w:rPr>
              <w:t xml:space="preserve">The referral process used to ensure the participants are directed to appropriate services and other resources has been clearly explained and </w:t>
            </w:r>
            <w:r w:rsidR="00962E21">
              <w:rPr>
                <w:sz w:val="22"/>
              </w:rPr>
              <w:t>the ways in which these</w:t>
            </w:r>
            <w:r w:rsidRPr="00F3381A">
              <w:rPr>
                <w:sz w:val="22"/>
              </w:rPr>
              <w:t xml:space="preserve"> serv</w:t>
            </w:r>
            <w:r w:rsidR="00962E21">
              <w:rPr>
                <w:sz w:val="22"/>
              </w:rPr>
              <w:t xml:space="preserve">ices and resources </w:t>
            </w:r>
            <w:r w:rsidR="00942A10">
              <w:rPr>
                <w:sz w:val="22"/>
              </w:rPr>
              <w:t>are</w:t>
            </w:r>
            <w:r w:rsidR="00962E21">
              <w:rPr>
                <w:sz w:val="22"/>
              </w:rPr>
              <w:t xml:space="preserve"> consistent with</w:t>
            </w:r>
            <w:r w:rsidR="00942A10">
              <w:rPr>
                <w:sz w:val="22"/>
              </w:rPr>
              <w:t xml:space="preserve"> evidence-</w:t>
            </w:r>
            <w:r w:rsidRPr="00F3381A">
              <w:rPr>
                <w:sz w:val="22"/>
              </w:rPr>
              <w:t>based</w:t>
            </w:r>
            <w:r w:rsidR="00962E21">
              <w:rPr>
                <w:sz w:val="22"/>
              </w:rPr>
              <w:t xml:space="preserve"> practices</w:t>
            </w:r>
            <w:r w:rsidRPr="00F3381A">
              <w:rPr>
                <w:sz w:val="22"/>
              </w:rPr>
              <w:t xml:space="preserve"> </w:t>
            </w:r>
            <w:r w:rsidR="00942A10">
              <w:rPr>
                <w:sz w:val="22"/>
              </w:rPr>
              <w:t xml:space="preserve">and </w:t>
            </w:r>
            <w:r w:rsidR="00962E21">
              <w:rPr>
                <w:sz w:val="22"/>
              </w:rPr>
              <w:t>harm reduction approaches</w:t>
            </w:r>
            <w:r w:rsidR="00942A10">
              <w:rPr>
                <w:sz w:val="22"/>
              </w:rPr>
              <w:t xml:space="preserve"> has been identified. </w:t>
            </w:r>
          </w:p>
        </w:tc>
      </w:tr>
      <w:tr w:rsidR="009243A0" w:rsidRPr="00F3381A" w:rsidTr="00F30D4B">
        <w:trPr>
          <w:jc w:val="center"/>
        </w:trPr>
        <w:tc>
          <w:tcPr>
            <w:tcW w:w="990" w:type="dxa"/>
          </w:tcPr>
          <w:p w:rsidR="009243A0" w:rsidRPr="00F3381A" w:rsidRDefault="009243A0" w:rsidP="00872D6D">
            <w:pPr>
              <w:pStyle w:val="ListParagraph"/>
              <w:numPr>
                <w:ilvl w:val="0"/>
                <w:numId w:val="39"/>
              </w:numPr>
              <w:spacing w:before="40" w:after="40"/>
              <w:contextualSpacing w:val="0"/>
              <w:rPr>
                <w:sz w:val="22"/>
              </w:rPr>
            </w:pPr>
          </w:p>
        </w:tc>
        <w:tc>
          <w:tcPr>
            <w:tcW w:w="8370" w:type="dxa"/>
          </w:tcPr>
          <w:p w:rsidR="009243A0" w:rsidRPr="00F3381A" w:rsidRDefault="009243A0" w:rsidP="00962E21">
            <w:pPr>
              <w:spacing w:before="40" w:after="40"/>
              <w:rPr>
                <w:sz w:val="22"/>
              </w:rPr>
            </w:pPr>
            <w:r w:rsidRPr="00F3381A">
              <w:rPr>
                <w:sz w:val="22"/>
              </w:rPr>
              <w:t xml:space="preserve">The project </w:t>
            </w:r>
            <w:r w:rsidR="00962E21">
              <w:rPr>
                <w:sz w:val="22"/>
              </w:rPr>
              <w:t>reflects</w:t>
            </w:r>
            <w:r w:rsidRPr="00F3381A">
              <w:rPr>
                <w:sz w:val="22"/>
              </w:rPr>
              <w:t xml:space="preserve"> the design and methodology of the Seattle model.</w:t>
            </w:r>
          </w:p>
        </w:tc>
      </w:tr>
      <w:tr w:rsidR="009243A0" w:rsidRPr="00F3381A" w:rsidTr="00F30D4B">
        <w:trPr>
          <w:jc w:val="center"/>
        </w:trPr>
        <w:tc>
          <w:tcPr>
            <w:tcW w:w="990" w:type="dxa"/>
          </w:tcPr>
          <w:p w:rsidR="009243A0" w:rsidRPr="00F3381A" w:rsidRDefault="009243A0" w:rsidP="00872D6D">
            <w:pPr>
              <w:pStyle w:val="ListParagraph"/>
              <w:numPr>
                <w:ilvl w:val="0"/>
                <w:numId w:val="39"/>
              </w:numPr>
              <w:spacing w:before="40" w:after="40"/>
              <w:contextualSpacing w:val="0"/>
              <w:rPr>
                <w:sz w:val="22"/>
              </w:rPr>
            </w:pPr>
          </w:p>
        </w:tc>
        <w:tc>
          <w:tcPr>
            <w:tcW w:w="8370" w:type="dxa"/>
          </w:tcPr>
          <w:p w:rsidR="009243A0" w:rsidRPr="00F3381A" w:rsidRDefault="009243A0" w:rsidP="00962E21">
            <w:pPr>
              <w:spacing w:before="40" w:after="40"/>
              <w:rPr>
                <w:sz w:val="22"/>
              </w:rPr>
            </w:pPr>
            <w:r w:rsidRPr="00F3381A">
              <w:rPr>
                <w:sz w:val="22"/>
              </w:rPr>
              <w:t>The work plan for the entire project period is complete and thorough and adequately outlines the project</w:t>
            </w:r>
            <w:r w:rsidR="00962E21">
              <w:rPr>
                <w:sz w:val="22"/>
              </w:rPr>
              <w:t>’</w:t>
            </w:r>
            <w:r w:rsidRPr="00F3381A">
              <w:rPr>
                <w:sz w:val="22"/>
              </w:rPr>
              <w:t xml:space="preserve">s major </w:t>
            </w:r>
            <w:r w:rsidR="00962E21">
              <w:rPr>
                <w:sz w:val="22"/>
              </w:rPr>
              <w:t xml:space="preserve">phases and </w:t>
            </w:r>
            <w:r w:rsidRPr="00F3381A">
              <w:rPr>
                <w:sz w:val="22"/>
              </w:rPr>
              <w:t xml:space="preserve">milestones through goals and objectives that are </w:t>
            </w:r>
            <w:r w:rsidR="00E21B00">
              <w:rPr>
                <w:sz w:val="22"/>
              </w:rPr>
              <w:t xml:space="preserve">SMART: </w:t>
            </w:r>
            <w:r w:rsidR="00962E21">
              <w:rPr>
                <w:sz w:val="22"/>
              </w:rPr>
              <w:t xml:space="preserve">specific, measurable, achievable, relevant, and time- specific. </w:t>
            </w:r>
          </w:p>
        </w:tc>
      </w:tr>
    </w:tbl>
    <w:p w:rsidR="00F3381A" w:rsidRDefault="00F3381A"/>
    <w:tbl>
      <w:tblPr>
        <w:tblpPr w:leftFromText="180" w:rightFromText="180" w:vertAnchor="text" w:horzAnchor="margin" w:tblpXSpec="center" w:tblpY="4"/>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EAAAA" w:themeFill="background2" w:themeFillShade="BF"/>
        <w:tblLook w:val="0000" w:firstRow="0" w:lastRow="0" w:firstColumn="0" w:lastColumn="0" w:noHBand="0" w:noVBand="0"/>
      </w:tblPr>
      <w:tblGrid>
        <w:gridCol w:w="10080"/>
      </w:tblGrid>
      <w:tr w:rsidR="004261E2" w:rsidRPr="008820F1" w:rsidTr="00E71E74">
        <w:trPr>
          <w:trHeight w:val="432"/>
        </w:trPr>
        <w:tc>
          <w:tcPr>
            <w:tcW w:w="5000" w:type="pct"/>
            <w:shd w:val="clear" w:color="auto" w:fill="AEAAAA" w:themeFill="background2" w:themeFillShade="BF"/>
            <w:vAlign w:val="center"/>
          </w:tcPr>
          <w:p w:rsidR="004261E2" w:rsidRPr="00F30D4B" w:rsidRDefault="00F3381A" w:rsidP="00F30D4B">
            <w:pPr>
              <w:spacing w:after="0"/>
              <w:rPr>
                <w:b/>
              </w:rPr>
            </w:pPr>
            <w:r>
              <w:rPr>
                <w:b/>
              </w:rPr>
              <w:t>Section IV</w:t>
            </w:r>
            <w:r w:rsidR="004261E2" w:rsidRPr="00F30D4B">
              <w:rPr>
                <w:b/>
              </w:rPr>
              <w:t>: Partnership</w:t>
            </w:r>
            <w:r w:rsidR="00FC0B6C" w:rsidRPr="00F30D4B">
              <w:rPr>
                <w:b/>
              </w:rPr>
              <w:t xml:space="preserve"> and Collaboration</w:t>
            </w:r>
          </w:p>
        </w:tc>
      </w:tr>
    </w:tbl>
    <w:p w:rsidR="004261E2" w:rsidRPr="00F30D4B" w:rsidRDefault="004261E2" w:rsidP="00E46F69">
      <w:pPr>
        <w:pStyle w:val="NoSpacing"/>
        <w:spacing w:before="120"/>
        <w:rPr>
          <w:b/>
          <w:i/>
        </w:rPr>
      </w:pPr>
      <w:r w:rsidRPr="00F30D4B">
        <w:rPr>
          <w:b/>
          <w:i/>
        </w:rPr>
        <w:t>Address the following in narrative form:</w:t>
      </w:r>
    </w:p>
    <w:p w:rsidR="009243A0" w:rsidRPr="008820F1" w:rsidRDefault="0005382D" w:rsidP="00F30D4B">
      <w:pPr>
        <w:spacing w:after="240"/>
      </w:pPr>
      <w:r>
        <w:t>Discuss how the Key S</w:t>
      </w:r>
      <w:r w:rsidR="00DC1B66" w:rsidRPr="00DC1B66">
        <w:t xml:space="preserve">takeholder </w:t>
      </w:r>
      <w:r>
        <w:t>Policy Committee</w:t>
      </w:r>
      <w:r w:rsidR="00DC1B66" w:rsidRPr="00DC1B66">
        <w:t xml:space="preserve"> was developed, and identify and discuss the mutual need(s) that will be addressed by this policy body. Demonstrate how </w:t>
      </w:r>
      <w:r w:rsidR="00DC1B66" w:rsidRPr="00DC1B66">
        <w:lastRenderedPageBreak/>
        <w:t xml:space="preserve">the selection process involved those in the community that will be most affected by the project. Describe each key stakeholder partner’s roles and responsibilities in the program. Discuss how the Key Stakeholder </w:t>
      </w:r>
      <w:r w:rsidR="00B20FB4">
        <w:t xml:space="preserve">Policy </w:t>
      </w:r>
      <w:r w:rsidR="00DC1B66" w:rsidRPr="00DC1B66">
        <w:t xml:space="preserve">Committee will ensure mutual involvement, shared decision-making, shared data and evaluation activities, a shared planning process, responsiveness, and transparency. Describe the structure of the Operational Workgroup and how the group will interface with the Key Stakeholder </w:t>
      </w:r>
      <w:r w:rsidR="004B1367">
        <w:t xml:space="preserve">Policy </w:t>
      </w:r>
      <w:r w:rsidR="00DC1B66" w:rsidRPr="00DC1B66">
        <w:t>Committee. How will the program cultivate the development of a coordinated system of care that integrates all services (referral, intake, case planning, service delivery, case management, evaluation) and includes a feedback loop to all program partners, as well as to the Operation Workgroup and the Key Stakeholder Policy Committee?</w:t>
      </w:r>
      <w:r w:rsidR="009243A0" w:rsidRPr="008820F1">
        <w:t xml:space="preserve"> Describe the role and responsibilities of the</w:t>
      </w:r>
      <w:r w:rsidR="00DC1B66">
        <w:t xml:space="preserve"> program’s</w:t>
      </w:r>
      <w:r w:rsidR="009243A0" w:rsidRPr="008820F1">
        <w:t xml:space="preserve"> </w:t>
      </w:r>
      <w:r w:rsidR="00DC1B66">
        <w:t xml:space="preserve">evaluation/research </w:t>
      </w:r>
      <w:r w:rsidR="009243A0" w:rsidRPr="008820F1">
        <w:t>liaison and how</w:t>
      </w:r>
      <w:r w:rsidR="00E90A19" w:rsidRPr="008820F1">
        <w:t xml:space="preserve"> his/</w:t>
      </w:r>
      <w:r w:rsidR="009243A0" w:rsidRPr="008820F1">
        <w:t xml:space="preserve">her efforts will interface with the others in the LEAD project. </w:t>
      </w:r>
    </w:p>
    <w:tbl>
      <w:tblPr>
        <w:tblStyle w:val="TableGrid1"/>
        <w:tblW w:w="9360" w:type="dxa"/>
        <w:jc w:val="center"/>
        <w:tblLook w:val="04A0" w:firstRow="1" w:lastRow="0" w:firstColumn="1" w:lastColumn="0" w:noHBand="0" w:noVBand="1"/>
      </w:tblPr>
      <w:tblGrid>
        <w:gridCol w:w="990"/>
        <w:gridCol w:w="8370"/>
      </w:tblGrid>
      <w:tr w:rsidR="00DC1B66" w:rsidRPr="002D472B" w:rsidTr="00640F11">
        <w:trPr>
          <w:trHeight w:val="341"/>
          <w:jc w:val="center"/>
        </w:trPr>
        <w:tc>
          <w:tcPr>
            <w:tcW w:w="9360" w:type="dxa"/>
            <w:gridSpan w:val="2"/>
          </w:tcPr>
          <w:p w:rsidR="00DC1B66" w:rsidRPr="002D472B" w:rsidRDefault="00DC1B66" w:rsidP="00640F11">
            <w:pPr>
              <w:spacing w:before="60" w:after="60"/>
              <w:jc w:val="center"/>
              <w:rPr>
                <w:sz w:val="22"/>
              </w:rPr>
            </w:pPr>
            <w:r>
              <w:rPr>
                <w:sz w:val="22"/>
              </w:rPr>
              <w:t>Rating Criteria</w:t>
            </w:r>
          </w:p>
        </w:tc>
      </w:tr>
      <w:tr w:rsidR="00DC1B66" w:rsidRPr="002D472B" w:rsidTr="00640F11">
        <w:trPr>
          <w:trHeight w:val="1115"/>
          <w:jc w:val="center"/>
        </w:trPr>
        <w:tc>
          <w:tcPr>
            <w:tcW w:w="990" w:type="dxa"/>
          </w:tcPr>
          <w:p w:rsidR="00DC1B66" w:rsidRPr="002D472B" w:rsidRDefault="00DC1B66" w:rsidP="00872D6D">
            <w:pPr>
              <w:pStyle w:val="ListParagraph"/>
              <w:numPr>
                <w:ilvl w:val="0"/>
                <w:numId w:val="40"/>
              </w:numPr>
              <w:spacing w:before="60" w:after="60"/>
              <w:rPr>
                <w:sz w:val="22"/>
              </w:rPr>
            </w:pPr>
          </w:p>
        </w:tc>
        <w:tc>
          <w:tcPr>
            <w:tcW w:w="8370" w:type="dxa"/>
          </w:tcPr>
          <w:p w:rsidR="00DC1B66" w:rsidRPr="002D472B" w:rsidRDefault="00DC1B66" w:rsidP="00080F0D">
            <w:pPr>
              <w:spacing w:before="60" w:after="60"/>
              <w:rPr>
                <w:sz w:val="22"/>
              </w:rPr>
            </w:pPr>
            <w:r w:rsidRPr="002D472B">
              <w:rPr>
                <w:sz w:val="22"/>
              </w:rPr>
              <w:t xml:space="preserve">The </w:t>
            </w:r>
            <w:r>
              <w:rPr>
                <w:sz w:val="22"/>
              </w:rPr>
              <w:t xml:space="preserve">proposal describes the </w:t>
            </w:r>
            <w:r w:rsidRPr="002D472B">
              <w:rPr>
                <w:sz w:val="22"/>
              </w:rPr>
              <w:t xml:space="preserve">process by which “buy-in” has been achieved among the key stakeholder partners and a plan established on how to work together as a policy and oversight body including the roles, responsibilities, and resources of each member. </w:t>
            </w:r>
            <w:r>
              <w:rPr>
                <w:sz w:val="22"/>
              </w:rPr>
              <w:t>Stakeholders include formerly incarcerated and advocacy groups.</w:t>
            </w:r>
          </w:p>
        </w:tc>
      </w:tr>
      <w:tr w:rsidR="00DC1B66" w:rsidRPr="002D472B" w:rsidTr="00640F11">
        <w:trPr>
          <w:jc w:val="center"/>
        </w:trPr>
        <w:tc>
          <w:tcPr>
            <w:tcW w:w="990" w:type="dxa"/>
          </w:tcPr>
          <w:p w:rsidR="00DC1B66" w:rsidRPr="002D472B" w:rsidRDefault="00DC1B66" w:rsidP="00872D6D">
            <w:pPr>
              <w:pStyle w:val="ListParagraph"/>
              <w:numPr>
                <w:ilvl w:val="0"/>
                <w:numId w:val="40"/>
              </w:numPr>
              <w:spacing w:before="60" w:after="60"/>
              <w:rPr>
                <w:sz w:val="22"/>
              </w:rPr>
            </w:pPr>
          </w:p>
        </w:tc>
        <w:tc>
          <w:tcPr>
            <w:tcW w:w="8370" w:type="dxa"/>
          </w:tcPr>
          <w:p w:rsidR="00DC1B66" w:rsidRPr="002D472B" w:rsidRDefault="00DC1B66" w:rsidP="00080F0D">
            <w:pPr>
              <w:spacing w:before="60" w:after="60"/>
              <w:rPr>
                <w:sz w:val="22"/>
              </w:rPr>
            </w:pPr>
            <w:r w:rsidRPr="002D472B">
              <w:rPr>
                <w:sz w:val="22"/>
              </w:rPr>
              <w:t xml:space="preserve">The </w:t>
            </w:r>
            <w:r>
              <w:rPr>
                <w:sz w:val="22"/>
              </w:rPr>
              <w:t xml:space="preserve">proposal provides </w:t>
            </w:r>
            <w:r w:rsidRPr="002D472B">
              <w:rPr>
                <w:sz w:val="22"/>
              </w:rPr>
              <w:t xml:space="preserve">MOUs </w:t>
            </w:r>
            <w:r>
              <w:rPr>
                <w:sz w:val="22"/>
              </w:rPr>
              <w:t xml:space="preserve">with public partners, which </w:t>
            </w:r>
            <w:r w:rsidRPr="002D472B">
              <w:rPr>
                <w:sz w:val="22"/>
              </w:rPr>
              <w:t>include</w:t>
            </w:r>
            <w:r w:rsidR="00835473">
              <w:rPr>
                <w:sz w:val="22"/>
              </w:rPr>
              <w:t>s</w:t>
            </w:r>
            <w:r w:rsidRPr="002D472B">
              <w:rPr>
                <w:sz w:val="22"/>
              </w:rPr>
              <w:t xml:space="preserve"> individualized statements of intent </w:t>
            </w:r>
            <w:r>
              <w:rPr>
                <w:sz w:val="22"/>
              </w:rPr>
              <w:t xml:space="preserve">that </w:t>
            </w:r>
            <w:r w:rsidRPr="002D472B">
              <w:rPr>
                <w:sz w:val="22"/>
              </w:rPr>
              <w:t xml:space="preserve">clearly outline each partner’s commitment and the level of involvement needed to </w:t>
            </w:r>
            <w:r>
              <w:rPr>
                <w:sz w:val="22"/>
              </w:rPr>
              <w:t>effectively implement</w:t>
            </w:r>
            <w:r w:rsidRPr="002D472B">
              <w:rPr>
                <w:sz w:val="22"/>
              </w:rPr>
              <w:t xml:space="preserve"> the project. A roster of the key partners has been submitted that demonstrates representation as outlined in the RFP.</w:t>
            </w:r>
          </w:p>
        </w:tc>
      </w:tr>
      <w:tr w:rsidR="00DC1B66" w:rsidRPr="002D472B" w:rsidTr="00640F11">
        <w:trPr>
          <w:trHeight w:val="656"/>
          <w:jc w:val="center"/>
        </w:trPr>
        <w:tc>
          <w:tcPr>
            <w:tcW w:w="990" w:type="dxa"/>
          </w:tcPr>
          <w:p w:rsidR="00DC1B66" w:rsidRPr="002D472B" w:rsidRDefault="00DC1B66" w:rsidP="00872D6D">
            <w:pPr>
              <w:pStyle w:val="ListParagraph"/>
              <w:numPr>
                <w:ilvl w:val="0"/>
                <w:numId w:val="40"/>
              </w:numPr>
              <w:spacing w:before="60" w:after="60"/>
              <w:rPr>
                <w:sz w:val="22"/>
              </w:rPr>
            </w:pPr>
          </w:p>
        </w:tc>
        <w:tc>
          <w:tcPr>
            <w:tcW w:w="8370" w:type="dxa"/>
          </w:tcPr>
          <w:p w:rsidR="00DC1B66" w:rsidRPr="002D472B" w:rsidRDefault="00DC1B66" w:rsidP="00080F0D">
            <w:pPr>
              <w:spacing w:before="60" w:after="60"/>
              <w:rPr>
                <w:sz w:val="22"/>
              </w:rPr>
            </w:pPr>
            <w:r w:rsidRPr="002D472B">
              <w:rPr>
                <w:sz w:val="22"/>
              </w:rPr>
              <w:t xml:space="preserve">The </w:t>
            </w:r>
            <w:r>
              <w:rPr>
                <w:sz w:val="22"/>
              </w:rPr>
              <w:t>proposal describes a</w:t>
            </w:r>
            <w:r w:rsidRPr="002D472B">
              <w:rPr>
                <w:sz w:val="22"/>
              </w:rPr>
              <w:t>n operational committee or workgroup</w:t>
            </w:r>
            <w:r>
              <w:rPr>
                <w:sz w:val="22"/>
              </w:rPr>
              <w:t>, including</w:t>
            </w:r>
            <w:r w:rsidRPr="002D472B">
              <w:rPr>
                <w:sz w:val="22"/>
              </w:rPr>
              <w:t xml:space="preserve"> specifics about membership, roles, structure and authority.</w:t>
            </w:r>
          </w:p>
        </w:tc>
      </w:tr>
      <w:tr w:rsidR="00DC1B66" w:rsidRPr="002D472B" w:rsidTr="00640F11">
        <w:trPr>
          <w:trHeight w:val="980"/>
          <w:jc w:val="center"/>
        </w:trPr>
        <w:tc>
          <w:tcPr>
            <w:tcW w:w="990" w:type="dxa"/>
          </w:tcPr>
          <w:p w:rsidR="00DC1B66" w:rsidRPr="002D472B" w:rsidRDefault="00DC1B66" w:rsidP="00872D6D">
            <w:pPr>
              <w:pStyle w:val="ListParagraph"/>
              <w:numPr>
                <w:ilvl w:val="0"/>
                <w:numId w:val="40"/>
              </w:numPr>
              <w:spacing w:before="60" w:after="60"/>
              <w:rPr>
                <w:sz w:val="22"/>
              </w:rPr>
            </w:pPr>
          </w:p>
        </w:tc>
        <w:tc>
          <w:tcPr>
            <w:tcW w:w="8370" w:type="dxa"/>
          </w:tcPr>
          <w:p w:rsidR="00DC1B66" w:rsidRPr="002D472B" w:rsidRDefault="00DC1B66" w:rsidP="00080F0D">
            <w:pPr>
              <w:spacing w:before="60" w:after="60"/>
              <w:rPr>
                <w:sz w:val="22"/>
              </w:rPr>
            </w:pPr>
            <w:r w:rsidRPr="002D472B">
              <w:rPr>
                <w:sz w:val="22"/>
              </w:rPr>
              <w:t>The proposal’s plan to convene and organize partnership meetings for both key stakeholders and operational workgroups is sufficient to support and maintain program goals, guiding principles and foundational approaches outlined in the RFP and legislation.</w:t>
            </w:r>
          </w:p>
        </w:tc>
      </w:tr>
      <w:tr w:rsidR="00DC1B66" w:rsidRPr="002D472B" w:rsidTr="00640F11">
        <w:trPr>
          <w:jc w:val="center"/>
        </w:trPr>
        <w:tc>
          <w:tcPr>
            <w:tcW w:w="990" w:type="dxa"/>
          </w:tcPr>
          <w:p w:rsidR="00DC1B66" w:rsidRPr="002D472B" w:rsidRDefault="00DC1B66" w:rsidP="00872D6D">
            <w:pPr>
              <w:pStyle w:val="ListParagraph"/>
              <w:numPr>
                <w:ilvl w:val="0"/>
                <w:numId w:val="40"/>
              </w:numPr>
              <w:spacing w:before="60" w:after="60"/>
              <w:rPr>
                <w:sz w:val="22"/>
              </w:rPr>
            </w:pPr>
          </w:p>
        </w:tc>
        <w:tc>
          <w:tcPr>
            <w:tcW w:w="8370" w:type="dxa"/>
          </w:tcPr>
          <w:p w:rsidR="00DC1B66" w:rsidRPr="002D472B" w:rsidRDefault="00DC1B66" w:rsidP="00080F0D">
            <w:pPr>
              <w:spacing w:before="60" w:after="60"/>
              <w:rPr>
                <w:sz w:val="22"/>
              </w:rPr>
            </w:pPr>
            <w:r w:rsidRPr="002D472B">
              <w:rPr>
                <w:sz w:val="22"/>
              </w:rPr>
              <w:t xml:space="preserve">The applicant’s plan </w:t>
            </w:r>
            <w:r>
              <w:rPr>
                <w:sz w:val="22"/>
              </w:rPr>
              <w:t xml:space="preserve">for </w:t>
            </w:r>
            <w:r w:rsidRPr="002D472B">
              <w:rPr>
                <w:sz w:val="22"/>
              </w:rPr>
              <w:t xml:space="preserve">and commitment to coordinating an integrated system of care that includes healthcare, SUD and mental health services, social services, law enforcement efforts, and justice system decision-making processes is thoroughly described and is adequate to support the program.    </w:t>
            </w:r>
          </w:p>
        </w:tc>
      </w:tr>
      <w:tr w:rsidR="00DC1B66" w:rsidRPr="002D472B" w:rsidTr="00640F11">
        <w:trPr>
          <w:jc w:val="center"/>
        </w:trPr>
        <w:tc>
          <w:tcPr>
            <w:tcW w:w="990" w:type="dxa"/>
          </w:tcPr>
          <w:p w:rsidR="00DC1B66" w:rsidRPr="002D472B" w:rsidRDefault="00DC1B66" w:rsidP="00872D6D">
            <w:pPr>
              <w:pStyle w:val="ListParagraph"/>
              <w:numPr>
                <w:ilvl w:val="0"/>
                <w:numId w:val="40"/>
              </w:numPr>
              <w:spacing w:before="60" w:after="60"/>
              <w:rPr>
                <w:sz w:val="22"/>
              </w:rPr>
            </w:pPr>
          </w:p>
        </w:tc>
        <w:tc>
          <w:tcPr>
            <w:tcW w:w="8370" w:type="dxa"/>
          </w:tcPr>
          <w:p w:rsidR="00DC1B66" w:rsidRPr="002D472B" w:rsidRDefault="00DC1B66" w:rsidP="00080F0D">
            <w:pPr>
              <w:spacing w:before="60" w:after="60"/>
              <w:rPr>
                <w:sz w:val="22"/>
                <w:highlight w:val="yellow"/>
              </w:rPr>
            </w:pPr>
            <w:r w:rsidRPr="002D472B">
              <w:rPr>
                <w:sz w:val="22"/>
              </w:rPr>
              <w:t xml:space="preserve">The proposal outlines a coordinated integrated system of care for participants </w:t>
            </w:r>
            <w:r>
              <w:rPr>
                <w:sz w:val="22"/>
              </w:rPr>
              <w:t xml:space="preserve">that helps providers coordinate care for each individual, and outlines as well the </w:t>
            </w:r>
            <w:r w:rsidRPr="002D472B">
              <w:rPr>
                <w:sz w:val="22"/>
              </w:rPr>
              <w:t xml:space="preserve">method </w:t>
            </w:r>
            <w:r>
              <w:rPr>
                <w:sz w:val="22"/>
              </w:rPr>
              <w:t>for</w:t>
            </w:r>
            <w:r w:rsidRPr="002D472B">
              <w:rPr>
                <w:sz w:val="22"/>
              </w:rPr>
              <w:t xml:space="preserve"> providing </w:t>
            </w:r>
            <w:r>
              <w:rPr>
                <w:sz w:val="22"/>
              </w:rPr>
              <w:t xml:space="preserve">necessary information and data </w:t>
            </w:r>
            <w:r w:rsidRPr="002D472B">
              <w:rPr>
                <w:sz w:val="22"/>
              </w:rPr>
              <w:t xml:space="preserve">to the LEAD </w:t>
            </w:r>
            <w:r>
              <w:rPr>
                <w:sz w:val="22"/>
              </w:rPr>
              <w:t>Operation Workgroup and Key Stakeholders</w:t>
            </w:r>
          </w:p>
        </w:tc>
      </w:tr>
      <w:tr w:rsidR="00DC1B66" w:rsidRPr="002D472B" w:rsidTr="00640F11">
        <w:trPr>
          <w:jc w:val="center"/>
        </w:trPr>
        <w:tc>
          <w:tcPr>
            <w:tcW w:w="990" w:type="dxa"/>
          </w:tcPr>
          <w:p w:rsidR="00DC1B66" w:rsidRPr="002D472B" w:rsidRDefault="00DC1B66" w:rsidP="00872D6D">
            <w:pPr>
              <w:pStyle w:val="ListParagraph"/>
              <w:numPr>
                <w:ilvl w:val="0"/>
                <w:numId w:val="40"/>
              </w:numPr>
              <w:spacing w:before="60" w:after="60"/>
              <w:rPr>
                <w:sz w:val="22"/>
              </w:rPr>
            </w:pPr>
          </w:p>
        </w:tc>
        <w:tc>
          <w:tcPr>
            <w:tcW w:w="8370" w:type="dxa"/>
          </w:tcPr>
          <w:p w:rsidR="00DC1B66" w:rsidRPr="002D472B" w:rsidRDefault="00DC1B66" w:rsidP="00080F0D">
            <w:pPr>
              <w:spacing w:before="60" w:after="60"/>
              <w:rPr>
                <w:sz w:val="22"/>
              </w:rPr>
            </w:pPr>
            <w:r w:rsidRPr="002D472B">
              <w:rPr>
                <w:sz w:val="22"/>
              </w:rPr>
              <w:t xml:space="preserve">A </w:t>
            </w:r>
            <w:r>
              <w:rPr>
                <w:sz w:val="22"/>
              </w:rPr>
              <w:t>P</w:t>
            </w:r>
            <w:r w:rsidRPr="002D472B">
              <w:rPr>
                <w:sz w:val="22"/>
              </w:rPr>
              <w:t xml:space="preserve">rogram </w:t>
            </w:r>
            <w:r>
              <w:rPr>
                <w:sz w:val="22"/>
              </w:rPr>
              <w:t>R</w:t>
            </w:r>
            <w:r w:rsidRPr="002D472B">
              <w:rPr>
                <w:sz w:val="22"/>
              </w:rPr>
              <w:t xml:space="preserve">esearch </w:t>
            </w:r>
            <w:r>
              <w:rPr>
                <w:sz w:val="22"/>
              </w:rPr>
              <w:t>Li</w:t>
            </w:r>
            <w:r w:rsidRPr="002D472B">
              <w:rPr>
                <w:sz w:val="22"/>
              </w:rPr>
              <w:t xml:space="preserve">aison has been identified who will coordinate data collection efforts and work with the contracted evaluator. </w:t>
            </w:r>
            <w:r>
              <w:rPr>
                <w:sz w:val="22"/>
              </w:rPr>
              <w:t>The Program Research Liaison’s</w:t>
            </w:r>
            <w:r w:rsidRPr="002D472B">
              <w:rPr>
                <w:sz w:val="22"/>
              </w:rPr>
              <w:t xml:space="preserve"> role and responsibilities have been clearly described.</w:t>
            </w:r>
          </w:p>
        </w:tc>
      </w:tr>
      <w:tr w:rsidR="00DC1B66" w:rsidRPr="002D472B" w:rsidTr="00640F11">
        <w:trPr>
          <w:jc w:val="center"/>
        </w:trPr>
        <w:tc>
          <w:tcPr>
            <w:tcW w:w="990" w:type="dxa"/>
          </w:tcPr>
          <w:p w:rsidR="00DC1B66" w:rsidRPr="002D472B" w:rsidRDefault="00DC1B66" w:rsidP="00872D6D">
            <w:pPr>
              <w:pStyle w:val="ListParagraph"/>
              <w:numPr>
                <w:ilvl w:val="0"/>
                <w:numId w:val="40"/>
              </w:numPr>
              <w:spacing w:before="60" w:after="60"/>
              <w:rPr>
                <w:sz w:val="22"/>
              </w:rPr>
            </w:pPr>
          </w:p>
        </w:tc>
        <w:tc>
          <w:tcPr>
            <w:tcW w:w="8370" w:type="dxa"/>
          </w:tcPr>
          <w:p w:rsidR="00DC1B66" w:rsidRPr="002D472B" w:rsidRDefault="00DC1B66" w:rsidP="00080F0D">
            <w:pPr>
              <w:spacing w:before="60" w:after="60"/>
              <w:rPr>
                <w:sz w:val="22"/>
              </w:rPr>
            </w:pPr>
            <w:r>
              <w:rPr>
                <w:sz w:val="22"/>
              </w:rPr>
              <w:t>T</w:t>
            </w:r>
            <w:r w:rsidRPr="002D472B">
              <w:rPr>
                <w:sz w:val="22"/>
              </w:rPr>
              <w:t xml:space="preserve">he </w:t>
            </w:r>
            <w:r>
              <w:rPr>
                <w:sz w:val="22"/>
              </w:rPr>
              <w:t>proposal describes t</w:t>
            </w:r>
            <w:r w:rsidRPr="002D472B">
              <w:rPr>
                <w:sz w:val="22"/>
              </w:rPr>
              <w:t>he process by which the program will engage and sustain community involvement (including impacted population) throughout the project.</w:t>
            </w:r>
          </w:p>
        </w:tc>
      </w:tr>
      <w:tr w:rsidR="00DC1B66" w:rsidRPr="002D472B" w:rsidTr="00640F11">
        <w:trPr>
          <w:jc w:val="center"/>
        </w:trPr>
        <w:tc>
          <w:tcPr>
            <w:tcW w:w="990" w:type="dxa"/>
          </w:tcPr>
          <w:p w:rsidR="00DC1B66" w:rsidRPr="002D472B" w:rsidRDefault="00DC1B66" w:rsidP="00872D6D">
            <w:pPr>
              <w:pStyle w:val="ListParagraph"/>
              <w:numPr>
                <w:ilvl w:val="0"/>
                <w:numId w:val="40"/>
              </w:numPr>
              <w:spacing w:before="60" w:after="60"/>
              <w:rPr>
                <w:sz w:val="22"/>
              </w:rPr>
            </w:pPr>
          </w:p>
        </w:tc>
        <w:tc>
          <w:tcPr>
            <w:tcW w:w="8370" w:type="dxa"/>
          </w:tcPr>
          <w:p w:rsidR="00DC1B66" w:rsidRDefault="00DC1B66" w:rsidP="00080F0D">
            <w:pPr>
              <w:spacing w:before="60" w:after="60"/>
              <w:rPr>
                <w:sz w:val="22"/>
              </w:rPr>
            </w:pPr>
            <w:r>
              <w:rPr>
                <w:sz w:val="22"/>
              </w:rPr>
              <w:t>The proposal clearly describes a plan for meaningful engagement of, communication with, and participation opportunities for the larger community to ensure that they understand the program’s purpose and approaches, feel that it is consistent with their needs and desires, and have meaningful opportunities for ongoing conversation with project leaders.</w:t>
            </w:r>
          </w:p>
        </w:tc>
      </w:tr>
    </w:tbl>
    <w:p w:rsidR="00F3381A" w:rsidRDefault="00F3381A" w:rsidP="00AD4AAC"/>
    <w:p w:rsidR="00173FA2" w:rsidRPr="008820F1" w:rsidRDefault="00173FA2" w:rsidP="00AD4AAC"/>
    <w:tbl>
      <w:tblPr>
        <w:tblpPr w:leftFromText="180" w:rightFromText="180" w:vertAnchor="text" w:horzAnchor="margin" w:tblpXSpec="center" w:tblpY="4"/>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EAAAA" w:themeFill="background2" w:themeFillShade="BF"/>
        <w:tblLook w:val="0000" w:firstRow="0" w:lastRow="0" w:firstColumn="0" w:lastColumn="0" w:noHBand="0" w:noVBand="0"/>
      </w:tblPr>
      <w:tblGrid>
        <w:gridCol w:w="10080"/>
      </w:tblGrid>
      <w:tr w:rsidR="004261E2" w:rsidRPr="00F30D4B" w:rsidTr="00E71E74">
        <w:trPr>
          <w:trHeight w:val="432"/>
        </w:trPr>
        <w:tc>
          <w:tcPr>
            <w:tcW w:w="5000" w:type="pct"/>
            <w:shd w:val="clear" w:color="auto" w:fill="AEAAAA" w:themeFill="background2" w:themeFillShade="BF"/>
            <w:vAlign w:val="center"/>
          </w:tcPr>
          <w:p w:rsidR="004261E2" w:rsidRPr="00F30D4B" w:rsidRDefault="00F3381A" w:rsidP="00F30D4B">
            <w:pPr>
              <w:spacing w:after="0"/>
              <w:rPr>
                <w:b/>
              </w:rPr>
            </w:pPr>
            <w:r>
              <w:rPr>
                <w:b/>
              </w:rPr>
              <w:t>Section V</w:t>
            </w:r>
            <w:r w:rsidR="004261E2" w:rsidRPr="00F30D4B">
              <w:rPr>
                <w:b/>
              </w:rPr>
              <w:t xml:space="preserve">: </w:t>
            </w:r>
            <w:r w:rsidR="0054218E" w:rsidRPr="00F30D4B">
              <w:rPr>
                <w:b/>
              </w:rPr>
              <w:t>Services</w:t>
            </w:r>
          </w:p>
        </w:tc>
      </w:tr>
    </w:tbl>
    <w:p w:rsidR="004261E2" w:rsidRPr="00F30D4B" w:rsidRDefault="004261E2" w:rsidP="00E46F69">
      <w:pPr>
        <w:pStyle w:val="NoSpacing"/>
        <w:spacing w:before="120"/>
        <w:rPr>
          <w:b/>
          <w:i/>
        </w:rPr>
      </w:pPr>
      <w:r w:rsidRPr="00F30D4B">
        <w:rPr>
          <w:b/>
          <w:i/>
        </w:rPr>
        <w:t>Address the following in narrative form:</w:t>
      </w:r>
    </w:p>
    <w:p w:rsidR="00324E2F" w:rsidRPr="008820F1" w:rsidRDefault="001B26C7" w:rsidP="00853D6E">
      <w:pPr>
        <w:spacing w:after="240"/>
      </w:pPr>
      <w:r w:rsidRPr="001B26C7">
        <w:t>Describe in detail the services, resources, providers and method of service delivery that will</w:t>
      </w:r>
      <w:r w:rsidR="00152E3C">
        <w:t xml:space="preserve"> be available to participants. </w:t>
      </w:r>
      <w:r w:rsidRPr="001B26C7">
        <w:t>What is the evidence that the proposed services and resources are appropriate for the identified purposes, settings, and populations? Describe the roles, responsibilities and activities of case management, including supervision of case managers. What is the process for assessing participants and what assessment tool(s) will be used? Explain how case managers will engage with the participants upon referral, and ongoing. Outline the plan in place to support the non-displacement principle.</w:t>
      </w:r>
      <w:r w:rsidR="00DF190D">
        <w:t xml:space="preserve"> Describe how</w:t>
      </w:r>
      <w:r w:rsidR="005D7398" w:rsidRPr="008820F1">
        <w:t xml:space="preserve"> individualized case plans will be developed and updated and how this information will be shared with the participant and the LEAD</w:t>
      </w:r>
      <w:r w:rsidR="00DF190D">
        <w:t xml:space="preserve"> team</w:t>
      </w:r>
      <w:r w:rsidR="00324E2F" w:rsidRPr="008820F1">
        <w:t>.</w:t>
      </w:r>
      <w:r w:rsidR="00AA2616" w:rsidRPr="00AA2616">
        <w:t xml:space="preserve"> </w:t>
      </w:r>
      <w:r w:rsidR="00AA2616">
        <w:t xml:space="preserve">How do the proposed services </w:t>
      </w:r>
      <w:r w:rsidR="00AA2616" w:rsidRPr="00AA2616">
        <w:t xml:space="preserve">reflect the specific needs of the diverse communities </w:t>
      </w:r>
      <w:r w:rsidR="00AA2616">
        <w:t xml:space="preserve">to be </w:t>
      </w:r>
      <w:r w:rsidR="00AA2616" w:rsidRPr="00AA2616">
        <w:t>served</w:t>
      </w:r>
      <w:r w:rsidR="00AA2616">
        <w:t>?</w:t>
      </w:r>
    </w:p>
    <w:tbl>
      <w:tblPr>
        <w:tblStyle w:val="TableGrid"/>
        <w:tblW w:w="9360" w:type="dxa"/>
        <w:jc w:val="center"/>
        <w:tblLook w:val="04A0" w:firstRow="1" w:lastRow="0" w:firstColumn="1" w:lastColumn="0" w:noHBand="0" w:noVBand="1"/>
      </w:tblPr>
      <w:tblGrid>
        <w:gridCol w:w="990"/>
        <w:gridCol w:w="8370"/>
      </w:tblGrid>
      <w:tr w:rsidR="00F3381A" w:rsidRPr="002D472B" w:rsidTr="006B128A">
        <w:trPr>
          <w:jc w:val="center"/>
        </w:trPr>
        <w:tc>
          <w:tcPr>
            <w:tcW w:w="9360" w:type="dxa"/>
            <w:gridSpan w:val="2"/>
          </w:tcPr>
          <w:p w:rsidR="00F3381A" w:rsidRPr="002D472B" w:rsidRDefault="00F3381A" w:rsidP="00F3381A">
            <w:pPr>
              <w:spacing w:before="60" w:after="60"/>
              <w:jc w:val="center"/>
              <w:rPr>
                <w:sz w:val="22"/>
              </w:rPr>
            </w:pPr>
            <w:r>
              <w:rPr>
                <w:sz w:val="22"/>
              </w:rPr>
              <w:t>Rating Criteria</w:t>
            </w:r>
          </w:p>
        </w:tc>
      </w:tr>
      <w:tr w:rsidR="00534F6F" w:rsidRPr="002D472B" w:rsidTr="00F30D4B">
        <w:trPr>
          <w:jc w:val="center"/>
        </w:trPr>
        <w:tc>
          <w:tcPr>
            <w:tcW w:w="990" w:type="dxa"/>
          </w:tcPr>
          <w:p w:rsidR="00534F6F" w:rsidRPr="002D472B" w:rsidRDefault="00534F6F" w:rsidP="00872D6D">
            <w:pPr>
              <w:pStyle w:val="ListParagraph"/>
              <w:numPr>
                <w:ilvl w:val="0"/>
                <w:numId w:val="41"/>
              </w:numPr>
              <w:spacing w:before="60" w:after="60"/>
              <w:jc w:val="left"/>
              <w:rPr>
                <w:sz w:val="22"/>
              </w:rPr>
            </w:pPr>
          </w:p>
        </w:tc>
        <w:tc>
          <w:tcPr>
            <w:tcW w:w="8370" w:type="dxa"/>
          </w:tcPr>
          <w:p w:rsidR="00534F6F" w:rsidRPr="002D472B" w:rsidRDefault="00534F6F" w:rsidP="00080F0D">
            <w:pPr>
              <w:spacing w:before="60" w:after="60"/>
              <w:rPr>
                <w:sz w:val="22"/>
              </w:rPr>
            </w:pPr>
            <w:r w:rsidRPr="002D472B">
              <w:rPr>
                <w:sz w:val="22"/>
              </w:rPr>
              <w:t>The types, sources, and method of delivery of services that will be made available to the participants are clearly described and are adequate to support the program.</w:t>
            </w:r>
            <w:r w:rsidR="00D95A2F">
              <w:rPr>
                <w:sz w:val="22"/>
              </w:rPr>
              <w:t xml:space="preserve"> A </w:t>
            </w:r>
            <w:r w:rsidR="00A761D1">
              <w:rPr>
                <w:sz w:val="22"/>
              </w:rPr>
              <w:t>list of</w:t>
            </w:r>
            <w:r w:rsidR="00D95A2F">
              <w:rPr>
                <w:sz w:val="22"/>
              </w:rPr>
              <w:t xml:space="preserve"> </w:t>
            </w:r>
            <w:r w:rsidR="00A761D1">
              <w:rPr>
                <w:sz w:val="22"/>
              </w:rPr>
              <w:t xml:space="preserve">agencies and the </w:t>
            </w:r>
            <w:r w:rsidR="00D95A2F">
              <w:rPr>
                <w:sz w:val="22"/>
              </w:rPr>
              <w:t xml:space="preserve">services </w:t>
            </w:r>
            <w:r w:rsidR="00A761D1">
              <w:rPr>
                <w:sz w:val="22"/>
              </w:rPr>
              <w:t xml:space="preserve">they will provide </w:t>
            </w:r>
            <w:r w:rsidR="00D95A2F">
              <w:rPr>
                <w:sz w:val="22"/>
              </w:rPr>
              <w:t xml:space="preserve">has been submitted that clearly outlines proposed interventions and resources to be made available to participants. </w:t>
            </w:r>
            <w:r w:rsidRPr="002D472B">
              <w:rPr>
                <w:sz w:val="22"/>
              </w:rPr>
              <w:t xml:space="preserve"> </w:t>
            </w:r>
          </w:p>
        </w:tc>
      </w:tr>
      <w:tr w:rsidR="00534F6F" w:rsidRPr="002D472B" w:rsidTr="00F30D4B">
        <w:trPr>
          <w:jc w:val="center"/>
        </w:trPr>
        <w:tc>
          <w:tcPr>
            <w:tcW w:w="990" w:type="dxa"/>
          </w:tcPr>
          <w:p w:rsidR="00534F6F" w:rsidRPr="002D472B" w:rsidRDefault="00534F6F" w:rsidP="00872D6D">
            <w:pPr>
              <w:pStyle w:val="ListParagraph"/>
              <w:numPr>
                <w:ilvl w:val="0"/>
                <w:numId w:val="41"/>
              </w:numPr>
              <w:spacing w:before="60" w:after="60"/>
              <w:jc w:val="left"/>
              <w:rPr>
                <w:sz w:val="22"/>
              </w:rPr>
            </w:pPr>
          </w:p>
        </w:tc>
        <w:tc>
          <w:tcPr>
            <w:tcW w:w="8370" w:type="dxa"/>
          </w:tcPr>
          <w:p w:rsidR="00534F6F" w:rsidRPr="002D472B" w:rsidRDefault="00534F6F" w:rsidP="00080F0D">
            <w:pPr>
              <w:spacing w:before="60" w:after="60"/>
              <w:rPr>
                <w:sz w:val="22"/>
              </w:rPr>
            </w:pPr>
            <w:r w:rsidRPr="002D472B">
              <w:rPr>
                <w:sz w:val="22"/>
              </w:rPr>
              <w:t>The services and resources available include a harm reduction approach and there is evidence that the proposed services and resources are likely to be successful with the population served.</w:t>
            </w:r>
          </w:p>
        </w:tc>
      </w:tr>
      <w:tr w:rsidR="00534F6F" w:rsidRPr="002D472B" w:rsidTr="00F30D4B">
        <w:trPr>
          <w:jc w:val="center"/>
        </w:trPr>
        <w:tc>
          <w:tcPr>
            <w:tcW w:w="990" w:type="dxa"/>
          </w:tcPr>
          <w:p w:rsidR="00534F6F" w:rsidRPr="002D472B" w:rsidRDefault="00534F6F" w:rsidP="00872D6D">
            <w:pPr>
              <w:pStyle w:val="ListParagraph"/>
              <w:numPr>
                <w:ilvl w:val="0"/>
                <w:numId w:val="41"/>
              </w:numPr>
              <w:spacing w:before="60" w:after="60"/>
              <w:jc w:val="left"/>
              <w:rPr>
                <w:sz w:val="22"/>
              </w:rPr>
            </w:pPr>
          </w:p>
        </w:tc>
        <w:tc>
          <w:tcPr>
            <w:tcW w:w="8370" w:type="dxa"/>
          </w:tcPr>
          <w:p w:rsidR="00534F6F" w:rsidRPr="002D472B" w:rsidRDefault="00534F6F" w:rsidP="00080F0D">
            <w:pPr>
              <w:spacing w:before="60" w:after="60"/>
              <w:rPr>
                <w:sz w:val="22"/>
              </w:rPr>
            </w:pPr>
            <w:r w:rsidRPr="002D472B">
              <w:rPr>
                <w:sz w:val="22"/>
              </w:rPr>
              <w:t>The role</w:t>
            </w:r>
            <w:r w:rsidR="00152E3C">
              <w:rPr>
                <w:sz w:val="22"/>
              </w:rPr>
              <w:t>s</w:t>
            </w:r>
            <w:r w:rsidRPr="002D472B">
              <w:rPr>
                <w:sz w:val="22"/>
              </w:rPr>
              <w:t>, responsibilities and act</w:t>
            </w:r>
            <w:r w:rsidR="00E36A3B">
              <w:rPr>
                <w:sz w:val="22"/>
              </w:rPr>
              <w:t>ivities of the case managers have</w:t>
            </w:r>
            <w:r w:rsidRPr="002D472B">
              <w:rPr>
                <w:sz w:val="22"/>
              </w:rPr>
              <w:t xml:space="preserve"> been clearly described and </w:t>
            </w:r>
            <w:r w:rsidR="00E36A3B">
              <w:rPr>
                <w:sz w:val="22"/>
              </w:rPr>
              <w:t xml:space="preserve">are consistent with </w:t>
            </w:r>
            <w:r w:rsidRPr="002D472B">
              <w:rPr>
                <w:sz w:val="22"/>
              </w:rPr>
              <w:t xml:space="preserve">the needs of the participants.  </w:t>
            </w:r>
          </w:p>
        </w:tc>
      </w:tr>
      <w:tr w:rsidR="00534F6F" w:rsidRPr="002D472B" w:rsidTr="00F30D4B">
        <w:trPr>
          <w:jc w:val="center"/>
        </w:trPr>
        <w:tc>
          <w:tcPr>
            <w:tcW w:w="990" w:type="dxa"/>
          </w:tcPr>
          <w:p w:rsidR="00534F6F" w:rsidRPr="002D472B" w:rsidRDefault="00534F6F" w:rsidP="00872D6D">
            <w:pPr>
              <w:pStyle w:val="ListParagraph"/>
              <w:numPr>
                <w:ilvl w:val="0"/>
                <w:numId w:val="41"/>
              </w:numPr>
              <w:spacing w:before="60" w:after="60"/>
              <w:jc w:val="left"/>
              <w:rPr>
                <w:sz w:val="22"/>
              </w:rPr>
            </w:pPr>
          </w:p>
        </w:tc>
        <w:tc>
          <w:tcPr>
            <w:tcW w:w="8370" w:type="dxa"/>
          </w:tcPr>
          <w:p w:rsidR="00534F6F" w:rsidRPr="002D472B" w:rsidRDefault="00534F6F" w:rsidP="00080F0D">
            <w:pPr>
              <w:spacing w:before="60" w:after="60"/>
              <w:rPr>
                <w:sz w:val="22"/>
              </w:rPr>
            </w:pPr>
            <w:r w:rsidRPr="002D472B">
              <w:rPr>
                <w:sz w:val="22"/>
              </w:rPr>
              <w:t xml:space="preserve">The applicant has described </w:t>
            </w:r>
            <w:r w:rsidR="00E36A3B">
              <w:rPr>
                <w:sz w:val="22"/>
              </w:rPr>
              <w:t>referral/</w:t>
            </w:r>
            <w:r w:rsidRPr="002D472B">
              <w:rPr>
                <w:sz w:val="22"/>
              </w:rPr>
              <w:t xml:space="preserve">post-referral </w:t>
            </w:r>
            <w:r w:rsidR="00E36A3B">
              <w:rPr>
                <w:sz w:val="22"/>
              </w:rPr>
              <w:t xml:space="preserve">process to engage </w:t>
            </w:r>
            <w:r w:rsidRPr="002D472B">
              <w:rPr>
                <w:sz w:val="22"/>
              </w:rPr>
              <w:t xml:space="preserve">participants </w:t>
            </w:r>
            <w:r w:rsidR="00E36A3B">
              <w:rPr>
                <w:sz w:val="22"/>
              </w:rPr>
              <w:t xml:space="preserve">along with </w:t>
            </w:r>
            <w:r w:rsidRPr="002D472B">
              <w:rPr>
                <w:sz w:val="22"/>
              </w:rPr>
              <w:t xml:space="preserve">the resources and approaches that will be used to develop individualized case plans and keep the participants involved and on track </w:t>
            </w:r>
            <w:r w:rsidR="00E36A3B">
              <w:rPr>
                <w:sz w:val="22"/>
              </w:rPr>
              <w:t>to achieve their goals</w:t>
            </w:r>
            <w:r w:rsidRPr="002D472B">
              <w:rPr>
                <w:sz w:val="22"/>
              </w:rPr>
              <w:t>.</w:t>
            </w:r>
          </w:p>
        </w:tc>
      </w:tr>
      <w:tr w:rsidR="00534F6F" w:rsidRPr="002D472B" w:rsidTr="00F30D4B">
        <w:trPr>
          <w:jc w:val="center"/>
        </w:trPr>
        <w:tc>
          <w:tcPr>
            <w:tcW w:w="990" w:type="dxa"/>
          </w:tcPr>
          <w:p w:rsidR="00534F6F" w:rsidRPr="002D472B" w:rsidRDefault="00534F6F" w:rsidP="00872D6D">
            <w:pPr>
              <w:pStyle w:val="ListParagraph"/>
              <w:numPr>
                <w:ilvl w:val="0"/>
                <w:numId w:val="41"/>
              </w:numPr>
              <w:spacing w:before="60" w:after="60"/>
              <w:jc w:val="left"/>
              <w:rPr>
                <w:sz w:val="22"/>
              </w:rPr>
            </w:pPr>
          </w:p>
        </w:tc>
        <w:tc>
          <w:tcPr>
            <w:tcW w:w="8370" w:type="dxa"/>
          </w:tcPr>
          <w:p w:rsidR="00534F6F" w:rsidRPr="002D472B" w:rsidRDefault="00534F6F" w:rsidP="00080F0D">
            <w:pPr>
              <w:spacing w:before="60" w:after="60"/>
              <w:rPr>
                <w:sz w:val="22"/>
              </w:rPr>
            </w:pPr>
            <w:r w:rsidRPr="002D472B">
              <w:rPr>
                <w:sz w:val="22"/>
              </w:rPr>
              <w:t>The process and methodology for assessing participants including risk/needs/responsivi</w:t>
            </w:r>
            <w:r w:rsidR="002629E6">
              <w:rPr>
                <w:sz w:val="22"/>
              </w:rPr>
              <w:t>ty or other assessment tools have</w:t>
            </w:r>
            <w:r w:rsidRPr="002D472B">
              <w:rPr>
                <w:sz w:val="22"/>
              </w:rPr>
              <w:t xml:space="preserve"> been described includi</w:t>
            </w:r>
            <w:r w:rsidR="00E21B00">
              <w:rPr>
                <w:sz w:val="22"/>
              </w:rPr>
              <w:t>ng the program staff</w:t>
            </w:r>
            <w:r w:rsidRPr="002D472B">
              <w:rPr>
                <w:sz w:val="22"/>
              </w:rPr>
              <w:t xml:space="preserve"> </w:t>
            </w:r>
            <w:r w:rsidR="00E21B00">
              <w:rPr>
                <w:sz w:val="22"/>
              </w:rPr>
              <w:t>and protocols to administer</w:t>
            </w:r>
            <w:r w:rsidRPr="002D472B">
              <w:rPr>
                <w:sz w:val="22"/>
              </w:rPr>
              <w:t xml:space="preserve"> them</w:t>
            </w:r>
            <w:r w:rsidR="001914E0">
              <w:rPr>
                <w:sz w:val="22"/>
              </w:rPr>
              <w:t>.</w:t>
            </w:r>
          </w:p>
        </w:tc>
      </w:tr>
      <w:tr w:rsidR="00324E2F" w:rsidRPr="002D472B" w:rsidTr="00F30D4B">
        <w:trPr>
          <w:jc w:val="center"/>
        </w:trPr>
        <w:tc>
          <w:tcPr>
            <w:tcW w:w="990" w:type="dxa"/>
          </w:tcPr>
          <w:p w:rsidR="00324E2F" w:rsidRPr="002D472B" w:rsidRDefault="00324E2F" w:rsidP="00872D6D">
            <w:pPr>
              <w:pStyle w:val="ListParagraph"/>
              <w:numPr>
                <w:ilvl w:val="0"/>
                <w:numId w:val="41"/>
              </w:numPr>
              <w:spacing w:before="60" w:after="60"/>
              <w:jc w:val="left"/>
              <w:rPr>
                <w:sz w:val="22"/>
              </w:rPr>
            </w:pPr>
          </w:p>
        </w:tc>
        <w:tc>
          <w:tcPr>
            <w:tcW w:w="8370" w:type="dxa"/>
          </w:tcPr>
          <w:p w:rsidR="00324E2F" w:rsidRPr="002D472B" w:rsidRDefault="002629E6" w:rsidP="00080F0D">
            <w:pPr>
              <w:spacing w:before="60" w:after="60"/>
              <w:rPr>
                <w:sz w:val="22"/>
              </w:rPr>
            </w:pPr>
            <w:r>
              <w:rPr>
                <w:sz w:val="22"/>
              </w:rPr>
              <w:t>A plan for non-</w:t>
            </w:r>
            <w:r w:rsidR="00324E2F" w:rsidRPr="002D472B">
              <w:rPr>
                <w:sz w:val="22"/>
              </w:rPr>
              <w:t>disp</w:t>
            </w:r>
            <w:r w:rsidR="00DF190D">
              <w:rPr>
                <w:sz w:val="22"/>
              </w:rPr>
              <w:t>l</w:t>
            </w:r>
            <w:r w:rsidR="00324E2F" w:rsidRPr="002D472B">
              <w:rPr>
                <w:sz w:val="22"/>
              </w:rPr>
              <w:t xml:space="preserve">acement has been developed to ensure that LEAD participants do not </w:t>
            </w:r>
            <w:r w:rsidR="00F00E0B">
              <w:rPr>
                <w:sz w:val="22"/>
              </w:rPr>
              <w:t>receive</w:t>
            </w:r>
            <w:r w:rsidR="00324E2F" w:rsidRPr="002D472B">
              <w:rPr>
                <w:sz w:val="22"/>
              </w:rPr>
              <w:t xml:space="preserve"> preferential access to scarce resources that would prevent others in need or on waitlists from being served.   </w:t>
            </w:r>
          </w:p>
        </w:tc>
      </w:tr>
      <w:tr w:rsidR="00AA2616" w:rsidRPr="002D472B" w:rsidTr="00F30D4B">
        <w:trPr>
          <w:jc w:val="center"/>
        </w:trPr>
        <w:tc>
          <w:tcPr>
            <w:tcW w:w="990" w:type="dxa"/>
          </w:tcPr>
          <w:p w:rsidR="00AA2616" w:rsidRPr="002D472B" w:rsidRDefault="00AA2616" w:rsidP="00872D6D">
            <w:pPr>
              <w:pStyle w:val="ListParagraph"/>
              <w:numPr>
                <w:ilvl w:val="0"/>
                <w:numId w:val="41"/>
              </w:numPr>
              <w:spacing w:before="60" w:after="60"/>
              <w:jc w:val="left"/>
              <w:rPr>
                <w:sz w:val="22"/>
              </w:rPr>
            </w:pPr>
          </w:p>
        </w:tc>
        <w:tc>
          <w:tcPr>
            <w:tcW w:w="8370" w:type="dxa"/>
          </w:tcPr>
          <w:p w:rsidR="00AA2616" w:rsidRPr="002D472B" w:rsidRDefault="00AA2616" w:rsidP="00A52B91">
            <w:pPr>
              <w:spacing w:before="60" w:after="60"/>
              <w:rPr>
                <w:sz w:val="22"/>
              </w:rPr>
            </w:pPr>
            <w:r>
              <w:rPr>
                <w:sz w:val="22"/>
              </w:rPr>
              <w:t>T</w:t>
            </w:r>
            <w:r w:rsidRPr="00AA2616">
              <w:rPr>
                <w:sz w:val="22"/>
              </w:rPr>
              <w:t xml:space="preserve">he proposed </w:t>
            </w:r>
            <w:r>
              <w:rPr>
                <w:sz w:val="22"/>
              </w:rPr>
              <w:t>services</w:t>
            </w:r>
            <w:r w:rsidRPr="00AA2616">
              <w:rPr>
                <w:sz w:val="22"/>
              </w:rPr>
              <w:t xml:space="preserve"> reflect the specific needs of the diverse communities served</w:t>
            </w:r>
            <w:r w:rsidR="00E36A3B">
              <w:rPr>
                <w:sz w:val="22"/>
              </w:rPr>
              <w:t xml:space="preserve"> and a commitment and ability to provide services that are culturally competent and gender-responsive.</w:t>
            </w:r>
          </w:p>
        </w:tc>
      </w:tr>
    </w:tbl>
    <w:p w:rsidR="00C117C0" w:rsidRPr="008820F1" w:rsidRDefault="00C117C0" w:rsidP="002D472B">
      <w:pPr>
        <w:spacing w:after="160" w:line="259" w:lineRule="auto"/>
        <w:jc w:val="left"/>
      </w:pPr>
    </w:p>
    <w:tbl>
      <w:tblPr>
        <w:tblpPr w:leftFromText="180" w:rightFromText="180" w:vertAnchor="text" w:horzAnchor="margin" w:tblpXSpec="center" w:tblpY="4"/>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EAAAA" w:themeFill="background2" w:themeFillShade="BF"/>
        <w:tblLook w:val="0000" w:firstRow="0" w:lastRow="0" w:firstColumn="0" w:lastColumn="0" w:noHBand="0" w:noVBand="0"/>
      </w:tblPr>
      <w:tblGrid>
        <w:gridCol w:w="10080"/>
      </w:tblGrid>
      <w:tr w:rsidR="004261E2" w:rsidRPr="008820F1" w:rsidTr="00E71E74">
        <w:trPr>
          <w:trHeight w:val="432"/>
        </w:trPr>
        <w:tc>
          <w:tcPr>
            <w:tcW w:w="5000" w:type="pct"/>
            <w:shd w:val="clear" w:color="auto" w:fill="AEAAAA" w:themeFill="background2" w:themeFillShade="BF"/>
            <w:vAlign w:val="center"/>
          </w:tcPr>
          <w:p w:rsidR="004261E2" w:rsidRPr="002D472B" w:rsidRDefault="00F3381A" w:rsidP="002D472B">
            <w:pPr>
              <w:spacing w:after="0"/>
              <w:rPr>
                <w:b/>
              </w:rPr>
            </w:pPr>
            <w:r>
              <w:rPr>
                <w:b/>
              </w:rPr>
              <w:t>Section VI</w:t>
            </w:r>
            <w:r w:rsidR="004261E2" w:rsidRPr="002D472B">
              <w:rPr>
                <w:b/>
              </w:rPr>
              <w:t xml:space="preserve">: </w:t>
            </w:r>
            <w:r w:rsidR="0054218E" w:rsidRPr="002D472B">
              <w:rPr>
                <w:b/>
              </w:rPr>
              <w:t>Data Collection</w:t>
            </w:r>
          </w:p>
        </w:tc>
      </w:tr>
    </w:tbl>
    <w:p w:rsidR="004261E2" w:rsidRPr="002D472B" w:rsidRDefault="004261E2" w:rsidP="00E46F69">
      <w:pPr>
        <w:pStyle w:val="NoSpacing"/>
        <w:spacing w:before="120"/>
        <w:rPr>
          <w:b/>
          <w:i/>
        </w:rPr>
      </w:pPr>
      <w:r w:rsidRPr="002D472B">
        <w:rPr>
          <w:b/>
          <w:i/>
        </w:rPr>
        <w:t>Address the following in narrative form:</w:t>
      </w:r>
    </w:p>
    <w:p w:rsidR="00152E3C" w:rsidRDefault="00E36A3B" w:rsidP="00E36A3B">
      <w:r w:rsidRPr="00E36A3B">
        <w:t>How will the applicant involve the contracted evaluator? What is the applicant’s plan to allow for local-level data sharing to</w:t>
      </w:r>
      <w:r w:rsidR="0005382D">
        <w:t xml:space="preserve"> occur between parties and</w:t>
      </w:r>
      <w:r w:rsidRPr="00E36A3B">
        <w:t xml:space="preserve"> to allow necessary information while protecting privacy and adhering to privacy laws? What steps have been taken to ensure </w:t>
      </w:r>
      <w:r w:rsidR="0005382D">
        <w:t xml:space="preserve">to </w:t>
      </w:r>
      <w:r w:rsidRPr="00E36A3B">
        <w:t xml:space="preserve">commit/adhere to the methodology proposed by the contracted evaluators? </w:t>
      </w:r>
    </w:p>
    <w:p w:rsidR="00E36A3B" w:rsidRPr="00E36A3B" w:rsidRDefault="00E36A3B" w:rsidP="00E36A3B">
      <w:r w:rsidRPr="00E36A3B">
        <w:lastRenderedPageBreak/>
        <w:t xml:space="preserve"> </w:t>
      </w:r>
    </w:p>
    <w:tbl>
      <w:tblPr>
        <w:tblStyle w:val="TableGrid"/>
        <w:tblW w:w="9360" w:type="dxa"/>
        <w:jc w:val="center"/>
        <w:tblLook w:val="04A0" w:firstRow="1" w:lastRow="0" w:firstColumn="1" w:lastColumn="0" w:noHBand="0" w:noVBand="1"/>
      </w:tblPr>
      <w:tblGrid>
        <w:gridCol w:w="990"/>
        <w:gridCol w:w="8370"/>
      </w:tblGrid>
      <w:tr w:rsidR="00152E3C" w:rsidRPr="00E36A3B" w:rsidTr="00144361">
        <w:trPr>
          <w:jc w:val="center"/>
        </w:trPr>
        <w:tc>
          <w:tcPr>
            <w:tcW w:w="9360" w:type="dxa"/>
            <w:gridSpan w:val="2"/>
          </w:tcPr>
          <w:p w:rsidR="00152E3C" w:rsidRPr="00E36A3B" w:rsidRDefault="00152E3C" w:rsidP="00152E3C">
            <w:pPr>
              <w:jc w:val="center"/>
            </w:pPr>
            <w:r w:rsidRPr="00152E3C">
              <w:t>Rating Criteria</w:t>
            </w:r>
          </w:p>
        </w:tc>
      </w:tr>
      <w:tr w:rsidR="00E36A3B" w:rsidRPr="00E36A3B" w:rsidTr="00640F11">
        <w:trPr>
          <w:jc w:val="center"/>
        </w:trPr>
        <w:tc>
          <w:tcPr>
            <w:tcW w:w="990" w:type="dxa"/>
          </w:tcPr>
          <w:p w:rsidR="00E36A3B" w:rsidRPr="00E36A3B" w:rsidRDefault="00E36A3B" w:rsidP="00872D6D">
            <w:pPr>
              <w:numPr>
                <w:ilvl w:val="0"/>
                <w:numId w:val="42"/>
              </w:numPr>
              <w:rPr>
                <w:rFonts w:eastAsiaTheme="minorHAnsi"/>
                <w:szCs w:val="22"/>
              </w:rPr>
            </w:pPr>
          </w:p>
        </w:tc>
        <w:tc>
          <w:tcPr>
            <w:tcW w:w="8370" w:type="dxa"/>
          </w:tcPr>
          <w:p w:rsidR="00E36A3B" w:rsidRPr="00080F0D" w:rsidRDefault="00E36A3B" w:rsidP="00E36A3B">
            <w:pPr>
              <w:rPr>
                <w:rFonts w:eastAsiaTheme="minorHAnsi"/>
                <w:sz w:val="22"/>
                <w:szCs w:val="22"/>
              </w:rPr>
            </w:pPr>
            <w:r w:rsidRPr="00080F0D">
              <w:rPr>
                <w:rFonts w:eastAsiaTheme="minorHAnsi"/>
                <w:sz w:val="22"/>
                <w:szCs w:val="22"/>
              </w:rPr>
              <w:t>The plan to involve the evaluator throughout the project, including implementation and ramp-up is thoroughly documented.</w:t>
            </w:r>
          </w:p>
        </w:tc>
      </w:tr>
      <w:tr w:rsidR="00E36A3B" w:rsidRPr="00E36A3B" w:rsidTr="00640F11">
        <w:trPr>
          <w:jc w:val="center"/>
        </w:trPr>
        <w:tc>
          <w:tcPr>
            <w:tcW w:w="990" w:type="dxa"/>
          </w:tcPr>
          <w:p w:rsidR="00E36A3B" w:rsidRPr="00E36A3B" w:rsidRDefault="00E36A3B" w:rsidP="00872D6D">
            <w:pPr>
              <w:numPr>
                <w:ilvl w:val="0"/>
                <w:numId w:val="42"/>
              </w:numPr>
              <w:rPr>
                <w:rFonts w:eastAsiaTheme="minorHAnsi"/>
                <w:szCs w:val="22"/>
              </w:rPr>
            </w:pPr>
          </w:p>
        </w:tc>
        <w:tc>
          <w:tcPr>
            <w:tcW w:w="8370" w:type="dxa"/>
            <w:vAlign w:val="center"/>
          </w:tcPr>
          <w:p w:rsidR="00E36A3B" w:rsidRPr="00080F0D" w:rsidRDefault="00E36A3B" w:rsidP="00E36A3B">
            <w:pPr>
              <w:rPr>
                <w:rFonts w:eastAsiaTheme="minorHAnsi"/>
                <w:sz w:val="22"/>
                <w:szCs w:val="22"/>
              </w:rPr>
            </w:pPr>
            <w:r w:rsidRPr="00080F0D">
              <w:rPr>
                <w:rFonts w:eastAsiaTheme="minorHAnsi"/>
                <w:sz w:val="22"/>
                <w:szCs w:val="22"/>
              </w:rPr>
              <w:t>Data sharing agreements (or a plan to acquire) with partners and evaluators are incorporated; an understanding of the local stakeholders’ data system</w:t>
            </w:r>
            <w:r w:rsidR="00E21B00">
              <w:rPr>
                <w:rFonts w:eastAsiaTheme="minorHAnsi"/>
                <w:sz w:val="22"/>
                <w:szCs w:val="22"/>
              </w:rPr>
              <w:t>s</w:t>
            </w:r>
            <w:r w:rsidRPr="00080F0D">
              <w:rPr>
                <w:rFonts w:eastAsiaTheme="minorHAnsi"/>
                <w:sz w:val="22"/>
                <w:szCs w:val="22"/>
              </w:rPr>
              <w:t>, processes, and challenges of cross-agency data-sharing has been demonstrated</w:t>
            </w:r>
            <w:r w:rsidR="004B1367" w:rsidRPr="00080F0D">
              <w:rPr>
                <w:rFonts w:eastAsiaTheme="minorHAnsi"/>
                <w:sz w:val="22"/>
                <w:szCs w:val="22"/>
              </w:rPr>
              <w:t>.</w:t>
            </w:r>
          </w:p>
        </w:tc>
      </w:tr>
      <w:tr w:rsidR="00E36A3B" w:rsidRPr="00E36A3B" w:rsidTr="00640F11">
        <w:trPr>
          <w:jc w:val="center"/>
        </w:trPr>
        <w:tc>
          <w:tcPr>
            <w:tcW w:w="990" w:type="dxa"/>
          </w:tcPr>
          <w:p w:rsidR="00E36A3B" w:rsidRPr="00E36A3B" w:rsidRDefault="00E36A3B" w:rsidP="00872D6D">
            <w:pPr>
              <w:numPr>
                <w:ilvl w:val="0"/>
                <w:numId w:val="42"/>
              </w:numPr>
              <w:rPr>
                <w:rFonts w:eastAsiaTheme="minorHAnsi"/>
                <w:szCs w:val="22"/>
              </w:rPr>
            </w:pPr>
          </w:p>
        </w:tc>
        <w:tc>
          <w:tcPr>
            <w:tcW w:w="8370" w:type="dxa"/>
          </w:tcPr>
          <w:p w:rsidR="00E36A3B" w:rsidRPr="00080F0D" w:rsidRDefault="00E36A3B" w:rsidP="00E36A3B">
            <w:pPr>
              <w:rPr>
                <w:rFonts w:eastAsiaTheme="minorHAnsi"/>
                <w:sz w:val="22"/>
                <w:szCs w:val="22"/>
              </w:rPr>
            </w:pPr>
            <w:r w:rsidRPr="00080F0D">
              <w:rPr>
                <w:rFonts w:eastAsiaTheme="minorHAnsi"/>
                <w:sz w:val="22"/>
                <w:szCs w:val="22"/>
              </w:rPr>
              <w:t>Steps taken to ensure that local data are readily available to securely share with the contracted evaluator are identified.</w:t>
            </w:r>
          </w:p>
        </w:tc>
      </w:tr>
      <w:tr w:rsidR="00E36A3B" w:rsidRPr="00E36A3B" w:rsidTr="00640F11">
        <w:trPr>
          <w:jc w:val="center"/>
        </w:trPr>
        <w:tc>
          <w:tcPr>
            <w:tcW w:w="990" w:type="dxa"/>
          </w:tcPr>
          <w:p w:rsidR="00E36A3B" w:rsidRPr="00E36A3B" w:rsidRDefault="00E36A3B" w:rsidP="00872D6D">
            <w:pPr>
              <w:numPr>
                <w:ilvl w:val="0"/>
                <w:numId w:val="42"/>
              </w:numPr>
              <w:rPr>
                <w:rFonts w:eastAsiaTheme="minorHAnsi"/>
                <w:szCs w:val="22"/>
              </w:rPr>
            </w:pPr>
          </w:p>
        </w:tc>
        <w:tc>
          <w:tcPr>
            <w:tcW w:w="8370" w:type="dxa"/>
          </w:tcPr>
          <w:p w:rsidR="00E36A3B" w:rsidRPr="00080F0D" w:rsidRDefault="00E36A3B" w:rsidP="00E36A3B">
            <w:pPr>
              <w:rPr>
                <w:rFonts w:eastAsiaTheme="minorHAnsi"/>
                <w:sz w:val="22"/>
                <w:szCs w:val="22"/>
              </w:rPr>
            </w:pPr>
            <w:r w:rsidRPr="00080F0D">
              <w:rPr>
                <w:rFonts w:eastAsiaTheme="minorHAnsi"/>
                <w:sz w:val="22"/>
                <w:szCs w:val="22"/>
              </w:rPr>
              <w:t>The applicant demonstrates a commitment and capacity to adhere to the data collection methodology implemented by the contracted evaluators.</w:t>
            </w:r>
          </w:p>
        </w:tc>
      </w:tr>
    </w:tbl>
    <w:p w:rsidR="0096581A" w:rsidRPr="008820F1" w:rsidRDefault="0096581A" w:rsidP="00AD4AAC"/>
    <w:tbl>
      <w:tblPr>
        <w:tblpPr w:leftFromText="180" w:rightFromText="180" w:vertAnchor="text" w:horzAnchor="margin" w:tblpXSpec="center" w:tblpY="4"/>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EAAAA" w:themeFill="background2" w:themeFillShade="BF"/>
        <w:tblLook w:val="0000" w:firstRow="0" w:lastRow="0" w:firstColumn="0" w:lastColumn="0" w:noHBand="0" w:noVBand="0"/>
      </w:tblPr>
      <w:tblGrid>
        <w:gridCol w:w="10080"/>
      </w:tblGrid>
      <w:tr w:rsidR="004261E2" w:rsidRPr="008820F1" w:rsidTr="00E71E74">
        <w:trPr>
          <w:trHeight w:val="432"/>
        </w:trPr>
        <w:tc>
          <w:tcPr>
            <w:tcW w:w="5000" w:type="pct"/>
            <w:shd w:val="clear" w:color="auto" w:fill="AEAAAA" w:themeFill="background2" w:themeFillShade="BF"/>
            <w:vAlign w:val="center"/>
          </w:tcPr>
          <w:p w:rsidR="004261E2" w:rsidRPr="002D472B" w:rsidRDefault="00F3381A" w:rsidP="002D472B">
            <w:pPr>
              <w:spacing w:after="0"/>
              <w:rPr>
                <w:b/>
              </w:rPr>
            </w:pPr>
            <w:r>
              <w:rPr>
                <w:b/>
              </w:rPr>
              <w:t>Section VII</w:t>
            </w:r>
            <w:r w:rsidR="00BB2E85">
              <w:rPr>
                <w:b/>
              </w:rPr>
              <w:t>(a) and VII(b)</w:t>
            </w:r>
            <w:r w:rsidR="004261E2" w:rsidRPr="002D472B">
              <w:rPr>
                <w:b/>
              </w:rPr>
              <w:t>: Budget</w:t>
            </w:r>
            <w:r>
              <w:rPr>
                <w:b/>
              </w:rPr>
              <w:t xml:space="preserve"> Narrative</w:t>
            </w:r>
          </w:p>
        </w:tc>
      </w:tr>
    </w:tbl>
    <w:p w:rsidR="00534F6F" w:rsidRPr="002D472B" w:rsidRDefault="00534F6F" w:rsidP="00E46F69">
      <w:pPr>
        <w:pStyle w:val="NoSpacing"/>
        <w:spacing w:before="120"/>
        <w:rPr>
          <w:b/>
          <w:i/>
        </w:rPr>
      </w:pPr>
      <w:r w:rsidRPr="002D472B">
        <w:rPr>
          <w:b/>
          <w:i/>
        </w:rPr>
        <w:t xml:space="preserve">Address the following in narrative form </w:t>
      </w:r>
      <w:r w:rsidR="00C130A5">
        <w:rPr>
          <w:b/>
          <w:i/>
        </w:rPr>
        <w:t>VII</w:t>
      </w:r>
      <w:r w:rsidR="002629E6">
        <w:rPr>
          <w:b/>
          <w:i/>
        </w:rPr>
        <w:t xml:space="preserve"> </w:t>
      </w:r>
      <w:r w:rsidRPr="002D472B">
        <w:rPr>
          <w:b/>
          <w:i/>
        </w:rPr>
        <w:t>(a):</w:t>
      </w:r>
    </w:p>
    <w:p w:rsidR="00E36A3B" w:rsidRPr="00E36A3B" w:rsidRDefault="00E36A3B" w:rsidP="00080F0D">
      <w:pPr>
        <w:spacing w:after="160" w:line="259" w:lineRule="auto"/>
      </w:pPr>
      <w:r w:rsidRPr="00E36A3B">
        <w:t>What if any</w:t>
      </w:r>
      <w:r w:rsidR="0005382D">
        <w:t>,</w:t>
      </w:r>
      <w:r w:rsidRPr="00E36A3B">
        <w:t xml:space="preserve"> existing funds will be leveraged to support the LEAD Project? How will the leveraged funds be used to achieve the project goals? Include anticipated dollar amounts or percentages of each funding source identified. Include a statement regarding methods to ensure that project funds do not supplant existing funding available to any and all partners.</w:t>
      </w:r>
      <w:r w:rsidR="00F00E0B">
        <w:t xml:space="preserve"> Identify funding sources to ensure longevity of the program beyond the grant period.</w:t>
      </w:r>
      <w:r w:rsidRPr="00E36A3B">
        <w:t xml:space="preserve"> </w:t>
      </w:r>
    </w:p>
    <w:p w:rsidR="00E36A3B" w:rsidRPr="00152E3C" w:rsidRDefault="00E36A3B" w:rsidP="00080F0D">
      <w:pPr>
        <w:spacing w:after="0" w:line="259" w:lineRule="auto"/>
        <w:jc w:val="left"/>
        <w:rPr>
          <w:b/>
          <w:i/>
        </w:rPr>
      </w:pPr>
      <w:r w:rsidRPr="00152E3C">
        <w:rPr>
          <w:b/>
          <w:i/>
        </w:rPr>
        <w:t>Budget tables VII (b):</w:t>
      </w:r>
    </w:p>
    <w:p w:rsidR="00E36A3B" w:rsidRPr="00E36A3B" w:rsidRDefault="00E36A3B" w:rsidP="00080F0D">
      <w:pPr>
        <w:spacing w:after="160" w:line="259" w:lineRule="auto"/>
      </w:pPr>
      <w:r w:rsidRPr="00E36A3B">
        <w:t>Then, using the tables provided in Section VII (b), complete the information requested as it relates to funding sources and program budget. These budget tables will not count toward the 25-page limit of narrative.</w:t>
      </w:r>
    </w:p>
    <w:p w:rsidR="00E36A3B" w:rsidRPr="00E36A3B" w:rsidRDefault="00E36A3B" w:rsidP="00E36A3B">
      <w:pPr>
        <w:spacing w:after="160" w:line="259" w:lineRule="auto"/>
        <w:jc w:val="left"/>
      </w:pPr>
      <w:r w:rsidRPr="00E36A3B">
        <w:t xml:space="preserve">Below are the rating criteria on which sections VII (a) and VII (b) of </w:t>
      </w:r>
      <w:r w:rsidR="00152E3C">
        <w:t xml:space="preserve">the </w:t>
      </w:r>
      <w:r w:rsidRPr="00E36A3B">
        <w:t>proposal will be evaluated:</w:t>
      </w:r>
    </w:p>
    <w:tbl>
      <w:tblPr>
        <w:tblStyle w:val="TableGrid"/>
        <w:tblW w:w="0" w:type="auto"/>
        <w:jc w:val="center"/>
        <w:tblLook w:val="04A0" w:firstRow="1" w:lastRow="0" w:firstColumn="1" w:lastColumn="0" w:noHBand="0" w:noVBand="1"/>
      </w:tblPr>
      <w:tblGrid>
        <w:gridCol w:w="990"/>
        <w:gridCol w:w="8365"/>
      </w:tblGrid>
      <w:tr w:rsidR="00E36A3B" w:rsidRPr="00E36A3B" w:rsidTr="00640F11">
        <w:trPr>
          <w:jc w:val="center"/>
        </w:trPr>
        <w:tc>
          <w:tcPr>
            <w:tcW w:w="9355" w:type="dxa"/>
            <w:gridSpan w:val="2"/>
          </w:tcPr>
          <w:p w:rsidR="00E36A3B" w:rsidRPr="00E36A3B" w:rsidRDefault="00E36A3B" w:rsidP="00E36A3B">
            <w:pPr>
              <w:spacing w:after="160" w:line="259" w:lineRule="auto"/>
              <w:jc w:val="left"/>
              <w:rPr>
                <w:rFonts w:eastAsiaTheme="minorHAnsi"/>
                <w:szCs w:val="22"/>
              </w:rPr>
            </w:pPr>
            <w:r w:rsidRPr="00E36A3B">
              <w:rPr>
                <w:rFonts w:eastAsiaTheme="minorHAnsi"/>
                <w:szCs w:val="22"/>
              </w:rPr>
              <w:t>Rating Criteria</w:t>
            </w:r>
          </w:p>
        </w:tc>
      </w:tr>
      <w:tr w:rsidR="00E36A3B" w:rsidRPr="00E36A3B" w:rsidTr="00640F11">
        <w:trPr>
          <w:jc w:val="center"/>
        </w:trPr>
        <w:tc>
          <w:tcPr>
            <w:tcW w:w="990" w:type="dxa"/>
          </w:tcPr>
          <w:p w:rsidR="00E36A3B" w:rsidRPr="00E36A3B" w:rsidRDefault="00E36A3B" w:rsidP="00872D6D">
            <w:pPr>
              <w:numPr>
                <w:ilvl w:val="0"/>
                <w:numId w:val="43"/>
              </w:numPr>
              <w:spacing w:after="160" w:line="259" w:lineRule="auto"/>
              <w:jc w:val="left"/>
              <w:rPr>
                <w:rFonts w:eastAsiaTheme="minorHAnsi"/>
                <w:szCs w:val="22"/>
              </w:rPr>
            </w:pPr>
          </w:p>
        </w:tc>
        <w:tc>
          <w:tcPr>
            <w:tcW w:w="8365" w:type="dxa"/>
          </w:tcPr>
          <w:p w:rsidR="00E36A3B" w:rsidRPr="00080F0D" w:rsidRDefault="00E36A3B" w:rsidP="00E36A3B">
            <w:pPr>
              <w:spacing w:after="160" w:line="259" w:lineRule="auto"/>
              <w:jc w:val="left"/>
              <w:rPr>
                <w:rFonts w:eastAsiaTheme="minorHAnsi"/>
                <w:sz w:val="22"/>
                <w:szCs w:val="22"/>
              </w:rPr>
            </w:pPr>
            <w:r w:rsidRPr="00080F0D">
              <w:rPr>
                <w:rFonts w:eastAsiaTheme="minorHAnsi"/>
                <w:sz w:val="22"/>
                <w:szCs w:val="22"/>
              </w:rPr>
              <w:t xml:space="preserve">Budget information details how funds will </w:t>
            </w:r>
            <w:r w:rsidR="00152E3C" w:rsidRPr="00080F0D">
              <w:rPr>
                <w:rFonts w:eastAsiaTheme="minorHAnsi"/>
                <w:sz w:val="22"/>
                <w:szCs w:val="22"/>
              </w:rPr>
              <w:t>be leveraged</w:t>
            </w:r>
            <w:r w:rsidRPr="00080F0D">
              <w:rPr>
                <w:rFonts w:eastAsiaTheme="minorHAnsi"/>
                <w:sz w:val="22"/>
                <w:szCs w:val="22"/>
              </w:rPr>
              <w:t xml:space="preserve"> to support the project, and a plan to prevent supplanting funds is clear and persuasive.</w:t>
            </w:r>
          </w:p>
        </w:tc>
      </w:tr>
      <w:tr w:rsidR="00E36A3B" w:rsidRPr="00E36A3B" w:rsidTr="00640F11">
        <w:trPr>
          <w:jc w:val="center"/>
        </w:trPr>
        <w:tc>
          <w:tcPr>
            <w:tcW w:w="990" w:type="dxa"/>
          </w:tcPr>
          <w:p w:rsidR="00E36A3B" w:rsidRPr="00E36A3B" w:rsidRDefault="00E36A3B" w:rsidP="00872D6D">
            <w:pPr>
              <w:numPr>
                <w:ilvl w:val="0"/>
                <w:numId w:val="43"/>
              </w:numPr>
              <w:spacing w:after="160" w:line="259" w:lineRule="auto"/>
              <w:jc w:val="left"/>
              <w:rPr>
                <w:rFonts w:eastAsiaTheme="minorHAnsi"/>
                <w:szCs w:val="22"/>
              </w:rPr>
            </w:pPr>
          </w:p>
        </w:tc>
        <w:tc>
          <w:tcPr>
            <w:tcW w:w="8365" w:type="dxa"/>
          </w:tcPr>
          <w:p w:rsidR="00E36A3B" w:rsidRPr="00080F0D" w:rsidRDefault="00E36A3B" w:rsidP="00E36A3B">
            <w:pPr>
              <w:spacing w:after="160" w:line="259" w:lineRule="auto"/>
              <w:jc w:val="left"/>
              <w:rPr>
                <w:rFonts w:eastAsiaTheme="minorHAnsi"/>
                <w:sz w:val="22"/>
                <w:szCs w:val="22"/>
              </w:rPr>
            </w:pPr>
            <w:r w:rsidRPr="00080F0D">
              <w:rPr>
                <w:rFonts w:eastAsiaTheme="minorHAnsi"/>
                <w:sz w:val="22"/>
                <w:szCs w:val="22"/>
              </w:rPr>
              <w:t>Complete and detailed budget information is provided in each section, including language supporting each expense.</w:t>
            </w:r>
          </w:p>
        </w:tc>
      </w:tr>
      <w:tr w:rsidR="00E36A3B" w:rsidRPr="00E36A3B" w:rsidTr="00640F11">
        <w:trPr>
          <w:jc w:val="center"/>
        </w:trPr>
        <w:tc>
          <w:tcPr>
            <w:tcW w:w="990" w:type="dxa"/>
          </w:tcPr>
          <w:p w:rsidR="00E36A3B" w:rsidRPr="00E36A3B" w:rsidRDefault="00E36A3B" w:rsidP="00872D6D">
            <w:pPr>
              <w:numPr>
                <w:ilvl w:val="0"/>
                <w:numId w:val="43"/>
              </w:numPr>
              <w:spacing w:after="160" w:line="259" w:lineRule="auto"/>
              <w:jc w:val="left"/>
              <w:rPr>
                <w:rFonts w:eastAsiaTheme="minorHAnsi"/>
                <w:szCs w:val="22"/>
              </w:rPr>
            </w:pPr>
          </w:p>
        </w:tc>
        <w:tc>
          <w:tcPr>
            <w:tcW w:w="8365" w:type="dxa"/>
          </w:tcPr>
          <w:p w:rsidR="00E36A3B" w:rsidRPr="00080F0D" w:rsidRDefault="00E36A3B" w:rsidP="00E36A3B">
            <w:pPr>
              <w:spacing w:after="160" w:line="259" w:lineRule="auto"/>
              <w:jc w:val="left"/>
              <w:rPr>
                <w:rFonts w:eastAsiaTheme="minorHAnsi"/>
                <w:sz w:val="22"/>
                <w:szCs w:val="22"/>
              </w:rPr>
            </w:pPr>
            <w:r w:rsidRPr="00080F0D">
              <w:rPr>
                <w:rFonts w:eastAsiaTheme="minorHAnsi"/>
                <w:sz w:val="22"/>
                <w:szCs w:val="22"/>
              </w:rPr>
              <w:t>The pre-implementation and implementation timeline contained within the Work Plan document ensures that all contracts and services will be in place to supp</w:t>
            </w:r>
            <w:r w:rsidR="00835473" w:rsidRPr="00080F0D">
              <w:rPr>
                <w:rFonts w:eastAsiaTheme="minorHAnsi"/>
                <w:sz w:val="22"/>
                <w:szCs w:val="22"/>
              </w:rPr>
              <w:t>ort the launch of the project no later than</w:t>
            </w:r>
            <w:r w:rsidRPr="00080F0D">
              <w:rPr>
                <w:rFonts w:eastAsiaTheme="minorHAnsi"/>
                <w:sz w:val="22"/>
                <w:szCs w:val="22"/>
              </w:rPr>
              <w:t xml:space="preserve"> month </w:t>
            </w:r>
            <w:r w:rsidR="00152E3C" w:rsidRPr="00080F0D">
              <w:rPr>
                <w:rFonts w:eastAsiaTheme="minorHAnsi"/>
                <w:sz w:val="22"/>
                <w:szCs w:val="22"/>
              </w:rPr>
              <w:t>five (</w:t>
            </w:r>
            <w:r w:rsidRPr="00080F0D">
              <w:rPr>
                <w:rFonts w:eastAsiaTheme="minorHAnsi"/>
                <w:sz w:val="22"/>
                <w:szCs w:val="22"/>
              </w:rPr>
              <w:t>5</w:t>
            </w:r>
            <w:r w:rsidR="00152E3C" w:rsidRPr="00080F0D">
              <w:rPr>
                <w:rFonts w:eastAsiaTheme="minorHAnsi"/>
                <w:sz w:val="22"/>
                <w:szCs w:val="22"/>
              </w:rPr>
              <w:t>)</w:t>
            </w:r>
            <w:r w:rsidRPr="00080F0D">
              <w:rPr>
                <w:rFonts w:eastAsiaTheme="minorHAnsi"/>
                <w:sz w:val="22"/>
                <w:szCs w:val="22"/>
              </w:rPr>
              <w:t xml:space="preserve"> and the completion of the project by the end of the grant cycle.</w:t>
            </w:r>
          </w:p>
        </w:tc>
      </w:tr>
      <w:tr w:rsidR="00F00E0B" w:rsidRPr="00E36A3B" w:rsidTr="00640F11">
        <w:trPr>
          <w:jc w:val="center"/>
        </w:trPr>
        <w:tc>
          <w:tcPr>
            <w:tcW w:w="990" w:type="dxa"/>
          </w:tcPr>
          <w:p w:rsidR="00F00E0B" w:rsidRPr="00E36A3B" w:rsidRDefault="00F00E0B" w:rsidP="00872D6D">
            <w:pPr>
              <w:numPr>
                <w:ilvl w:val="0"/>
                <w:numId w:val="43"/>
              </w:numPr>
              <w:spacing w:after="160" w:line="259" w:lineRule="auto"/>
              <w:jc w:val="left"/>
            </w:pPr>
          </w:p>
        </w:tc>
        <w:tc>
          <w:tcPr>
            <w:tcW w:w="8365" w:type="dxa"/>
          </w:tcPr>
          <w:p w:rsidR="00F00E0B" w:rsidRPr="00080F0D" w:rsidRDefault="00CF7962" w:rsidP="00152E3C">
            <w:pPr>
              <w:spacing w:after="160" w:line="259" w:lineRule="auto"/>
              <w:jc w:val="left"/>
              <w:rPr>
                <w:sz w:val="22"/>
              </w:rPr>
            </w:pPr>
            <w:r w:rsidRPr="00080F0D">
              <w:rPr>
                <w:sz w:val="22"/>
              </w:rPr>
              <w:t xml:space="preserve">A plan for continuing the project after grant period has been </w:t>
            </w:r>
            <w:r w:rsidR="00152E3C" w:rsidRPr="00080F0D">
              <w:rPr>
                <w:sz w:val="22"/>
              </w:rPr>
              <w:t>described</w:t>
            </w:r>
            <w:r w:rsidRPr="00080F0D">
              <w:rPr>
                <w:sz w:val="22"/>
              </w:rPr>
              <w:t>.</w:t>
            </w:r>
          </w:p>
        </w:tc>
      </w:tr>
      <w:tr w:rsidR="00E36A3B" w:rsidRPr="00E36A3B" w:rsidTr="00640F11">
        <w:trPr>
          <w:jc w:val="center"/>
        </w:trPr>
        <w:tc>
          <w:tcPr>
            <w:tcW w:w="990" w:type="dxa"/>
          </w:tcPr>
          <w:p w:rsidR="00E36A3B" w:rsidRPr="00E36A3B" w:rsidRDefault="00E36A3B" w:rsidP="00872D6D">
            <w:pPr>
              <w:numPr>
                <w:ilvl w:val="0"/>
                <w:numId w:val="43"/>
              </w:numPr>
              <w:spacing w:after="160" w:line="259" w:lineRule="auto"/>
              <w:jc w:val="left"/>
              <w:rPr>
                <w:rFonts w:eastAsiaTheme="minorHAnsi"/>
                <w:szCs w:val="22"/>
              </w:rPr>
            </w:pPr>
          </w:p>
        </w:tc>
        <w:tc>
          <w:tcPr>
            <w:tcW w:w="8365" w:type="dxa"/>
          </w:tcPr>
          <w:p w:rsidR="00E36A3B" w:rsidRPr="00080F0D" w:rsidRDefault="00E36A3B" w:rsidP="00E36A3B">
            <w:pPr>
              <w:spacing w:after="160" w:line="259" w:lineRule="auto"/>
              <w:jc w:val="left"/>
              <w:rPr>
                <w:rFonts w:eastAsiaTheme="minorHAnsi"/>
                <w:sz w:val="22"/>
                <w:szCs w:val="22"/>
              </w:rPr>
            </w:pPr>
            <w:r w:rsidRPr="00080F0D">
              <w:rPr>
                <w:rFonts w:eastAsiaTheme="minorHAnsi"/>
                <w:sz w:val="22"/>
                <w:szCs w:val="22"/>
              </w:rPr>
              <w:t>Overall, the items in the program budget are clearly justified in terms of planned program activities.</w:t>
            </w:r>
          </w:p>
        </w:tc>
      </w:tr>
    </w:tbl>
    <w:p w:rsidR="00F3381A" w:rsidRDefault="00F3381A">
      <w:pPr>
        <w:spacing w:after="160" w:line="259" w:lineRule="auto"/>
        <w:jc w:val="left"/>
      </w:pPr>
      <w:r>
        <w:br w:type="page"/>
      </w:r>
    </w:p>
    <w:p w:rsidR="00E46F69" w:rsidRDefault="00E46F69">
      <w:pPr>
        <w:spacing w:after="160" w:line="259" w:lineRule="auto"/>
        <w:jc w:val="left"/>
        <w:rPr>
          <w:b/>
          <w:color w:val="FF0000"/>
        </w:rPr>
        <w:sectPr w:rsidR="00E46F69" w:rsidSect="000525F4">
          <w:pgSz w:w="12240" w:h="15840"/>
          <w:pgMar w:top="1008" w:right="1440" w:bottom="1008" w:left="1440" w:header="720" w:footer="432" w:gutter="0"/>
          <w:cols w:space="720"/>
          <w:docGrid w:linePitch="360"/>
        </w:sectPr>
      </w:pPr>
    </w:p>
    <w:p w:rsidR="00953958" w:rsidRPr="00F657E2" w:rsidRDefault="00F657E2" w:rsidP="00080F0D">
      <w:pPr>
        <w:spacing w:after="160" w:line="259" w:lineRule="auto"/>
        <w:ind w:left="-360" w:right="-360"/>
        <w:rPr>
          <w:color w:val="FF0000"/>
        </w:rPr>
      </w:pPr>
      <w:r>
        <w:rPr>
          <w:color w:val="FF0000"/>
        </w:rPr>
        <w:lastRenderedPageBreak/>
        <w:t xml:space="preserve">Type your </w:t>
      </w:r>
      <w:r w:rsidR="00953958" w:rsidRPr="00F657E2">
        <w:rPr>
          <w:color w:val="FF0000"/>
        </w:rPr>
        <w:t>narrative responses to Sections II – VII</w:t>
      </w:r>
      <w:r w:rsidR="002301B6" w:rsidRPr="00F657E2">
        <w:rPr>
          <w:color w:val="FF0000"/>
        </w:rPr>
        <w:t xml:space="preserve"> </w:t>
      </w:r>
      <w:r w:rsidR="00C130A5" w:rsidRPr="00F657E2">
        <w:rPr>
          <w:color w:val="FF0000"/>
        </w:rPr>
        <w:t>(a)</w:t>
      </w:r>
      <w:r w:rsidR="00953958" w:rsidRPr="00F657E2">
        <w:rPr>
          <w:color w:val="FF0000"/>
        </w:rPr>
        <w:t xml:space="preserve"> using the fields below. </w:t>
      </w:r>
      <w:r w:rsidRPr="00F657E2">
        <w:rPr>
          <w:color w:val="FF0000"/>
        </w:rPr>
        <w:t xml:space="preserve"> The fields are formatted to meet the requirements of </w:t>
      </w:r>
      <w:r>
        <w:rPr>
          <w:color w:val="FF0000"/>
        </w:rPr>
        <w:t>1” margins, 12-</w:t>
      </w:r>
      <w:r w:rsidR="00267B42" w:rsidRPr="00F657E2">
        <w:rPr>
          <w:color w:val="FF0000"/>
        </w:rPr>
        <w:t xml:space="preserve">point </w:t>
      </w:r>
      <w:r w:rsidRPr="00F657E2">
        <w:rPr>
          <w:color w:val="FF0000"/>
        </w:rPr>
        <w:t xml:space="preserve">Arial </w:t>
      </w:r>
      <w:r w:rsidR="00267B42" w:rsidRPr="00F657E2">
        <w:rPr>
          <w:color w:val="FF0000"/>
        </w:rPr>
        <w:t xml:space="preserve">font </w:t>
      </w:r>
      <w:r w:rsidRPr="00F657E2">
        <w:rPr>
          <w:color w:val="FF0000"/>
        </w:rPr>
        <w:t xml:space="preserve">and </w:t>
      </w:r>
      <w:r w:rsidR="00E54328" w:rsidRPr="00F657E2">
        <w:rPr>
          <w:color w:val="FF0000"/>
        </w:rPr>
        <w:t>1.5</w:t>
      </w:r>
      <w:r w:rsidR="00953958" w:rsidRPr="00F657E2">
        <w:rPr>
          <w:color w:val="FF0000"/>
        </w:rPr>
        <w:t xml:space="preserve"> </w:t>
      </w:r>
      <w:r w:rsidR="00267B42" w:rsidRPr="00F657E2">
        <w:rPr>
          <w:color w:val="FF0000"/>
        </w:rPr>
        <w:t xml:space="preserve">line </w:t>
      </w:r>
      <w:r w:rsidR="00E54328" w:rsidRPr="00F657E2">
        <w:rPr>
          <w:color w:val="FF0000"/>
        </w:rPr>
        <w:t>spac</w:t>
      </w:r>
      <w:r w:rsidRPr="00F657E2">
        <w:rPr>
          <w:color w:val="FF0000"/>
        </w:rPr>
        <w:t xml:space="preserve">ing. </w:t>
      </w:r>
      <w:r w:rsidR="003A32CE" w:rsidRPr="00F657E2">
        <w:rPr>
          <w:color w:val="FF0000"/>
        </w:rPr>
        <w:t>Do not remove the section headers</w:t>
      </w:r>
      <w:r w:rsidR="003A32CE">
        <w:rPr>
          <w:color w:val="FF0000"/>
        </w:rPr>
        <w:t>.</w:t>
      </w:r>
      <w:r w:rsidR="003A32CE" w:rsidRPr="00F657E2">
        <w:rPr>
          <w:color w:val="FF0000"/>
        </w:rPr>
        <w:t xml:space="preserve"> </w:t>
      </w:r>
      <w:r w:rsidRPr="00F657E2">
        <w:rPr>
          <w:color w:val="FF0000"/>
        </w:rPr>
        <w:t>The</w:t>
      </w:r>
      <w:r w:rsidR="003A32CE">
        <w:rPr>
          <w:color w:val="FF0000"/>
        </w:rPr>
        <w:t>se</w:t>
      </w:r>
      <w:r w:rsidRPr="00F657E2">
        <w:rPr>
          <w:color w:val="FF0000"/>
        </w:rPr>
        <w:t xml:space="preserve"> narrative responses </w:t>
      </w:r>
      <w:r w:rsidR="00953958" w:rsidRPr="00F657E2">
        <w:rPr>
          <w:color w:val="FF0000"/>
        </w:rPr>
        <w:t>cannot exceed 25 pages in length</w:t>
      </w:r>
      <w:r w:rsidR="003A32CE" w:rsidRPr="00F657E2">
        <w:rPr>
          <w:color w:val="FF0000"/>
        </w:rPr>
        <w:t>.</w:t>
      </w:r>
      <w:r w:rsidR="00E46F69" w:rsidRPr="00F657E2">
        <w:rPr>
          <w:color w:val="FF0000"/>
        </w:rPr>
        <w:t xml:space="preserve"> Delete these instructions from the document to allow for additional space.</w:t>
      </w:r>
    </w:p>
    <w:tbl>
      <w:tblPr>
        <w:tblStyle w:val="TableGrid"/>
        <w:tblW w:w="10080" w:type="dxa"/>
        <w:jc w:val="center"/>
        <w:tblBorders>
          <w:top w:val="single" w:sz="4" w:space="0" w:color="002060"/>
          <w:left w:val="single" w:sz="4" w:space="0" w:color="002060"/>
          <w:bottom w:val="single" w:sz="4" w:space="0" w:color="002060"/>
          <w:right w:val="single" w:sz="4" w:space="0" w:color="002060"/>
          <w:insideH w:val="none" w:sz="0" w:space="0" w:color="auto"/>
          <w:insideV w:val="none" w:sz="0" w:space="0" w:color="auto"/>
        </w:tblBorders>
        <w:shd w:val="clear" w:color="auto" w:fill="002060"/>
        <w:tblLook w:val="04A0" w:firstRow="1" w:lastRow="0" w:firstColumn="1" w:lastColumn="0" w:noHBand="0" w:noVBand="1"/>
      </w:tblPr>
      <w:tblGrid>
        <w:gridCol w:w="10080"/>
      </w:tblGrid>
      <w:tr w:rsidR="00953958" w:rsidRPr="00E71E74" w:rsidTr="00E46F69">
        <w:trPr>
          <w:trHeight w:val="432"/>
          <w:jc w:val="center"/>
        </w:trPr>
        <w:tc>
          <w:tcPr>
            <w:tcW w:w="10080" w:type="dxa"/>
            <w:shd w:val="clear" w:color="auto" w:fill="002060"/>
            <w:vAlign w:val="center"/>
          </w:tcPr>
          <w:p w:rsidR="00953958" w:rsidRPr="00E71E74" w:rsidRDefault="00953958" w:rsidP="00E71E74">
            <w:pPr>
              <w:pStyle w:val="Heading1"/>
              <w:outlineLvl w:val="0"/>
            </w:pPr>
            <w:bookmarkStart w:id="22" w:name="_Toc465952784"/>
            <w:r w:rsidRPr="0066027A">
              <w:rPr>
                <w:sz w:val="24"/>
              </w:rPr>
              <w:t xml:space="preserve">SECTION </w:t>
            </w:r>
            <w:r w:rsidR="00E71E74" w:rsidRPr="0066027A">
              <w:rPr>
                <w:sz w:val="24"/>
              </w:rPr>
              <w:t>II</w:t>
            </w:r>
            <w:r w:rsidRPr="0066027A">
              <w:rPr>
                <w:sz w:val="24"/>
              </w:rPr>
              <w:t>: STATEMENT OF NEED</w:t>
            </w:r>
            <w:bookmarkEnd w:id="22"/>
          </w:p>
        </w:tc>
      </w:tr>
    </w:tbl>
    <w:p w:rsidR="00953958" w:rsidRDefault="00953958" w:rsidP="00953958">
      <w:pPr>
        <w:spacing w:after="0"/>
        <w:jc w:val="left"/>
        <w:rPr>
          <w:rFonts w:cs="Arial"/>
          <w:sz w:val="12"/>
          <w:szCs w:val="20"/>
        </w:rPr>
      </w:pPr>
    </w:p>
    <w:p w:rsidR="00E46F69" w:rsidRPr="00E46F69" w:rsidRDefault="00C164DF" w:rsidP="00E46F69">
      <w:pPr>
        <w:spacing w:after="0" w:line="360" w:lineRule="auto"/>
        <w:jc w:val="left"/>
        <w:rPr>
          <w:rFonts w:cs="Arial"/>
          <w:sz w:val="12"/>
          <w:szCs w:val="20"/>
        </w:rPr>
      </w:pPr>
      <w:r w:rsidRPr="000525F4">
        <w:rPr>
          <w:rFonts w:cs="Arial"/>
          <w:szCs w:val="20"/>
        </w:rPr>
        <w:fldChar w:fldCharType="begin">
          <w:ffData>
            <w:name w:val="Text1"/>
            <w:enabled/>
            <w:calcOnExit w:val="0"/>
            <w:textInput/>
          </w:ffData>
        </w:fldChar>
      </w:r>
      <w:r w:rsidR="00E46F69" w:rsidRPr="000525F4">
        <w:rPr>
          <w:rFonts w:cs="Arial"/>
          <w:szCs w:val="20"/>
        </w:rPr>
        <w:instrText xml:space="preserve"> FORMTEXT </w:instrText>
      </w:r>
      <w:r w:rsidRPr="000525F4">
        <w:rPr>
          <w:rFonts w:cs="Arial"/>
          <w:szCs w:val="20"/>
        </w:rPr>
      </w:r>
      <w:r w:rsidRPr="000525F4">
        <w:rPr>
          <w:rFonts w:cs="Arial"/>
          <w:szCs w:val="20"/>
        </w:rPr>
        <w:fldChar w:fldCharType="separate"/>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Pr="000525F4">
        <w:rPr>
          <w:rFonts w:cs="Arial"/>
          <w:szCs w:val="20"/>
        </w:rPr>
        <w:fldChar w:fldCharType="end"/>
      </w:r>
    </w:p>
    <w:tbl>
      <w:tblPr>
        <w:tblStyle w:val="TableGrid"/>
        <w:tblW w:w="10080"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shd w:val="clear" w:color="auto" w:fill="002060"/>
        <w:tblLook w:val="04A0" w:firstRow="1" w:lastRow="0" w:firstColumn="1" w:lastColumn="0" w:noHBand="0" w:noVBand="1"/>
      </w:tblPr>
      <w:tblGrid>
        <w:gridCol w:w="10080"/>
      </w:tblGrid>
      <w:tr w:rsidR="00953958" w:rsidRPr="00E71E74" w:rsidTr="00E46F69">
        <w:trPr>
          <w:trHeight w:val="432"/>
          <w:jc w:val="center"/>
        </w:trPr>
        <w:tc>
          <w:tcPr>
            <w:tcW w:w="10800" w:type="dxa"/>
            <w:shd w:val="clear" w:color="auto" w:fill="002060"/>
            <w:vAlign w:val="center"/>
          </w:tcPr>
          <w:p w:rsidR="00953958" w:rsidRPr="00E71E74" w:rsidRDefault="00953958" w:rsidP="00E71E74">
            <w:pPr>
              <w:pStyle w:val="Heading1"/>
              <w:outlineLvl w:val="0"/>
            </w:pPr>
            <w:bookmarkStart w:id="23" w:name="_Toc465952785"/>
            <w:r w:rsidRPr="0066027A">
              <w:rPr>
                <w:sz w:val="24"/>
              </w:rPr>
              <w:t>SECTION III: PROJECT DESCRIPTION</w:t>
            </w:r>
            <w:bookmarkEnd w:id="23"/>
          </w:p>
        </w:tc>
      </w:tr>
    </w:tbl>
    <w:p w:rsidR="00953958" w:rsidRPr="00E46F69" w:rsidRDefault="00953958" w:rsidP="00953958">
      <w:pPr>
        <w:spacing w:after="0"/>
        <w:jc w:val="left"/>
        <w:rPr>
          <w:rFonts w:cs="Arial"/>
          <w:sz w:val="12"/>
          <w:szCs w:val="20"/>
        </w:rPr>
      </w:pPr>
    </w:p>
    <w:p w:rsidR="00953958" w:rsidRDefault="00C164DF" w:rsidP="00E46F69">
      <w:pPr>
        <w:spacing w:after="0" w:line="360" w:lineRule="auto"/>
        <w:jc w:val="left"/>
      </w:pPr>
      <w:r w:rsidRPr="000525F4">
        <w:rPr>
          <w:rFonts w:cs="Arial"/>
          <w:szCs w:val="20"/>
        </w:rPr>
        <w:fldChar w:fldCharType="begin">
          <w:ffData>
            <w:name w:val="Text1"/>
            <w:enabled/>
            <w:calcOnExit w:val="0"/>
            <w:textInput/>
          </w:ffData>
        </w:fldChar>
      </w:r>
      <w:r w:rsidR="00E46F69" w:rsidRPr="000525F4">
        <w:rPr>
          <w:rFonts w:cs="Arial"/>
          <w:szCs w:val="20"/>
        </w:rPr>
        <w:instrText xml:space="preserve"> FORMTEXT </w:instrText>
      </w:r>
      <w:r w:rsidRPr="000525F4">
        <w:rPr>
          <w:rFonts w:cs="Arial"/>
          <w:szCs w:val="20"/>
        </w:rPr>
      </w:r>
      <w:r w:rsidRPr="000525F4">
        <w:rPr>
          <w:rFonts w:cs="Arial"/>
          <w:szCs w:val="20"/>
        </w:rPr>
        <w:fldChar w:fldCharType="separate"/>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Pr="000525F4">
        <w:rPr>
          <w:rFonts w:cs="Arial"/>
          <w:szCs w:val="20"/>
        </w:rPr>
        <w:fldChar w:fldCharType="end"/>
      </w:r>
    </w:p>
    <w:tbl>
      <w:tblPr>
        <w:tblStyle w:val="TableGrid"/>
        <w:tblW w:w="10080" w:type="dxa"/>
        <w:jc w:val="center"/>
        <w:tblBorders>
          <w:top w:val="single" w:sz="4" w:space="0" w:color="002060"/>
          <w:left w:val="single" w:sz="4" w:space="0" w:color="002060"/>
          <w:bottom w:val="single" w:sz="4" w:space="0" w:color="002060"/>
          <w:right w:val="single" w:sz="4" w:space="0" w:color="002060"/>
          <w:insideH w:val="none" w:sz="0" w:space="0" w:color="auto"/>
          <w:insideV w:val="none" w:sz="0" w:space="0" w:color="auto"/>
        </w:tblBorders>
        <w:shd w:val="clear" w:color="auto" w:fill="002060"/>
        <w:tblLook w:val="04A0" w:firstRow="1" w:lastRow="0" w:firstColumn="1" w:lastColumn="0" w:noHBand="0" w:noVBand="1"/>
      </w:tblPr>
      <w:tblGrid>
        <w:gridCol w:w="10080"/>
      </w:tblGrid>
      <w:tr w:rsidR="00953958" w:rsidRPr="00E71E74" w:rsidTr="00E46F69">
        <w:trPr>
          <w:trHeight w:val="432"/>
          <w:jc w:val="center"/>
        </w:trPr>
        <w:tc>
          <w:tcPr>
            <w:tcW w:w="10152" w:type="dxa"/>
            <w:shd w:val="clear" w:color="auto" w:fill="002060"/>
            <w:vAlign w:val="center"/>
          </w:tcPr>
          <w:p w:rsidR="00953958" w:rsidRPr="00E71E74" w:rsidRDefault="00953958" w:rsidP="00E71E74">
            <w:pPr>
              <w:pStyle w:val="Heading1"/>
              <w:outlineLvl w:val="0"/>
            </w:pPr>
            <w:bookmarkStart w:id="24" w:name="_Toc465952786"/>
            <w:r w:rsidRPr="0066027A">
              <w:rPr>
                <w:sz w:val="24"/>
              </w:rPr>
              <w:t>SECTION IV: PARTNERSHIP AND COLLABORATION</w:t>
            </w:r>
            <w:bookmarkEnd w:id="24"/>
          </w:p>
        </w:tc>
      </w:tr>
    </w:tbl>
    <w:p w:rsidR="00953958" w:rsidRPr="00E46F69" w:rsidRDefault="00953958" w:rsidP="00953958">
      <w:pPr>
        <w:spacing w:after="0"/>
        <w:jc w:val="left"/>
        <w:rPr>
          <w:rFonts w:cs="Arial"/>
          <w:sz w:val="12"/>
          <w:szCs w:val="20"/>
        </w:rPr>
      </w:pPr>
    </w:p>
    <w:p w:rsidR="00953958" w:rsidRDefault="00C164DF" w:rsidP="00E46F69">
      <w:pPr>
        <w:spacing w:after="0" w:line="360" w:lineRule="auto"/>
        <w:jc w:val="left"/>
      </w:pPr>
      <w:r w:rsidRPr="000525F4">
        <w:rPr>
          <w:rFonts w:cs="Arial"/>
          <w:szCs w:val="20"/>
        </w:rPr>
        <w:fldChar w:fldCharType="begin">
          <w:ffData>
            <w:name w:val="Text1"/>
            <w:enabled/>
            <w:calcOnExit w:val="0"/>
            <w:textInput/>
          </w:ffData>
        </w:fldChar>
      </w:r>
      <w:r w:rsidR="00E46F69" w:rsidRPr="000525F4">
        <w:rPr>
          <w:rFonts w:cs="Arial"/>
          <w:szCs w:val="20"/>
        </w:rPr>
        <w:instrText xml:space="preserve"> FORMTEXT </w:instrText>
      </w:r>
      <w:r w:rsidRPr="000525F4">
        <w:rPr>
          <w:rFonts w:cs="Arial"/>
          <w:szCs w:val="20"/>
        </w:rPr>
      </w:r>
      <w:r w:rsidRPr="000525F4">
        <w:rPr>
          <w:rFonts w:cs="Arial"/>
          <w:szCs w:val="20"/>
        </w:rPr>
        <w:fldChar w:fldCharType="separate"/>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Pr="000525F4">
        <w:rPr>
          <w:rFonts w:cs="Arial"/>
          <w:szCs w:val="20"/>
        </w:rPr>
        <w:fldChar w:fldCharType="end"/>
      </w:r>
    </w:p>
    <w:tbl>
      <w:tblPr>
        <w:tblStyle w:val="TableGrid"/>
        <w:tblW w:w="10080"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shd w:val="clear" w:color="auto" w:fill="002060"/>
        <w:tblLook w:val="04A0" w:firstRow="1" w:lastRow="0" w:firstColumn="1" w:lastColumn="0" w:noHBand="0" w:noVBand="1"/>
      </w:tblPr>
      <w:tblGrid>
        <w:gridCol w:w="10080"/>
      </w:tblGrid>
      <w:tr w:rsidR="00953958" w:rsidRPr="00E71E74" w:rsidTr="00E46F69">
        <w:trPr>
          <w:trHeight w:val="432"/>
          <w:jc w:val="center"/>
        </w:trPr>
        <w:tc>
          <w:tcPr>
            <w:tcW w:w="10152" w:type="dxa"/>
            <w:shd w:val="clear" w:color="auto" w:fill="002060"/>
            <w:vAlign w:val="center"/>
          </w:tcPr>
          <w:p w:rsidR="00953958" w:rsidRPr="00E71E74" w:rsidRDefault="00953958" w:rsidP="00E71E74">
            <w:pPr>
              <w:pStyle w:val="Heading1"/>
              <w:outlineLvl w:val="0"/>
            </w:pPr>
            <w:bookmarkStart w:id="25" w:name="_Toc465952787"/>
            <w:r w:rsidRPr="0066027A">
              <w:rPr>
                <w:sz w:val="24"/>
              </w:rPr>
              <w:t>SECTION V: SERVICES</w:t>
            </w:r>
            <w:bookmarkEnd w:id="25"/>
          </w:p>
        </w:tc>
      </w:tr>
    </w:tbl>
    <w:p w:rsidR="00953958" w:rsidRPr="00E46F69" w:rsidRDefault="00953958" w:rsidP="00953958">
      <w:pPr>
        <w:spacing w:after="0"/>
        <w:jc w:val="left"/>
        <w:rPr>
          <w:rFonts w:cs="Arial"/>
          <w:sz w:val="12"/>
          <w:szCs w:val="20"/>
        </w:rPr>
      </w:pPr>
    </w:p>
    <w:p w:rsidR="00953958" w:rsidRDefault="00C164DF" w:rsidP="00E46F69">
      <w:pPr>
        <w:spacing w:after="0" w:line="360" w:lineRule="auto"/>
        <w:jc w:val="left"/>
      </w:pPr>
      <w:r w:rsidRPr="000525F4">
        <w:rPr>
          <w:rFonts w:cs="Arial"/>
          <w:szCs w:val="20"/>
        </w:rPr>
        <w:fldChar w:fldCharType="begin">
          <w:ffData>
            <w:name w:val="Text1"/>
            <w:enabled/>
            <w:calcOnExit w:val="0"/>
            <w:textInput/>
          </w:ffData>
        </w:fldChar>
      </w:r>
      <w:r w:rsidR="00E46F69" w:rsidRPr="000525F4">
        <w:rPr>
          <w:rFonts w:cs="Arial"/>
          <w:szCs w:val="20"/>
        </w:rPr>
        <w:instrText xml:space="preserve"> FORMTEXT </w:instrText>
      </w:r>
      <w:r w:rsidRPr="000525F4">
        <w:rPr>
          <w:rFonts w:cs="Arial"/>
          <w:szCs w:val="20"/>
        </w:rPr>
      </w:r>
      <w:r w:rsidRPr="000525F4">
        <w:rPr>
          <w:rFonts w:cs="Arial"/>
          <w:szCs w:val="20"/>
        </w:rPr>
        <w:fldChar w:fldCharType="separate"/>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Pr="000525F4">
        <w:rPr>
          <w:rFonts w:cs="Arial"/>
          <w:szCs w:val="20"/>
        </w:rPr>
        <w:fldChar w:fldCharType="end"/>
      </w:r>
    </w:p>
    <w:tbl>
      <w:tblPr>
        <w:tblStyle w:val="TableGrid"/>
        <w:tblW w:w="10080" w:type="dxa"/>
        <w:jc w:val="center"/>
        <w:tblBorders>
          <w:top w:val="single" w:sz="4" w:space="0" w:color="002060"/>
          <w:left w:val="single" w:sz="4" w:space="0" w:color="002060"/>
          <w:bottom w:val="single" w:sz="4" w:space="0" w:color="002060"/>
          <w:right w:val="single" w:sz="4" w:space="0" w:color="002060"/>
          <w:insideH w:val="none" w:sz="0" w:space="0" w:color="auto"/>
          <w:insideV w:val="none" w:sz="0" w:space="0" w:color="auto"/>
        </w:tblBorders>
        <w:shd w:val="clear" w:color="auto" w:fill="002060"/>
        <w:tblLook w:val="04A0" w:firstRow="1" w:lastRow="0" w:firstColumn="1" w:lastColumn="0" w:noHBand="0" w:noVBand="1"/>
      </w:tblPr>
      <w:tblGrid>
        <w:gridCol w:w="10080"/>
      </w:tblGrid>
      <w:tr w:rsidR="00953958" w:rsidRPr="00E71E74" w:rsidTr="00E46F69">
        <w:trPr>
          <w:trHeight w:val="432"/>
          <w:jc w:val="center"/>
        </w:trPr>
        <w:tc>
          <w:tcPr>
            <w:tcW w:w="10152" w:type="dxa"/>
            <w:shd w:val="clear" w:color="auto" w:fill="002060"/>
            <w:vAlign w:val="center"/>
          </w:tcPr>
          <w:p w:rsidR="00953958" w:rsidRPr="00E71E74" w:rsidRDefault="00953958" w:rsidP="00E71E74">
            <w:pPr>
              <w:pStyle w:val="Heading1"/>
              <w:outlineLvl w:val="0"/>
            </w:pPr>
            <w:bookmarkStart w:id="26" w:name="_Toc465952788"/>
            <w:r w:rsidRPr="0066027A">
              <w:rPr>
                <w:sz w:val="24"/>
              </w:rPr>
              <w:t>SECTION VI: DATA COLLECTION</w:t>
            </w:r>
            <w:bookmarkEnd w:id="26"/>
          </w:p>
        </w:tc>
      </w:tr>
    </w:tbl>
    <w:p w:rsidR="00953958" w:rsidRPr="00E46F69" w:rsidRDefault="00953958" w:rsidP="00953958">
      <w:pPr>
        <w:spacing w:after="0"/>
        <w:jc w:val="left"/>
        <w:rPr>
          <w:rFonts w:cs="Arial"/>
          <w:sz w:val="12"/>
          <w:szCs w:val="20"/>
        </w:rPr>
      </w:pPr>
    </w:p>
    <w:p w:rsidR="00953958" w:rsidRDefault="00C164DF" w:rsidP="00E46F69">
      <w:pPr>
        <w:spacing w:after="0" w:line="360" w:lineRule="auto"/>
        <w:jc w:val="left"/>
      </w:pPr>
      <w:r w:rsidRPr="000525F4">
        <w:rPr>
          <w:rFonts w:cs="Arial"/>
          <w:szCs w:val="20"/>
        </w:rPr>
        <w:fldChar w:fldCharType="begin">
          <w:ffData>
            <w:name w:val="Text1"/>
            <w:enabled/>
            <w:calcOnExit w:val="0"/>
            <w:textInput/>
          </w:ffData>
        </w:fldChar>
      </w:r>
      <w:r w:rsidR="00E46F69" w:rsidRPr="000525F4">
        <w:rPr>
          <w:rFonts w:cs="Arial"/>
          <w:szCs w:val="20"/>
        </w:rPr>
        <w:instrText xml:space="preserve"> FORMTEXT </w:instrText>
      </w:r>
      <w:r w:rsidRPr="000525F4">
        <w:rPr>
          <w:rFonts w:cs="Arial"/>
          <w:szCs w:val="20"/>
        </w:rPr>
      </w:r>
      <w:r w:rsidRPr="000525F4">
        <w:rPr>
          <w:rFonts w:cs="Arial"/>
          <w:szCs w:val="20"/>
        </w:rPr>
        <w:fldChar w:fldCharType="separate"/>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Pr="000525F4">
        <w:rPr>
          <w:rFonts w:cs="Arial"/>
          <w:szCs w:val="20"/>
        </w:rPr>
        <w:fldChar w:fldCharType="end"/>
      </w:r>
    </w:p>
    <w:tbl>
      <w:tblPr>
        <w:tblStyle w:val="TableGrid"/>
        <w:tblW w:w="10080" w:type="dxa"/>
        <w:jc w:val="center"/>
        <w:tblBorders>
          <w:top w:val="single" w:sz="4" w:space="0" w:color="002060"/>
          <w:left w:val="single" w:sz="4" w:space="0" w:color="002060"/>
          <w:bottom w:val="single" w:sz="4" w:space="0" w:color="002060"/>
          <w:right w:val="single" w:sz="4" w:space="0" w:color="002060"/>
          <w:insideH w:val="none" w:sz="0" w:space="0" w:color="auto"/>
          <w:insideV w:val="none" w:sz="0" w:space="0" w:color="auto"/>
        </w:tblBorders>
        <w:shd w:val="clear" w:color="auto" w:fill="002060"/>
        <w:tblLook w:val="04A0" w:firstRow="1" w:lastRow="0" w:firstColumn="1" w:lastColumn="0" w:noHBand="0" w:noVBand="1"/>
      </w:tblPr>
      <w:tblGrid>
        <w:gridCol w:w="10080"/>
      </w:tblGrid>
      <w:tr w:rsidR="00610FB9" w:rsidRPr="00E71E74" w:rsidTr="00E46F69">
        <w:trPr>
          <w:trHeight w:val="432"/>
          <w:jc w:val="center"/>
        </w:trPr>
        <w:tc>
          <w:tcPr>
            <w:tcW w:w="10152" w:type="dxa"/>
            <w:shd w:val="clear" w:color="auto" w:fill="002060"/>
            <w:vAlign w:val="center"/>
          </w:tcPr>
          <w:p w:rsidR="00610FB9" w:rsidRPr="00E71E74" w:rsidRDefault="00610FB9" w:rsidP="00E71E74">
            <w:pPr>
              <w:pStyle w:val="Heading1"/>
              <w:outlineLvl w:val="0"/>
            </w:pPr>
            <w:bookmarkStart w:id="27" w:name="_Toc465952789"/>
            <w:r w:rsidRPr="0066027A">
              <w:rPr>
                <w:sz w:val="24"/>
              </w:rPr>
              <w:t>SECTION VII (a): BUDGET NARRATIVE</w:t>
            </w:r>
            <w:bookmarkEnd w:id="27"/>
          </w:p>
        </w:tc>
      </w:tr>
    </w:tbl>
    <w:p w:rsidR="00610FB9" w:rsidRPr="00E46F69" w:rsidRDefault="00610FB9" w:rsidP="00610FB9">
      <w:pPr>
        <w:spacing w:after="0"/>
        <w:jc w:val="left"/>
        <w:rPr>
          <w:rFonts w:cs="Arial"/>
          <w:sz w:val="14"/>
          <w:szCs w:val="20"/>
        </w:rPr>
      </w:pPr>
    </w:p>
    <w:p w:rsidR="00E46F69" w:rsidRDefault="00C164DF" w:rsidP="00E46F69">
      <w:pPr>
        <w:spacing w:after="0" w:line="360" w:lineRule="auto"/>
        <w:jc w:val="left"/>
        <w:rPr>
          <w:rFonts w:cs="Arial"/>
          <w:szCs w:val="20"/>
        </w:rPr>
      </w:pPr>
      <w:r w:rsidRPr="000525F4">
        <w:rPr>
          <w:rFonts w:cs="Arial"/>
          <w:szCs w:val="20"/>
        </w:rPr>
        <w:fldChar w:fldCharType="begin">
          <w:ffData>
            <w:name w:val="Text1"/>
            <w:enabled/>
            <w:calcOnExit w:val="0"/>
            <w:textInput/>
          </w:ffData>
        </w:fldChar>
      </w:r>
      <w:r w:rsidR="00E46F69" w:rsidRPr="000525F4">
        <w:rPr>
          <w:rFonts w:cs="Arial"/>
          <w:szCs w:val="20"/>
        </w:rPr>
        <w:instrText xml:space="preserve"> FORMTEXT </w:instrText>
      </w:r>
      <w:r w:rsidRPr="000525F4">
        <w:rPr>
          <w:rFonts w:cs="Arial"/>
          <w:szCs w:val="20"/>
        </w:rPr>
      </w:r>
      <w:r w:rsidRPr="000525F4">
        <w:rPr>
          <w:rFonts w:cs="Arial"/>
          <w:szCs w:val="20"/>
        </w:rPr>
        <w:fldChar w:fldCharType="separate"/>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00E46F69" w:rsidRPr="000525F4">
        <w:rPr>
          <w:rFonts w:cs="Arial"/>
          <w:noProof/>
          <w:szCs w:val="20"/>
        </w:rPr>
        <w:t> </w:t>
      </w:r>
      <w:r w:rsidRPr="000525F4">
        <w:rPr>
          <w:rFonts w:cs="Arial"/>
          <w:szCs w:val="20"/>
        </w:rPr>
        <w:fldChar w:fldCharType="end"/>
      </w:r>
    </w:p>
    <w:p w:rsidR="00953958" w:rsidRDefault="00953958">
      <w:pPr>
        <w:spacing w:after="160" w:line="259" w:lineRule="auto"/>
        <w:jc w:val="left"/>
        <w:rPr>
          <w:rFonts w:cs="Arial"/>
          <w:szCs w:val="20"/>
        </w:rPr>
      </w:pPr>
    </w:p>
    <w:p w:rsidR="00ED48C2" w:rsidRDefault="00ED48C2">
      <w:pPr>
        <w:spacing w:after="160" w:line="259" w:lineRule="auto"/>
        <w:jc w:val="left"/>
        <w:sectPr w:rsidR="00ED48C2" w:rsidSect="00E46F69">
          <w:type w:val="continuous"/>
          <w:pgSz w:w="12240" w:h="15840"/>
          <w:pgMar w:top="1440" w:right="1440" w:bottom="1440" w:left="1440" w:header="720" w:footer="432" w:gutter="0"/>
          <w:cols w:space="720"/>
          <w:docGrid w:linePitch="360"/>
        </w:sectPr>
      </w:pPr>
    </w:p>
    <w:tbl>
      <w:tblPr>
        <w:tblStyle w:val="TableGrid"/>
        <w:tblW w:w="10800" w:type="dxa"/>
        <w:jc w:val="center"/>
        <w:tblBorders>
          <w:top w:val="single" w:sz="4" w:space="0" w:color="002060"/>
          <w:left w:val="single" w:sz="4" w:space="0" w:color="002060"/>
          <w:bottom w:val="single" w:sz="4" w:space="0" w:color="002060"/>
          <w:right w:val="single" w:sz="4" w:space="0" w:color="002060"/>
          <w:insideH w:val="none" w:sz="0" w:space="0" w:color="auto"/>
          <w:insideV w:val="none" w:sz="0" w:space="0" w:color="auto"/>
        </w:tblBorders>
        <w:shd w:val="clear" w:color="auto" w:fill="002060"/>
        <w:tblLook w:val="04A0" w:firstRow="1" w:lastRow="0" w:firstColumn="1" w:lastColumn="0" w:noHBand="0" w:noVBand="1"/>
      </w:tblPr>
      <w:tblGrid>
        <w:gridCol w:w="10800"/>
      </w:tblGrid>
      <w:tr w:rsidR="00610FB9" w:rsidRPr="003224DB" w:rsidTr="00ED48C2">
        <w:trPr>
          <w:trHeight w:val="432"/>
          <w:jc w:val="center"/>
        </w:trPr>
        <w:tc>
          <w:tcPr>
            <w:tcW w:w="10800" w:type="dxa"/>
            <w:shd w:val="clear" w:color="auto" w:fill="002060"/>
            <w:vAlign w:val="center"/>
          </w:tcPr>
          <w:p w:rsidR="00610FB9" w:rsidRPr="003224DB" w:rsidRDefault="00610FB9" w:rsidP="003224DB">
            <w:pPr>
              <w:pStyle w:val="Heading1"/>
              <w:outlineLvl w:val="0"/>
            </w:pPr>
            <w:bookmarkStart w:id="28" w:name="_Toc465952790"/>
            <w:r w:rsidRPr="0066027A">
              <w:rPr>
                <w:sz w:val="24"/>
              </w:rPr>
              <w:lastRenderedPageBreak/>
              <w:t>SECTION VII (b): BUDGET TABLES AND DETAIL</w:t>
            </w:r>
            <w:bookmarkEnd w:id="28"/>
          </w:p>
        </w:tc>
      </w:tr>
    </w:tbl>
    <w:p w:rsidR="0038660B" w:rsidRPr="008820F1" w:rsidRDefault="0038660B" w:rsidP="00DA66DF">
      <w:pPr>
        <w:spacing w:before="120"/>
      </w:pPr>
      <w:r w:rsidRPr="008820F1">
        <w:t xml:space="preserve">Instructions: Complete the following table for the grant funds being requested. Report amounts in whole dollars. While recognizing some jurisdictions may use different line items in the budget process, the categories listed below are the ones that funded projects will use when invoicing the BSCC for reimbursement of expenditures. </w:t>
      </w:r>
    </w:p>
    <w:p w:rsidR="002D472B" w:rsidRDefault="0038660B" w:rsidP="002D472B">
      <w:pPr>
        <w:spacing w:after="0"/>
      </w:pPr>
      <w:r w:rsidRPr="008820F1">
        <w:t xml:space="preserve">All funds must be used consistent with the requirements of the BSCC Grant Administration Guide. Applicants should reference this Guide for definitions and other guidance in preparing a budget. The </w:t>
      </w:r>
      <w:r w:rsidR="00267B42" w:rsidRPr="00267B42">
        <w:t xml:space="preserve">BSCC Grant Administration </w:t>
      </w:r>
      <w:r w:rsidRPr="008820F1">
        <w:t>Guide can be found on the BSCC website:</w:t>
      </w:r>
    </w:p>
    <w:p w:rsidR="004261E2" w:rsidRPr="00F45E7A" w:rsidRDefault="00210F6F" w:rsidP="00F45E7A">
      <w:pPr>
        <w:spacing w:after="240"/>
        <w:jc w:val="center"/>
        <w:rPr>
          <w:sz w:val="22"/>
        </w:rPr>
      </w:pPr>
      <w:hyperlink r:id="rId25" w:history="1">
        <w:r w:rsidR="0038660B" w:rsidRPr="00F45E7A">
          <w:rPr>
            <w:rStyle w:val="Hyperlink"/>
            <w:sz w:val="22"/>
          </w:rPr>
          <w:t>http://bscc.ca.gov/s_correctionsplanningandprograms.php</w:t>
        </w:r>
      </w:hyperlink>
      <w:r w:rsidR="0038660B" w:rsidRPr="00F45E7A">
        <w:rPr>
          <w:sz w:val="22"/>
        </w:rPr>
        <w:t>.</w:t>
      </w:r>
    </w:p>
    <w:p w:rsidR="0038660B" w:rsidRPr="00DA66DF" w:rsidRDefault="0038660B" w:rsidP="00DA66DF">
      <w:pPr>
        <w:spacing w:before="160" w:after="0"/>
        <w:rPr>
          <w:b/>
        </w:rPr>
      </w:pPr>
      <w:r w:rsidRPr="00DA66DF">
        <w:rPr>
          <w:b/>
        </w:rPr>
        <w:t>Blank Budget Table Template</w:t>
      </w:r>
    </w:p>
    <w:tbl>
      <w:tblPr>
        <w:tblW w:w="10080" w:type="dxa"/>
        <w:jc w:val="center"/>
        <w:tblLayout w:type="fixed"/>
        <w:tblLook w:val="04A0" w:firstRow="1" w:lastRow="0" w:firstColumn="1" w:lastColumn="0" w:noHBand="0" w:noVBand="1"/>
      </w:tblPr>
      <w:tblGrid>
        <w:gridCol w:w="3600"/>
        <w:gridCol w:w="2160"/>
        <w:gridCol w:w="2160"/>
        <w:gridCol w:w="2160"/>
      </w:tblGrid>
      <w:tr w:rsidR="00DA66DF" w:rsidRPr="00107649" w:rsidTr="00DA66DF">
        <w:trPr>
          <w:trHeight w:val="611"/>
          <w:jc w:val="center"/>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66DF" w:rsidRPr="00107649" w:rsidRDefault="00DA66DF" w:rsidP="006B128A">
            <w:pPr>
              <w:spacing w:after="0"/>
              <w:rPr>
                <w:rFonts w:eastAsia="Times New Roman" w:cs="Arial"/>
                <w:b/>
                <w:bCs/>
                <w:color w:val="000000"/>
                <w:sz w:val="20"/>
                <w:szCs w:val="20"/>
              </w:rPr>
            </w:pPr>
            <w:bookmarkStart w:id="29" w:name="RANGE!A1:G10"/>
            <w:r w:rsidRPr="00107649">
              <w:rPr>
                <w:rFonts w:eastAsia="Times New Roman" w:cs="Arial"/>
                <w:b/>
                <w:bCs/>
                <w:color w:val="000000"/>
                <w:sz w:val="20"/>
                <w:szCs w:val="20"/>
              </w:rPr>
              <w:t>Budget Line Item</w:t>
            </w:r>
            <w:bookmarkEnd w:id="29"/>
          </w:p>
        </w:tc>
        <w:tc>
          <w:tcPr>
            <w:tcW w:w="2160" w:type="dxa"/>
            <w:tcBorders>
              <w:top w:val="single" w:sz="4" w:space="0" w:color="auto"/>
              <w:left w:val="nil"/>
              <w:bottom w:val="single" w:sz="4" w:space="0" w:color="auto"/>
              <w:right w:val="single" w:sz="4" w:space="0" w:color="auto"/>
            </w:tcBorders>
            <w:shd w:val="clear" w:color="auto" w:fill="auto"/>
            <w:hideMark/>
          </w:tcPr>
          <w:p w:rsidR="00DA66DF" w:rsidRPr="00107649" w:rsidRDefault="00DA66DF" w:rsidP="006B128A">
            <w:pPr>
              <w:spacing w:after="0"/>
              <w:jc w:val="center"/>
              <w:rPr>
                <w:rFonts w:eastAsia="Times New Roman" w:cs="Arial"/>
                <w:b/>
                <w:bCs/>
                <w:color w:val="000000"/>
                <w:sz w:val="20"/>
                <w:szCs w:val="20"/>
              </w:rPr>
            </w:pPr>
            <w:r>
              <w:rPr>
                <w:rFonts w:eastAsia="Times New Roman" w:cs="Arial"/>
                <w:b/>
                <w:bCs/>
                <w:color w:val="000000"/>
                <w:sz w:val="20"/>
                <w:szCs w:val="20"/>
              </w:rPr>
              <w:t>A. Grant Funds</w:t>
            </w:r>
          </w:p>
        </w:tc>
        <w:tc>
          <w:tcPr>
            <w:tcW w:w="2160" w:type="dxa"/>
            <w:tcBorders>
              <w:top w:val="single" w:sz="4" w:space="0" w:color="auto"/>
              <w:left w:val="single" w:sz="12" w:space="0" w:color="auto"/>
              <w:bottom w:val="single" w:sz="4" w:space="0" w:color="auto"/>
              <w:right w:val="single" w:sz="4" w:space="0" w:color="auto"/>
            </w:tcBorders>
            <w:shd w:val="clear" w:color="auto" w:fill="auto"/>
            <w:hideMark/>
          </w:tcPr>
          <w:p w:rsidR="00DA66DF" w:rsidRPr="00107649" w:rsidRDefault="00DA66DF" w:rsidP="006B128A">
            <w:pPr>
              <w:spacing w:after="0"/>
              <w:jc w:val="center"/>
              <w:rPr>
                <w:rFonts w:eastAsia="Times New Roman" w:cs="Arial"/>
                <w:b/>
                <w:bCs/>
                <w:color w:val="000000"/>
                <w:sz w:val="20"/>
                <w:szCs w:val="20"/>
              </w:rPr>
            </w:pPr>
            <w:r>
              <w:rPr>
                <w:rFonts w:eastAsia="Times New Roman" w:cs="Arial"/>
                <w:b/>
                <w:bCs/>
                <w:color w:val="000000"/>
                <w:sz w:val="20"/>
                <w:szCs w:val="20"/>
              </w:rPr>
              <w:t>B. Hard Match Funds (minimum 10%)</w:t>
            </w:r>
          </w:p>
        </w:tc>
        <w:tc>
          <w:tcPr>
            <w:tcW w:w="2160" w:type="dxa"/>
            <w:tcBorders>
              <w:top w:val="single" w:sz="4" w:space="0" w:color="auto"/>
              <w:left w:val="nil"/>
              <w:bottom w:val="single" w:sz="4" w:space="0" w:color="auto"/>
              <w:right w:val="single" w:sz="4" w:space="0" w:color="auto"/>
            </w:tcBorders>
            <w:shd w:val="clear" w:color="auto" w:fill="auto"/>
            <w:hideMark/>
          </w:tcPr>
          <w:p w:rsidR="00DA66DF" w:rsidRPr="00107649" w:rsidRDefault="00DA66DF" w:rsidP="006B128A">
            <w:pPr>
              <w:spacing w:after="0"/>
              <w:jc w:val="center"/>
              <w:rPr>
                <w:rFonts w:eastAsia="Times New Roman" w:cs="Arial"/>
                <w:b/>
                <w:bCs/>
                <w:color w:val="000000"/>
                <w:sz w:val="20"/>
                <w:szCs w:val="20"/>
              </w:rPr>
            </w:pPr>
            <w:r>
              <w:rPr>
                <w:rFonts w:eastAsia="Times New Roman" w:cs="Arial"/>
                <w:b/>
                <w:bCs/>
                <w:color w:val="000000"/>
                <w:sz w:val="20"/>
                <w:szCs w:val="20"/>
              </w:rPr>
              <w:t xml:space="preserve">C. </w:t>
            </w:r>
            <w:r w:rsidRPr="00107649">
              <w:rPr>
                <w:rFonts w:eastAsia="Times New Roman" w:cs="Arial"/>
                <w:b/>
                <w:bCs/>
                <w:color w:val="000000"/>
                <w:sz w:val="20"/>
                <w:szCs w:val="20"/>
              </w:rPr>
              <w:t>Total Project Value</w:t>
            </w:r>
          </w:p>
        </w:tc>
      </w:tr>
      <w:tr w:rsidR="00DA66DF" w:rsidRPr="00107649" w:rsidTr="00DA66DF">
        <w:trPr>
          <w:trHeight w:val="51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DA66DF" w:rsidRPr="00853D6E" w:rsidRDefault="00DA66DF" w:rsidP="00872D6D">
            <w:pPr>
              <w:pStyle w:val="ListParagraph"/>
              <w:numPr>
                <w:ilvl w:val="0"/>
                <w:numId w:val="76"/>
              </w:numPr>
              <w:tabs>
                <w:tab w:val="left" w:pos="234"/>
              </w:tabs>
              <w:spacing w:after="0"/>
              <w:ind w:left="234" w:hanging="270"/>
              <w:jc w:val="left"/>
              <w:rPr>
                <w:rFonts w:eastAsia="Times New Roman" w:cs="Arial"/>
                <w:color w:val="000000"/>
                <w:szCs w:val="20"/>
              </w:rPr>
            </w:pPr>
            <w:r w:rsidRPr="00853D6E">
              <w:rPr>
                <w:rFonts w:eastAsia="Times New Roman" w:cs="Arial"/>
                <w:color w:val="000000"/>
                <w:szCs w:val="20"/>
              </w:rPr>
              <w:t>Salaries and Benefits</w:t>
            </w:r>
            <w:r w:rsidRPr="00853D6E">
              <w:rPr>
                <w:rFonts w:eastAsia="Times New Roman" w:cs="Arial"/>
                <w:i/>
                <w:iCs/>
                <w:color w:val="000000"/>
                <w:szCs w:val="20"/>
              </w:rPr>
              <w:t xml:space="preserve"> (Applicant Agency only)</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w:t>
            </w:r>
            <w:r>
              <w:rPr>
                <w:rFonts w:eastAsia="Times New Roman" w:cs="Arial"/>
                <w:color w:val="000000"/>
                <w:sz w:val="20"/>
                <w:szCs w:val="20"/>
              </w:rPr>
              <w:t xml:space="preserve">0 </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w:t>
            </w:r>
            <w:r>
              <w:rPr>
                <w:rFonts w:eastAsia="Times New Roman" w:cs="Arial"/>
                <w:color w:val="000000"/>
                <w:sz w:val="20"/>
                <w:szCs w:val="20"/>
              </w:rPr>
              <w:t>0</w:t>
            </w:r>
          </w:p>
        </w:tc>
      </w:tr>
      <w:tr w:rsidR="00DA66DF" w:rsidRPr="00107649" w:rsidTr="00DA66DF">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DA66DF" w:rsidRPr="00C117C0" w:rsidRDefault="00DA66DF" w:rsidP="00853D6E">
            <w:pPr>
              <w:tabs>
                <w:tab w:val="left" w:pos="234"/>
              </w:tabs>
              <w:spacing w:after="0"/>
              <w:ind w:left="234" w:hanging="270"/>
              <w:jc w:val="left"/>
              <w:rPr>
                <w:rFonts w:eastAsia="Times New Roman" w:cs="Arial"/>
                <w:color w:val="000000"/>
                <w:szCs w:val="20"/>
              </w:rPr>
            </w:pPr>
            <w:r w:rsidRPr="00C117C0">
              <w:rPr>
                <w:rFonts w:eastAsia="Times New Roman" w:cs="Arial"/>
                <w:color w:val="000000"/>
                <w:szCs w:val="20"/>
              </w:rPr>
              <w:t>2. Services and Supplies</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r>
      <w:tr w:rsidR="00DA66DF" w:rsidRPr="00107649" w:rsidTr="00DA66DF">
        <w:trPr>
          <w:trHeight w:val="521"/>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DA66DF" w:rsidRPr="00C117C0" w:rsidRDefault="00DA66DF" w:rsidP="00853D6E">
            <w:pPr>
              <w:tabs>
                <w:tab w:val="left" w:pos="234"/>
              </w:tabs>
              <w:spacing w:after="0"/>
              <w:ind w:left="234" w:hanging="270"/>
              <w:jc w:val="left"/>
              <w:rPr>
                <w:rFonts w:eastAsia="Times New Roman" w:cs="Arial"/>
                <w:color w:val="000000"/>
                <w:szCs w:val="20"/>
              </w:rPr>
            </w:pPr>
            <w:r w:rsidRPr="00C117C0">
              <w:rPr>
                <w:rFonts w:eastAsia="Times New Roman" w:cs="Arial"/>
                <w:color w:val="000000"/>
                <w:szCs w:val="20"/>
              </w:rPr>
              <w:t>3. Professional Services/Public Agency Contracts</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r>
      <w:tr w:rsidR="00DA66DF" w:rsidRPr="00107649" w:rsidTr="00DA66DF">
        <w:trPr>
          <w:trHeight w:val="467"/>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DA66DF" w:rsidRPr="00C117C0" w:rsidRDefault="00DA66DF" w:rsidP="00853D6E">
            <w:pPr>
              <w:tabs>
                <w:tab w:val="left" w:pos="234"/>
              </w:tabs>
              <w:spacing w:after="0"/>
              <w:ind w:left="234" w:hanging="270"/>
              <w:jc w:val="left"/>
              <w:rPr>
                <w:rFonts w:eastAsia="Times New Roman" w:cs="Arial"/>
                <w:color w:val="000000"/>
                <w:szCs w:val="20"/>
              </w:rPr>
            </w:pPr>
            <w:r w:rsidRPr="00C117C0">
              <w:rPr>
                <w:rFonts w:eastAsia="Times New Roman" w:cs="Arial"/>
                <w:color w:val="000000"/>
                <w:szCs w:val="20"/>
              </w:rPr>
              <w:t>4. Community-Based Organization Contracts</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r>
      <w:tr w:rsidR="00DA66DF" w:rsidRPr="00107649" w:rsidTr="00853D6E">
        <w:trPr>
          <w:trHeight w:val="566"/>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DA66DF" w:rsidRPr="00C117C0" w:rsidRDefault="00DA66DF" w:rsidP="00853D6E">
            <w:pPr>
              <w:tabs>
                <w:tab w:val="left" w:pos="234"/>
              </w:tabs>
              <w:spacing w:after="0"/>
              <w:ind w:left="234" w:hanging="270"/>
              <w:jc w:val="left"/>
              <w:rPr>
                <w:rFonts w:eastAsia="Times New Roman" w:cs="Arial"/>
                <w:color w:val="000000"/>
                <w:szCs w:val="20"/>
              </w:rPr>
            </w:pPr>
            <w:r w:rsidRPr="00C117C0">
              <w:rPr>
                <w:rFonts w:eastAsia="Times New Roman" w:cs="Arial"/>
                <w:color w:val="000000"/>
                <w:szCs w:val="20"/>
              </w:rPr>
              <w:t xml:space="preserve">5. Indirect Costs </w:t>
            </w:r>
            <w:r w:rsidRPr="00C117C0">
              <w:rPr>
                <w:rFonts w:eastAsia="Times New Roman" w:cs="Arial"/>
                <w:i/>
                <w:iCs/>
                <w:color w:val="000000"/>
                <w:szCs w:val="20"/>
              </w:rPr>
              <w:t>(not to exceed 10% of grant funds)</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r>
      <w:tr w:rsidR="00DA66DF" w:rsidRPr="00107649" w:rsidTr="00DA66DF">
        <w:trPr>
          <w:trHeight w:val="332"/>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DA66DF" w:rsidRPr="00C117C0" w:rsidRDefault="00DA66DF" w:rsidP="00853D6E">
            <w:pPr>
              <w:tabs>
                <w:tab w:val="left" w:pos="234"/>
              </w:tabs>
              <w:spacing w:after="0"/>
              <w:ind w:left="234" w:hanging="270"/>
              <w:jc w:val="left"/>
              <w:rPr>
                <w:rFonts w:eastAsia="Times New Roman" w:cs="Arial"/>
                <w:color w:val="000000"/>
                <w:szCs w:val="20"/>
              </w:rPr>
            </w:pPr>
            <w:r w:rsidRPr="00C117C0">
              <w:rPr>
                <w:rFonts w:eastAsia="Times New Roman" w:cs="Arial"/>
                <w:color w:val="000000"/>
                <w:szCs w:val="20"/>
              </w:rPr>
              <w:t>6. Data Collection</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r>
      <w:tr w:rsidR="00DA66DF" w:rsidRPr="00107649" w:rsidTr="00DA66DF">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DA66DF" w:rsidRPr="00C117C0" w:rsidRDefault="00DA66DF" w:rsidP="00853D6E">
            <w:pPr>
              <w:tabs>
                <w:tab w:val="left" w:pos="234"/>
              </w:tabs>
              <w:spacing w:after="0"/>
              <w:ind w:left="234" w:hanging="270"/>
              <w:jc w:val="left"/>
              <w:rPr>
                <w:rFonts w:eastAsia="Times New Roman" w:cs="Arial"/>
                <w:color w:val="000000"/>
                <w:szCs w:val="20"/>
              </w:rPr>
            </w:pPr>
            <w:r w:rsidRPr="00C117C0">
              <w:rPr>
                <w:rFonts w:eastAsia="Times New Roman" w:cs="Arial"/>
                <w:color w:val="000000"/>
                <w:szCs w:val="20"/>
              </w:rPr>
              <w:t>7. Fixed Assets/Equipment</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r>
      <w:tr w:rsidR="00DA66DF" w:rsidRPr="00107649" w:rsidTr="00DA66DF">
        <w:trPr>
          <w:trHeight w:val="315"/>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DA66DF" w:rsidRPr="00C117C0" w:rsidRDefault="00DA66DF" w:rsidP="00853D6E">
            <w:pPr>
              <w:tabs>
                <w:tab w:val="left" w:pos="234"/>
              </w:tabs>
              <w:spacing w:after="0"/>
              <w:ind w:left="234" w:hanging="270"/>
              <w:jc w:val="left"/>
              <w:rPr>
                <w:rFonts w:eastAsia="Times New Roman" w:cs="Arial"/>
                <w:color w:val="000000"/>
                <w:szCs w:val="20"/>
              </w:rPr>
            </w:pPr>
            <w:r w:rsidRPr="00C117C0">
              <w:rPr>
                <w:rFonts w:eastAsia="Times New Roman" w:cs="Arial"/>
                <w:color w:val="000000"/>
                <w:szCs w:val="20"/>
              </w:rPr>
              <w:t>8. Other (Travel, Training, etc.)</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r>
      <w:tr w:rsidR="00DA66DF" w:rsidRPr="00107649" w:rsidTr="00DA66DF">
        <w:trPr>
          <w:trHeight w:val="465"/>
          <w:jc w:val="center"/>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b/>
                <w:bCs/>
                <w:color w:val="000000"/>
                <w:sz w:val="20"/>
                <w:szCs w:val="20"/>
              </w:rPr>
            </w:pPr>
            <w:r w:rsidRPr="00107649">
              <w:rPr>
                <w:rFonts w:eastAsia="Times New Roman" w:cs="Arial"/>
                <w:b/>
                <w:bCs/>
                <w:color w:val="000000"/>
                <w:sz w:val="20"/>
                <w:szCs w:val="20"/>
              </w:rPr>
              <w:t>TOTALS</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r>
    </w:tbl>
    <w:p w:rsidR="0038660B" w:rsidRPr="00DA66DF" w:rsidRDefault="0038660B" w:rsidP="00DA66DF">
      <w:pPr>
        <w:spacing w:before="120" w:after="0"/>
        <w:rPr>
          <w:b/>
        </w:rPr>
      </w:pPr>
      <w:r w:rsidRPr="00DA66DF">
        <w:rPr>
          <w:b/>
        </w:rPr>
        <w:t>Sample LEAD Budget</w:t>
      </w:r>
    </w:p>
    <w:tbl>
      <w:tblPr>
        <w:tblW w:w="10080" w:type="dxa"/>
        <w:jc w:val="center"/>
        <w:tblLayout w:type="fixed"/>
        <w:tblLook w:val="04A0" w:firstRow="1" w:lastRow="0" w:firstColumn="1" w:lastColumn="0" w:noHBand="0" w:noVBand="1"/>
      </w:tblPr>
      <w:tblGrid>
        <w:gridCol w:w="3600"/>
        <w:gridCol w:w="2160"/>
        <w:gridCol w:w="2160"/>
        <w:gridCol w:w="2160"/>
      </w:tblGrid>
      <w:tr w:rsidR="00DA66DF" w:rsidRPr="00107649" w:rsidTr="00DA66DF">
        <w:trPr>
          <w:trHeight w:val="611"/>
          <w:jc w:val="center"/>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66DF" w:rsidRPr="00107649" w:rsidRDefault="00DA66DF" w:rsidP="006B128A">
            <w:pPr>
              <w:spacing w:after="0"/>
              <w:rPr>
                <w:rFonts w:eastAsia="Times New Roman" w:cs="Arial"/>
                <w:b/>
                <w:bCs/>
                <w:color w:val="000000"/>
                <w:sz w:val="20"/>
                <w:szCs w:val="20"/>
              </w:rPr>
            </w:pPr>
            <w:r w:rsidRPr="00107649">
              <w:rPr>
                <w:rFonts w:eastAsia="Times New Roman" w:cs="Arial"/>
                <w:b/>
                <w:bCs/>
                <w:color w:val="000000"/>
                <w:sz w:val="20"/>
                <w:szCs w:val="20"/>
              </w:rPr>
              <w:t>Budget Line Item</w:t>
            </w:r>
          </w:p>
        </w:tc>
        <w:tc>
          <w:tcPr>
            <w:tcW w:w="2160" w:type="dxa"/>
            <w:tcBorders>
              <w:top w:val="single" w:sz="4" w:space="0" w:color="auto"/>
              <w:left w:val="nil"/>
              <w:bottom w:val="single" w:sz="4" w:space="0" w:color="auto"/>
              <w:right w:val="single" w:sz="4" w:space="0" w:color="auto"/>
            </w:tcBorders>
            <w:shd w:val="clear" w:color="auto" w:fill="auto"/>
            <w:hideMark/>
          </w:tcPr>
          <w:p w:rsidR="00DA66DF" w:rsidRPr="00107649" w:rsidRDefault="00DA66DF" w:rsidP="006B128A">
            <w:pPr>
              <w:spacing w:after="0"/>
              <w:jc w:val="center"/>
              <w:rPr>
                <w:rFonts w:eastAsia="Times New Roman" w:cs="Arial"/>
                <w:b/>
                <w:bCs/>
                <w:color w:val="000000"/>
                <w:sz w:val="20"/>
                <w:szCs w:val="20"/>
              </w:rPr>
            </w:pPr>
            <w:r>
              <w:rPr>
                <w:rFonts w:eastAsia="Times New Roman" w:cs="Arial"/>
                <w:b/>
                <w:bCs/>
                <w:color w:val="000000"/>
                <w:sz w:val="20"/>
                <w:szCs w:val="20"/>
              </w:rPr>
              <w:t>A. Grant Funds</w:t>
            </w:r>
          </w:p>
        </w:tc>
        <w:tc>
          <w:tcPr>
            <w:tcW w:w="2160" w:type="dxa"/>
            <w:tcBorders>
              <w:top w:val="single" w:sz="4" w:space="0" w:color="auto"/>
              <w:left w:val="single" w:sz="12" w:space="0" w:color="auto"/>
              <w:bottom w:val="single" w:sz="4" w:space="0" w:color="auto"/>
              <w:right w:val="single" w:sz="4" w:space="0" w:color="auto"/>
            </w:tcBorders>
            <w:shd w:val="clear" w:color="auto" w:fill="auto"/>
            <w:hideMark/>
          </w:tcPr>
          <w:p w:rsidR="00DA66DF" w:rsidRPr="00107649" w:rsidRDefault="00DA66DF" w:rsidP="006B128A">
            <w:pPr>
              <w:spacing w:after="0"/>
              <w:jc w:val="center"/>
              <w:rPr>
                <w:rFonts w:eastAsia="Times New Roman" w:cs="Arial"/>
                <w:b/>
                <w:bCs/>
                <w:color w:val="000000"/>
                <w:sz w:val="20"/>
                <w:szCs w:val="20"/>
              </w:rPr>
            </w:pPr>
            <w:r>
              <w:rPr>
                <w:rFonts w:eastAsia="Times New Roman" w:cs="Arial"/>
                <w:b/>
                <w:bCs/>
                <w:color w:val="000000"/>
                <w:sz w:val="20"/>
                <w:szCs w:val="20"/>
              </w:rPr>
              <w:t>B. Hard Match Funds (minimum 10%)</w:t>
            </w:r>
          </w:p>
        </w:tc>
        <w:tc>
          <w:tcPr>
            <w:tcW w:w="2160" w:type="dxa"/>
            <w:tcBorders>
              <w:top w:val="single" w:sz="4" w:space="0" w:color="auto"/>
              <w:left w:val="nil"/>
              <w:bottom w:val="single" w:sz="4" w:space="0" w:color="auto"/>
              <w:right w:val="single" w:sz="4" w:space="0" w:color="auto"/>
            </w:tcBorders>
            <w:shd w:val="clear" w:color="auto" w:fill="auto"/>
            <w:hideMark/>
          </w:tcPr>
          <w:p w:rsidR="00DA66DF" w:rsidRPr="00107649" w:rsidRDefault="00DA66DF" w:rsidP="006B128A">
            <w:pPr>
              <w:spacing w:after="0"/>
              <w:jc w:val="center"/>
              <w:rPr>
                <w:rFonts w:eastAsia="Times New Roman" w:cs="Arial"/>
                <w:b/>
                <w:bCs/>
                <w:color w:val="000000"/>
                <w:sz w:val="20"/>
                <w:szCs w:val="20"/>
              </w:rPr>
            </w:pPr>
            <w:r>
              <w:rPr>
                <w:rFonts w:eastAsia="Times New Roman" w:cs="Arial"/>
                <w:b/>
                <w:bCs/>
                <w:color w:val="000000"/>
                <w:sz w:val="20"/>
                <w:szCs w:val="20"/>
              </w:rPr>
              <w:t xml:space="preserve">C. </w:t>
            </w:r>
            <w:r w:rsidRPr="00107649">
              <w:rPr>
                <w:rFonts w:eastAsia="Times New Roman" w:cs="Arial"/>
                <w:b/>
                <w:bCs/>
                <w:color w:val="000000"/>
                <w:sz w:val="20"/>
                <w:szCs w:val="20"/>
              </w:rPr>
              <w:t>Total Project Value</w:t>
            </w:r>
          </w:p>
        </w:tc>
      </w:tr>
      <w:tr w:rsidR="00DA66DF" w:rsidRPr="00107649" w:rsidTr="00DA66DF">
        <w:trPr>
          <w:trHeight w:val="51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DA66DF" w:rsidRPr="00C117C0" w:rsidRDefault="00DA66DF" w:rsidP="00853D6E">
            <w:pPr>
              <w:spacing w:after="0"/>
              <w:ind w:left="234" w:hanging="270"/>
              <w:jc w:val="left"/>
              <w:rPr>
                <w:rFonts w:eastAsia="Times New Roman" w:cs="Arial"/>
                <w:color w:val="000000"/>
                <w:szCs w:val="20"/>
              </w:rPr>
            </w:pPr>
            <w:r w:rsidRPr="00C117C0">
              <w:rPr>
                <w:rFonts w:eastAsia="Times New Roman" w:cs="Arial"/>
                <w:color w:val="000000"/>
                <w:szCs w:val="20"/>
              </w:rPr>
              <w:t>1. Salaries and Benefits</w:t>
            </w:r>
            <w:r w:rsidRPr="00C117C0">
              <w:rPr>
                <w:rFonts w:eastAsia="Times New Roman" w:cs="Arial"/>
                <w:i/>
                <w:iCs/>
                <w:color w:val="000000"/>
                <w:szCs w:val="20"/>
              </w:rPr>
              <w:t xml:space="preserve"> (Applicant Agency only)</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 xml:space="preserve">$250,000 </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$50,000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$300,000</w:t>
            </w:r>
          </w:p>
        </w:tc>
      </w:tr>
      <w:tr w:rsidR="00DA66DF" w:rsidRPr="00107649" w:rsidTr="00DA66DF">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DA66DF" w:rsidRPr="00C117C0" w:rsidRDefault="00DA66DF" w:rsidP="00853D6E">
            <w:pPr>
              <w:spacing w:after="0"/>
              <w:ind w:left="234" w:hanging="270"/>
              <w:jc w:val="left"/>
              <w:rPr>
                <w:rFonts w:eastAsia="Times New Roman" w:cs="Arial"/>
                <w:color w:val="000000"/>
                <w:szCs w:val="20"/>
              </w:rPr>
            </w:pPr>
            <w:r w:rsidRPr="00C117C0">
              <w:rPr>
                <w:rFonts w:eastAsia="Times New Roman" w:cs="Arial"/>
                <w:color w:val="000000"/>
                <w:szCs w:val="20"/>
              </w:rPr>
              <w:t>2. Services and Supplies</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CF7962" w:rsidP="006B128A">
            <w:pPr>
              <w:spacing w:after="0"/>
              <w:jc w:val="right"/>
              <w:rPr>
                <w:rFonts w:eastAsia="Times New Roman" w:cs="Arial"/>
                <w:color w:val="000000"/>
                <w:sz w:val="20"/>
                <w:szCs w:val="20"/>
              </w:rPr>
            </w:pPr>
            <w:r>
              <w:rPr>
                <w:rFonts w:eastAsia="Times New Roman" w:cs="Arial"/>
                <w:color w:val="000000"/>
                <w:sz w:val="20"/>
                <w:szCs w:val="20"/>
              </w:rPr>
              <w:t>$1</w:t>
            </w:r>
            <w:r w:rsidR="00DA66DF">
              <w:rPr>
                <w:rFonts w:eastAsia="Times New Roman" w:cs="Arial"/>
                <w:color w:val="000000"/>
                <w:sz w:val="20"/>
                <w:szCs w:val="20"/>
              </w:rPr>
              <w:t>,500,000</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267B42" w:rsidP="006B128A">
            <w:pPr>
              <w:spacing w:after="0"/>
              <w:jc w:val="right"/>
              <w:rPr>
                <w:rFonts w:eastAsia="Times New Roman" w:cs="Arial"/>
                <w:color w:val="000000"/>
                <w:sz w:val="20"/>
                <w:szCs w:val="20"/>
              </w:rPr>
            </w:pPr>
            <w:r>
              <w:rPr>
                <w:rFonts w:eastAsia="Times New Roman" w:cs="Arial"/>
                <w:color w:val="000000"/>
                <w:sz w:val="20"/>
                <w:szCs w:val="20"/>
              </w:rPr>
              <w:t>$</w:t>
            </w:r>
            <w:r w:rsidR="00DA66DF">
              <w:rPr>
                <w:rFonts w:eastAsia="Times New Roman" w:cs="Arial"/>
                <w:color w:val="000000"/>
                <w:sz w:val="20"/>
                <w:szCs w:val="20"/>
              </w:rPr>
              <w:t>500,000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CF7962" w:rsidP="006B128A">
            <w:pPr>
              <w:spacing w:after="0"/>
              <w:jc w:val="right"/>
              <w:rPr>
                <w:rFonts w:eastAsia="Times New Roman" w:cs="Arial"/>
                <w:color w:val="000000"/>
                <w:sz w:val="20"/>
                <w:szCs w:val="20"/>
              </w:rPr>
            </w:pPr>
            <w:r>
              <w:rPr>
                <w:rFonts w:eastAsia="Times New Roman" w:cs="Arial"/>
                <w:color w:val="000000"/>
                <w:sz w:val="20"/>
                <w:szCs w:val="20"/>
              </w:rPr>
              <w:t>$2</w:t>
            </w:r>
            <w:r w:rsidR="00DA66DF">
              <w:rPr>
                <w:rFonts w:eastAsia="Times New Roman" w:cs="Arial"/>
                <w:color w:val="000000"/>
                <w:sz w:val="20"/>
                <w:szCs w:val="20"/>
              </w:rPr>
              <w:t>,000,000</w:t>
            </w:r>
          </w:p>
        </w:tc>
      </w:tr>
      <w:tr w:rsidR="00DA66DF" w:rsidRPr="00107649" w:rsidTr="00DA66DF">
        <w:trPr>
          <w:trHeight w:val="521"/>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DA66DF" w:rsidRPr="00C117C0" w:rsidRDefault="00DA66DF" w:rsidP="00853D6E">
            <w:pPr>
              <w:spacing w:after="0"/>
              <w:ind w:left="234" w:hanging="270"/>
              <w:jc w:val="left"/>
              <w:rPr>
                <w:rFonts w:eastAsia="Times New Roman" w:cs="Arial"/>
                <w:color w:val="000000"/>
                <w:szCs w:val="20"/>
              </w:rPr>
            </w:pPr>
            <w:r w:rsidRPr="00C117C0">
              <w:rPr>
                <w:rFonts w:eastAsia="Times New Roman" w:cs="Arial"/>
                <w:color w:val="000000"/>
                <w:szCs w:val="20"/>
              </w:rPr>
              <w:t>3. Professional Services/Public Agency Contracts</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$200,000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$200,000</w:t>
            </w:r>
          </w:p>
        </w:tc>
      </w:tr>
      <w:tr w:rsidR="00DA66DF" w:rsidRPr="00107649" w:rsidTr="00DA66DF">
        <w:trPr>
          <w:trHeight w:val="467"/>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DA66DF" w:rsidRPr="00C117C0" w:rsidRDefault="00DA66DF" w:rsidP="00853D6E">
            <w:pPr>
              <w:spacing w:after="0"/>
              <w:ind w:left="234" w:hanging="270"/>
              <w:jc w:val="left"/>
              <w:rPr>
                <w:rFonts w:eastAsia="Times New Roman" w:cs="Arial"/>
                <w:color w:val="000000"/>
                <w:szCs w:val="20"/>
              </w:rPr>
            </w:pPr>
            <w:r w:rsidRPr="00C117C0">
              <w:rPr>
                <w:rFonts w:eastAsia="Times New Roman" w:cs="Arial"/>
                <w:color w:val="000000"/>
                <w:szCs w:val="20"/>
              </w:rPr>
              <w:t>4. Community-Based Organization Contracts</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CF7962" w:rsidP="006B128A">
            <w:pPr>
              <w:spacing w:after="0"/>
              <w:jc w:val="right"/>
              <w:rPr>
                <w:rFonts w:eastAsia="Times New Roman" w:cs="Arial"/>
                <w:color w:val="000000"/>
                <w:sz w:val="20"/>
                <w:szCs w:val="20"/>
              </w:rPr>
            </w:pPr>
            <w:r>
              <w:rPr>
                <w:rFonts w:eastAsia="Times New Roman" w:cs="Arial"/>
                <w:color w:val="000000"/>
                <w:sz w:val="20"/>
                <w:szCs w:val="20"/>
              </w:rPr>
              <w:t>$2</w:t>
            </w:r>
            <w:r w:rsidR="00DA66DF">
              <w:rPr>
                <w:rFonts w:eastAsia="Times New Roman" w:cs="Arial"/>
                <w:color w:val="000000"/>
                <w:sz w:val="20"/>
                <w:szCs w:val="20"/>
              </w:rPr>
              <w:t>,000,000</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$20,000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CF7962" w:rsidP="006B128A">
            <w:pPr>
              <w:spacing w:after="0"/>
              <w:jc w:val="right"/>
              <w:rPr>
                <w:rFonts w:eastAsia="Times New Roman" w:cs="Arial"/>
                <w:color w:val="000000"/>
                <w:sz w:val="20"/>
                <w:szCs w:val="20"/>
              </w:rPr>
            </w:pPr>
            <w:r>
              <w:rPr>
                <w:rFonts w:eastAsia="Times New Roman" w:cs="Arial"/>
                <w:color w:val="000000"/>
                <w:sz w:val="20"/>
                <w:szCs w:val="20"/>
              </w:rPr>
              <w:t>2</w:t>
            </w:r>
            <w:r w:rsidR="00DA66DF">
              <w:rPr>
                <w:rFonts w:eastAsia="Times New Roman" w:cs="Arial"/>
                <w:color w:val="000000"/>
                <w:sz w:val="20"/>
                <w:szCs w:val="20"/>
              </w:rPr>
              <w:t>,020,000</w:t>
            </w:r>
            <w:r w:rsidR="00DA66DF" w:rsidRPr="00107649">
              <w:rPr>
                <w:rFonts w:eastAsia="Times New Roman" w:cs="Arial"/>
                <w:color w:val="000000"/>
                <w:sz w:val="20"/>
                <w:szCs w:val="20"/>
              </w:rPr>
              <w:t>0</w:t>
            </w:r>
          </w:p>
        </w:tc>
      </w:tr>
      <w:tr w:rsidR="00DA66DF" w:rsidRPr="00107649" w:rsidTr="00DA66DF">
        <w:trPr>
          <w:trHeight w:val="51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DA66DF" w:rsidRPr="00C117C0" w:rsidRDefault="00DA66DF" w:rsidP="00853D6E">
            <w:pPr>
              <w:spacing w:after="0"/>
              <w:ind w:left="234" w:hanging="270"/>
              <w:jc w:val="left"/>
              <w:rPr>
                <w:rFonts w:eastAsia="Times New Roman" w:cs="Arial"/>
                <w:color w:val="000000"/>
                <w:szCs w:val="20"/>
              </w:rPr>
            </w:pPr>
            <w:r w:rsidRPr="00C117C0">
              <w:rPr>
                <w:rFonts w:eastAsia="Times New Roman" w:cs="Arial"/>
                <w:color w:val="000000"/>
                <w:szCs w:val="20"/>
              </w:rPr>
              <w:t xml:space="preserve">5. Indirect Costs </w:t>
            </w:r>
            <w:r w:rsidRPr="00C117C0">
              <w:rPr>
                <w:rFonts w:eastAsia="Times New Roman" w:cs="Arial"/>
                <w:i/>
                <w:iCs/>
                <w:color w:val="000000"/>
                <w:szCs w:val="20"/>
              </w:rPr>
              <w:t>(not to exceed 10% of grant funds)</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$60,000</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$10,000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$70,000</w:t>
            </w:r>
          </w:p>
        </w:tc>
      </w:tr>
      <w:tr w:rsidR="00DA66DF" w:rsidRPr="00107649" w:rsidTr="00DA66DF">
        <w:trPr>
          <w:trHeight w:val="332"/>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DA66DF" w:rsidRPr="00C117C0" w:rsidRDefault="00DA66DF" w:rsidP="00853D6E">
            <w:pPr>
              <w:spacing w:after="0"/>
              <w:ind w:left="234" w:hanging="270"/>
              <w:jc w:val="left"/>
              <w:rPr>
                <w:rFonts w:eastAsia="Times New Roman" w:cs="Arial"/>
                <w:color w:val="000000"/>
                <w:szCs w:val="20"/>
              </w:rPr>
            </w:pPr>
            <w:r w:rsidRPr="00C117C0">
              <w:rPr>
                <w:rFonts w:eastAsia="Times New Roman" w:cs="Arial"/>
                <w:color w:val="000000"/>
                <w:szCs w:val="20"/>
              </w:rPr>
              <w:t>6. Data Collection</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$40,000</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$10,000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$50,000</w:t>
            </w:r>
          </w:p>
        </w:tc>
      </w:tr>
      <w:tr w:rsidR="00DA66DF" w:rsidRPr="00107649" w:rsidTr="00DA66DF">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DA66DF" w:rsidRPr="00C117C0" w:rsidRDefault="00DA66DF" w:rsidP="00853D6E">
            <w:pPr>
              <w:spacing w:after="0"/>
              <w:ind w:left="234" w:hanging="270"/>
              <w:jc w:val="left"/>
              <w:rPr>
                <w:rFonts w:eastAsia="Times New Roman" w:cs="Arial"/>
                <w:color w:val="000000"/>
                <w:szCs w:val="20"/>
              </w:rPr>
            </w:pPr>
            <w:r w:rsidRPr="00C117C0">
              <w:rPr>
                <w:rFonts w:eastAsia="Times New Roman" w:cs="Arial"/>
                <w:color w:val="000000"/>
                <w:szCs w:val="20"/>
              </w:rPr>
              <w:t>7. Fixed Assets/Equipment</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$147,000</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$20,000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$167,000</w:t>
            </w:r>
          </w:p>
        </w:tc>
      </w:tr>
      <w:tr w:rsidR="00DA66DF" w:rsidRPr="00107649" w:rsidTr="00DA66DF">
        <w:trPr>
          <w:trHeight w:val="315"/>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DA66DF" w:rsidRPr="00C117C0" w:rsidRDefault="00DA66DF" w:rsidP="00853D6E">
            <w:pPr>
              <w:spacing w:after="0"/>
              <w:ind w:left="234" w:hanging="270"/>
              <w:jc w:val="left"/>
              <w:rPr>
                <w:rFonts w:eastAsia="Times New Roman" w:cs="Arial"/>
                <w:color w:val="000000"/>
                <w:szCs w:val="20"/>
              </w:rPr>
            </w:pPr>
            <w:r w:rsidRPr="00C117C0">
              <w:rPr>
                <w:rFonts w:eastAsia="Times New Roman" w:cs="Arial"/>
                <w:color w:val="000000"/>
                <w:szCs w:val="20"/>
              </w:rPr>
              <w:t>8. Other (Travel, Training, etc.)</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$3,000</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sidRPr="00107649">
              <w:rPr>
                <w:rFonts w:eastAsia="Times New Roman" w:cs="Arial"/>
                <w:color w:val="000000"/>
                <w:sz w:val="20"/>
                <w:szCs w:val="20"/>
              </w:rPr>
              <w:t>$0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$3,000</w:t>
            </w:r>
          </w:p>
        </w:tc>
      </w:tr>
      <w:tr w:rsidR="00DA66DF" w:rsidRPr="00107649" w:rsidTr="00DA66DF">
        <w:trPr>
          <w:trHeight w:val="465"/>
          <w:jc w:val="center"/>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b/>
                <w:bCs/>
                <w:color w:val="000000"/>
                <w:sz w:val="20"/>
                <w:szCs w:val="20"/>
              </w:rPr>
            </w:pPr>
            <w:r w:rsidRPr="00107649">
              <w:rPr>
                <w:rFonts w:eastAsia="Times New Roman" w:cs="Arial"/>
                <w:b/>
                <w:bCs/>
                <w:color w:val="000000"/>
                <w:sz w:val="20"/>
                <w:szCs w:val="20"/>
              </w:rPr>
              <w:t>TOTALS</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CF7962" w:rsidP="006B128A">
            <w:pPr>
              <w:spacing w:after="0"/>
              <w:jc w:val="right"/>
              <w:rPr>
                <w:rFonts w:eastAsia="Times New Roman" w:cs="Arial"/>
                <w:color w:val="000000"/>
                <w:sz w:val="20"/>
                <w:szCs w:val="20"/>
              </w:rPr>
            </w:pPr>
            <w:r>
              <w:rPr>
                <w:rFonts w:eastAsia="Times New Roman" w:cs="Arial"/>
                <w:color w:val="000000"/>
                <w:sz w:val="20"/>
                <w:szCs w:val="20"/>
              </w:rPr>
              <w:t>$4</w:t>
            </w:r>
            <w:r w:rsidR="00DA66DF">
              <w:rPr>
                <w:rFonts w:eastAsia="Times New Roman" w:cs="Arial"/>
                <w:color w:val="000000"/>
                <w:sz w:val="20"/>
                <w:szCs w:val="20"/>
              </w:rPr>
              <w:t>,000,000</w:t>
            </w:r>
          </w:p>
        </w:tc>
        <w:tc>
          <w:tcPr>
            <w:tcW w:w="2160" w:type="dxa"/>
            <w:tcBorders>
              <w:top w:val="nil"/>
              <w:left w:val="single" w:sz="12" w:space="0" w:color="auto"/>
              <w:bottom w:val="single" w:sz="4" w:space="0" w:color="auto"/>
              <w:right w:val="single" w:sz="4" w:space="0" w:color="auto"/>
            </w:tcBorders>
            <w:shd w:val="clear" w:color="auto" w:fill="auto"/>
            <w:noWrap/>
            <w:vAlign w:val="center"/>
            <w:hideMark/>
          </w:tcPr>
          <w:p w:rsidR="00DA66DF" w:rsidRPr="00107649" w:rsidRDefault="00DA66DF" w:rsidP="006B128A">
            <w:pPr>
              <w:spacing w:after="0"/>
              <w:jc w:val="right"/>
              <w:rPr>
                <w:rFonts w:eastAsia="Times New Roman" w:cs="Arial"/>
                <w:color w:val="000000"/>
                <w:sz w:val="20"/>
                <w:szCs w:val="20"/>
              </w:rPr>
            </w:pPr>
            <w:r>
              <w:rPr>
                <w:rFonts w:eastAsia="Times New Roman" w:cs="Arial"/>
                <w:color w:val="000000"/>
                <w:sz w:val="20"/>
                <w:szCs w:val="20"/>
              </w:rPr>
              <w:t>$810,000</w:t>
            </w:r>
          </w:p>
        </w:tc>
        <w:tc>
          <w:tcPr>
            <w:tcW w:w="2160" w:type="dxa"/>
            <w:tcBorders>
              <w:top w:val="nil"/>
              <w:left w:val="nil"/>
              <w:bottom w:val="single" w:sz="4" w:space="0" w:color="auto"/>
              <w:right w:val="single" w:sz="4" w:space="0" w:color="auto"/>
            </w:tcBorders>
            <w:shd w:val="clear" w:color="auto" w:fill="auto"/>
            <w:noWrap/>
            <w:vAlign w:val="center"/>
            <w:hideMark/>
          </w:tcPr>
          <w:p w:rsidR="00DA66DF" w:rsidRPr="00107649" w:rsidRDefault="00CF7962" w:rsidP="006B128A">
            <w:pPr>
              <w:spacing w:after="0"/>
              <w:jc w:val="right"/>
              <w:rPr>
                <w:rFonts w:eastAsia="Times New Roman" w:cs="Arial"/>
                <w:color w:val="000000"/>
                <w:sz w:val="20"/>
                <w:szCs w:val="20"/>
              </w:rPr>
            </w:pPr>
            <w:r>
              <w:rPr>
                <w:rFonts w:eastAsia="Times New Roman" w:cs="Arial"/>
                <w:color w:val="000000"/>
                <w:sz w:val="20"/>
                <w:szCs w:val="20"/>
              </w:rPr>
              <w:t>$4</w:t>
            </w:r>
            <w:r w:rsidR="00DA66DF">
              <w:rPr>
                <w:rFonts w:eastAsia="Times New Roman" w:cs="Arial"/>
                <w:color w:val="000000"/>
                <w:sz w:val="20"/>
                <w:szCs w:val="20"/>
              </w:rPr>
              <w:t>,810,000</w:t>
            </w:r>
          </w:p>
        </w:tc>
      </w:tr>
    </w:tbl>
    <w:p w:rsidR="0029297E" w:rsidRDefault="0029297E" w:rsidP="00AD4AAC">
      <w:pPr>
        <w:sectPr w:rsidR="0029297E" w:rsidSect="00A3393C">
          <w:pgSz w:w="12240" w:h="15840"/>
          <w:pgMar w:top="1008" w:right="1152" w:bottom="1008" w:left="1152" w:header="720" w:footer="432" w:gutter="0"/>
          <w:cols w:space="720"/>
          <w:docGrid w:linePitch="360"/>
        </w:sectPr>
      </w:pPr>
    </w:p>
    <w:p w:rsidR="0066027A" w:rsidRDefault="0066027A" w:rsidP="0029297E">
      <w:pPr>
        <w:pStyle w:val="NoSpacing"/>
        <w:ind w:left="-360" w:right="-360"/>
        <w:rPr>
          <w:b/>
        </w:rPr>
      </w:pPr>
    </w:p>
    <w:p w:rsidR="0066027A" w:rsidRDefault="0066027A" w:rsidP="0029297E">
      <w:pPr>
        <w:pStyle w:val="NoSpacing"/>
        <w:ind w:left="-360" w:right="-360"/>
        <w:rPr>
          <w:b/>
        </w:rPr>
      </w:pPr>
    </w:p>
    <w:p w:rsidR="004261E2" w:rsidRPr="00DA66DF" w:rsidRDefault="00DA66DF" w:rsidP="0029297E">
      <w:pPr>
        <w:pStyle w:val="NoSpacing"/>
        <w:ind w:left="-360" w:right="-360"/>
        <w:rPr>
          <w:b/>
        </w:rPr>
      </w:pPr>
      <w:r w:rsidRPr="00DA66DF">
        <w:rPr>
          <w:b/>
        </w:rPr>
        <w:lastRenderedPageBreak/>
        <w:t>Budget Detail</w:t>
      </w:r>
    </w:p>
    <w:p w:rsidR="00F119BF" w:rsidRPr="008820F1" w:rsidRDefault="00F119BF" w:rsidP="00080F0D">
      <w:pPr>
        <w:spacing w:after="240"/>
        <w:ind w:left="-360" w:right="-360"/>
      </w:pPr>
      <w:r w:rsidRPr="00DA66DF">
        <w:rPr>
          <w:u w:val="single"/>
        </w:rPr>
        <w:t>Instructions:</w:t>
      </w:r>
      <w:r w:rsidRPr="008820F1">
        <w:t xml:space="preserve"> The purpose of the Budget Narrative is to support the amounts requested in the Budget Table. The Budget Narrative must be submitted in Arial 12-point font with one-inch margins on all four sides. The narrative must be </w:t>
      </w:r>
      <w:r w:rsidR="00E54328">
        <w:t>1.5 spaced</w:t>
      </w:r>
      <w:r w:rsidRPr="008820F1">
        <w:t xml:space="preserve">. Provide the information listed </w:t>
      </w:r>
      <w:r w:rsidR="00A55A43">
        <w:t>for</w:t>
      </w:r>
      <w:r w:rsidRPr="008820F1">
        <w:t xml:space="preserve"> each line item below with narrative to explain how the requested grant funds and outside leveraged funds will be used to achieve project goals.</w:t>
      </w:r>
    </w:p>
    <w:p w:rsidR="00DA66DF" w:rsidRPr="00F45E7A" w:rsidRDefault="00DA66DF" w:rsidP="00080F0D">
      <w:pPr>
        <w:pStyle w:val="ListParagraph"/>
        <w:numPr>
          <w:ilvl w:val="0"/>
          <w:numId w:val="1"/>
        </w:numPr>
        <w:spacing w:before="120" w:after="120"/>
        <w:ind w:left="0"/>
        <w:contextualSpacing w:val="0"/>
        <w:rPr>
          <w:rFonts w:cs="Arial"/>
          <w:szCs w:val="24"/>
        </w:rPr>
      </w:pPr>
      <w:r w:rsidRPr="00F45E7A">
        <w:rPr>
          <w:rFonts w:cs="Arial"/>
          <w:b/>
          <w:bCs/>
          <w:szCs w:val="24"/>
        </w:rPr>
        <w:t xml:space="preserve">Salaries and Benefits: </w:t>
      </w:r>
      <w:r w:rsidRPr="00F45E7A">
        <w:rPr>
          <w:rFonts w:cs="Arial"/>
          <w:bCs/>
          <w:szCs w:val="24"/>
        </w:rPr>
        <w:t xml:space="preserve">List each Applicant Agency </w:t>
      </w:r>
      <w:r w:rsidRPr="00F45E7A">
        <w:rPr>
          <w:rFonts w:cs="Arial"/>
          <w:szCs w:val="24"/>
        </w:rPr>
        <w:t>staff to be funded by the grant. For each, provide the classification/title</w:t>
      </w:r>
      <w:r w:rsidR="002C7AC3" w:rsidRPr="00F45E7A">
        <w:rPr>
          <w:rFonts w:cs="Arial"/>
          <w:szCs w:val="24"/>
        </w:rPr>
        <w:t xml:space="preserve">, salary/hourly rates, </w:t>
      </w:r>
      <w:r w:rsidRPr="00F45E7A">
        <w:rPr>
          <w:rFonts w:cs="Arial"/>
          <w:szCs w:val="24"/>
        </w:rPr>
        <w:t>benefits</w:t>
      </w:r>
      <w:r w:rsidR="002C7AC3" w:rsidRPr="00F45E7A">
        <w:rPr>
          <w:rFonts w:cs="Arial"/>
          <w:szCs w:val="24"/>
        </w:rPr>
        <w:t xml:space="preserve"> and, percentage of time</w:t>
      </w:r>
      <w:r w:rsidR="00E84FB6" w:rsidRPr="00F45E7A">
        <w:rPr>
          <w:rFonts w:cs="Arial"/>
          <w:szCs w:val="24"/>
        </w:rPr>
        <w:t xml:space="preserve"> on the project and role in the project</w:t>
      </w:r>
      <w:r w:rsidRPr="00F45E7A">
        <w:rPr>
          <w:rFonts w:cs="Arial"/>
          <w:szCs w:val="24"/>
        </w:rPr>
        <w:t xml:space="preserve">. </w:t>
      </w:r>
      <w:r w:rsidR="002C7AC3" w:rsidRPr="00F45E7A">
        <w:rPr>
          <w:rFonts w:cs="Arial"/>
          <w:szCs w:val="24"/>
        </w:rPr>
        <w:t xml:space="preserve">These amounts should reflect the information presented in the Project Need and Project Descriptions. </w:t>
      </w:r>
      <w:r w:rsidRPr="00F45E7A">
        <w:rPr>
          <w:rFonts w:cs="Arial"/>
          <w:szCs w:val="24"/>
        </w:rPr>
        <w:t xml:space="preserve">Note: salaries and benefits of all other contracted staff </w:t>
      </w:r>
      <w:r w:rsidR="002C7AC3" w:rsidRPr="00F45E7A">
        <w:rPr>
          <w:rFonts w:cs="Arial"/>
          <w:szCs w:val="24"/>
        </w:rPr>
        <w:t>should be listed</w:t>
      </w:r>
      <w:r w:rsidRPr="00F45E7A">
        <w:rPr>
          <w:rFonts w:cs="Arial"/>
          <w:szCs w:val="24"/>
        </w:rPr>
        <w:t xml:space="preserve"> under the appropriate line item, either Professional Services or Community Partner contracts.</w:t>
      </w:r>
    </w:p>
    <w:p w:rsidR="00DA66DF" w:rsidRPr="00F45E7A" w:rsidRDefault="00DA66DF" w:rsidP="00A55A43">
      <w:pPr>
        <w:pStyle w:val="ListParagraph"/>
        <w:numPr>
          <w:ilvl w:val="1"/>
          <w:numId w:val="2"/>
        </w:numPr>
        <w:spacing w:after="0" w:line="360" w:lineRule="auto"/>
        <w:ind w:left="360"/>
        <w:contextualSpacing w:val="0"/>
        <w:rPr>
          <w:rFonts w:eastAsia="Arial Unicode MS" w:cs="Arial"/>
          <w:szCs w:val="24"/>
        </w:rPr>
      </w:pPr>
      <w:r w:rsidRPr="00F45E7A">
        <w:rPr>
          <w:rFonts w:eastAsia="Arial Unicode MS" w:cs="Arial"/>
          <w:b/>
          <w:szCs w:val="24"/>
        </w:rPr>
        <w:t>Total Grant Funds Requested: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DA66DF" w:rsidRPr="00F45E7A" w:rsidRDefault="00DA66DF" w:rsidP="00A55A43">
      <w:pPr>
        <w:pStyle w:val="ListParagraph"/>
        <w:spacing w:after="0" w:line="360" w:lineRule="auto"/>
        <w:ind w:left="0"/>
        <w:contextualSpacing w:val="0"/>
        <w:rPr>
          <w:rFonts w:eastAsia="Arial Unicode MS" w:cs="Arial"/>
          <w:szCs w:val="24"/>
        </w:rPr>
      </w:pPr>
      <w:r w:rsidRPr="00F45E7A">
        <w:rPr>
          <w:rFonts w:eastAsia="Arial Unicode MS" w:cs="Arial"/>
          <w:b/>
          <w:szCs w:val="24"/>
        </w:rPr>
        <w:t xml:space="preserve">Narrative Detail: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DA66DF" w:rsidRPr="00F45E7A" w:rsidRDefault="00DA66DF" w:rsidP="00A55A43">
      <w:pPr>
        <w:pStyle w:val="ListParagraph"/>
        <w:numPr>
          <w:ilvl w:val="1"/>
          <w:numId w:val="2"/>
        </w:numPr>
        <w:spacing w:after="0" w:line="360" w:lineRule="auto"/>
        <w:ind w:left="360"/>
        <w:contextualSpacing w:val="0"/>
        <w:rPr>
          <w:rFonts w:eastAsia="Arial Unicode MS" w:cs="Arial"/>
          <w:szCs w:val="24"/>
        </w:rPr>
      </w:pPr>
      <w:r w:rsidRPr="00F45E7A">
        <w:rPr>
          <w:rFonts w:eastAsia="Arial Unicode MS" w:cs="Arial"/>
          <w:b/>
          <w:szCs w:val="24"/>
        </w:rPr>
        <w:t>Cash Match: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29297E" w:rsidRPr="0029297E" w:rsidRDefault="0029297E" w:rsidP="00A55A43">
      <w:pPr>
        <w:spacing w:after="0" w:line="360" w:lineRule="auto"/>
        <w:rPr>
          <w:rFonts w:eastAsia="Arial Unicode MS" w:cs="Arial"/>
          <w:szCs w:val="24"/>
        </w:rPr>
      </w:pPr>
      <w:r w:rsidRPr="0029297E">
        <w:rPr>
          <w:rFonts w:eastAsia="Arial Unicode MS" w:cs="Arial"/>
          <w:b/>
          <w:szCs w:val="24"/>
        </w:rPr>
        <w:t xml:space="preserve">Narrative Detail: </w:t>
      </w:r>
      <w:r w:rsidR="00C164DF" w:rsidRPr="0029297E">
        <w:rPr>
          <w:rFonts w:eastAsia="Arial Unicode MS" w:cs="Arial"/>
          <w:szCs w:val="24"/>
        </w:rPr>
        <w:fldChar w:fldCharType="begin">
          <w:ffData>
            <w:name w:val="Text107"/>
            <w:enabled/>
            <w:calcOnExit w:val="0"/>
            <w:textInput/>
          </w:ffData>
        </w:fldChar>
      </w:r>
      <w:r w:rsidRPr="0029297E">
        <w:rPr>
          <w:rFonts w:eastAsia="Arial Unicode MS" w:cs="Arial"/>
          <w:szCs w:val="24"/>
        </w:rPr>
        <w:instrText xml:space="preserve"> FORMTEXT </w:instrText>
      </w:r>
      <w:r w:rsidR="00C164DF" w:rsidRPr="0029297E">
        <w:rPr>
          <w:rFonts w:eastAsia="Arial Unicode MS" w:cs="Arial"/>
          <w:szCs w:val="24"/>
        </w:rPr>
      </w:r>
      <w:r w:rsidR="00C164DF" w:rsidRPr="0029297E">
        <w:rPr>
          <w:rFonts w:eastAsia="Arial Unicode MS" w:cs="Arial"/>
          <w:szCs w:val="24"/>
        </w:rPr>
        <w:fldChar w:fldCharType="separate"/>
      </w:r>
      <w:r w:rsidRPr="00F45E7A">
        <w:rPr>
          <w:noProof/>
        </w:rPr>
        <w:t> </w:t>
      </w:r>
      <w:r w:rsidRPr="00F45E7A">
        <w:rPr>
          <w:noProof/>
        </w:rPr>
        <w:t> </w:t>
      </w:r>
      <w:r w:rsidRPr="00F45E7A">
        <w:rPr>
          <w:noProof/>
        </w:rPr>
        <w:t> </w:t>
      </w:r>
      <w:r w:rsidRPr="00F45E7A">
        <w:rPr>
          <w:noProof/>
        </w:rPr>
        <w:t> </w:t>
      </w:r>
      <w:r w:rsidRPr="00F45E7A">
        <w:rPr>
          <w:noProof/>
        </w:rPr>
        <w:t> </w:t>
      </w:r>
      <w:r w:rsidR="00C164DF" w:rsidRPr="0029297E">
        <w:rPr>
          <w:rFonts w:eastAsia="Arial Unicode MS" w:cs="Arial"/>
          <w:szCs w:val="24"/>
        </w:rPr>
        <w:fldChar w:fldCharType="end"/>
      </w:r>
    </w:p>
    <w:p w:rsidR="00DA66DF" w:rsidRPr="00F45E7A" w:rsidRDefault="00DA66DF" w:rsidP="0029297E">
      <w:pPr>
        <w:pStyle w:val="ListParagraph"/>
        <w:numPr>
          <w:ilvl w:val="0"/>
          <w:numId w:val="1"/>
        </w:numPr>
        <w:spacing w:before="120" w:after="120"/>
        <w:ind w:left="0"/>
        <w:contextualSpacing w:val="0"/>
        <w:rPr>
          <w:rFonts w:eastAsia="Arial Unicode MS" w:cs="Arial"/>
          <w:szCs w:val="24"/>
        </w:rPr>
      </w:pPr>
      <w:r w:rsidRPr="00F45E7A">
        <w:rPr>
          <w:rFonts w:cs="Arial"/>
          <w:b/>
          <w:bCs/>
          <w:szCs w:val="24"/>
        </w:rPr>
        <w:t xml:space="preserve">Services and Supplies: </w:t>
      </w:r>
      <w:r w:rsidRPr="00F45E7A">
        <w:rPr>
          <w:rFonts w:cs="Arial"/>
          <w:szCs w:val="24"/>
        </w:rPr>
        <w:t>Itemize all services and supplies.</w:t>
      </w:r>
    </w:p>
    <w:p w:rsidR="00DA66DF" w:rsidRPr="00F45E7A" w:rsidRDefault="00DA66DF" w:rsidP="00A55A43">
      <w:pPr>
        <w:pStyle w:val="ListParagraph"/>
        <w:numPr>
          <w:ilvl w:val="1"/>
          <w:numId w:val="3"/>
        </w:numPr>
        <w:spacing w:after="0" w:line="360" w:lineRule="auto"/>
        <w:ind w:left="360"/>
        <w:contextualSpacing w:val="0"/>
        <w:rPr>
          <w:rFonts w:eastAsia="Arial Unicode MS" w:cs="Arial"/>
          <w:szCs w:val="24"/>
        </w:rPr>
      </w:pPr>
      <w:r w:rsidRPr="00F45E7A">
        <w:rPr>
          <w:rFonts w:eastAsia="Arial Unicode MS" w:cs="Arial"/>
          <w:b/>
          <w:szCs w:val="24"/>
        </w:rPr>
        <w:t>Total Grant Funds Requested: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29297E" w:rsidRPr="0029297E" w:rsidRDefault="0029297E" w:rsidP="00A55A43">
      <w:pPr>
        <w:spacing w:after="0" w:line="360" w:lineRule="auto"/>
        <w:rPr>
          <w:rFonts w:eastAsia="Arial Unicode MS" w:cs="Arial"/>
          <w:szCs w:val="24"/>
        </w:rPr>
      </w:pPr>
      <w:r w:rsidRPr="0029297E">
        <w:rPr>
          <w:rFonts w:eastAsia="Arial Unicode MS" w:cs="Arial"/>
          <w:b/>
          <w:szCs w:val="24"/>
        </w:rPr>
        <w:t xml:space="preserve">Narrative Detail: </w:t>
      </w:r>
      <w:r w:rsidR="00C164DF" w:rsidRPr="0029297E">
        <w:rPr>
          <w:rFonts w:eastAsia="Arial Unicode MS" w:cs="Arial"/>
          <w:szCs w:val="24"/>
        </w:rPr>
        <w:fldChar w:fldCharType="begin">
          <w:ffData>
            <w:name w:val="Text107"/>
            <w:enabled/>
            <w:calcOnExit w:val="0"/>
            <w:textInput/>
          </w:ffData>
        </w:fldChar>
      </w:r>
      <w:r w:rsidRPr="0029297E">
        <w:rPr>
          <w:rFonts w:eastAsia="Arial Unicode MS" w:cs="Arial"/>
          <w:szCs w:val="24"/>
        </w:rPr>
        <w:instrText xml:space="preserve"> FORMTEXT </w:instrText>
      </w:r>
      <w:r w:rsidR="00C164DF" w:rsidRPr="0029297E">
        <w:rPr>
          <w:rFonts w:eastAsia="Arial Unicode MS" w:cs="Arial"/>
          <w:szCs w:val="24"/>
        </w:rPr>
      </w:r>
      <w:r w:rsidR="00C164DF" w:rsidRPr="0029297E">
        <w:rPr>
          <w:rFonts w:eastAsia="Arial Unicode MS" w:cs="Arial"/>
          <w:szCs w:val="24"/>
        </w:rPr>
        <w:fldChar w:fldCharType="separate"/>
      </w:r>
      <w:r w:rsidRPr="00F45E7A">
        <w:rPr>
          <w:noProof/>
        </w:rPr>
        <w:t> </w:t>
      </w:r>
      <w:r w:rsidRPr="00F45E7A">
        <w:rPr>
          <w:noProof/>
        </w:rPr>
        <w:t> </w:t>
      </w:r>
      <w:r w:rsidRPr="00F45E7A">
        <w:rPr>
          <w:noProof/>
        </w:rPr>
        <w:t> </w:t>
      </w:r>
      <w:r w:rsidRPr="00F45E7A">
        <w:rPr>
          <w:noProof/>
        </w:rPr>
        <w:t> </w:t>
      </w:r>
      <w:r w:rsidRPr="00F45E7A">
        <w:rPr>
          <w:noProof/>
        </w:rPr>
        <w:t> </w:t>
      </w:r>
      <w:r w:rsidR="00C164DF" w:rsidRPr="0029297E">
        <w:rPr>
          <w:rFonts w:eastAsia="Arial Unicode MS" w:cs="Arial"/>
          <w:szCs w:val="24"/>
        </w:rPr>
        <w:fldChar w:fldCharType="end"/>
      </w:r>
    </w:p>
    <w:p w:rsidR="00DA66DF" w:rsidRPr="00F45E7A" w:rsidRDefault="00DA66DF" w:rsidP="00A55A43">
      <w:pPr>
        <w:pStyle w:val="ListParagraph"/>
        <w:numPr>
          <w:ilvl w:val="1"/>
          <w:numId w:val="3"/>
        </w:numPr>
        <w:spacing w:after="0" w:line="360" w:lineRule="auto"/>
        <w:ind w:left="360"/>
        <w:contextualSpacing w:val="0"/>
        <w:rPr>
          <w:rFonts w:eastAsia="Arial Unicode MS" w:cs="Arial"/>
          <w:szCs w:val="24"/>
        </w:rPr>
      </w:pPr>
      <w:r w:rsidRPr="00F45E7A">
        <w:rPr>
          <w:rFonts w:eastAsia="Arial Unicode MS" w:cs="Arial"/>
          <w:b/>
          <w:szCs w:val="24"/>
        </w:rPr>
        <w:t>Cash Match: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29297E" w:rsidRPr="0029297E" w:rsidRDefault="0029297E" w:rsidP="00A55A43">
      <w:pPr>
        <w:spacing w:after="0" w:line="360" w:lineRule="auto"/>
        <w:rPr>
          <w:rFonts w:eastAsia="Arial Unicode MS" w:cs="Arial"/>
          <w:szCs w:val="24"/>
        </w:rPr>
      </w:pPr>
      <w:r w:rsidRPr="0029297E">
        <w:rPr>
          <w:rFonts w:eastAsia="Arial Unicode MS" w:cs="Arial"/>
          <w:b/>
          <w:szCs w:val="24"/>
        </w:rPr>
        <w:t xml:space="preserve">Narrative Detail: </w:t>
      </w:r>
      <w:r w:rsidR="00C164DF" w:rsidRPr="0029297E">
        <w:rPr>
          <w:rFonts w:eastAsia="Arial Unicode MS" w:cs="Arial"/>
          <w:szCs w:val="24"/>
        </w:rPr>
        <w:fldChar w:fldCharType="begin">
          <w:ffData>
            <w:name w:val="Text107"/>
            <w:enabled/>
            <w:calcOnExit w:val="0"/>
            <w:textInput/>
          </w:ffData>
        </w:fldChar>
      </w:r>
      <w:r w:rsidRPr="0029297E">
        <w:rPr>
          <w:rFonts w:eastAsia="Arial Unicode MS" w:cs="Arial"/>
          <w:szCs w:val="24"/>
        </w:rPr>
        <w:instrText xml:space="preserve"> FORMTEXT </w:instrText>
      </w:r>
      <w:r w:rsidR="00C164DF" w:rsidRPr="0029297E">
        <w:rPr>
          <w:rFonts w:eastAsia="Arial Unicode MS" w:cs="Arial"/>
          <w:szCs w:val="24"/>
        </w:rPr>
      </w:r>
      <w:r w:rsidR="00C164DF" w:rsidRPr="0029297E">
        <w:rPr>
          <w:rFonts w:eastAsia="Arial Unicode MS" w:cs="Arial"/>
          <w:szCs w:val="24"/>
        </w:rPr>
        <w:fldChar w:fldCharType="separate"/>
      </w:r>
      <w:r w:rsidRPr="00F45E7A">
        <w:rPr>
          <w:noProof/>
        </w:rPr>
        <w:t> </w:t>
      </w:r>
      <w:r w:rsidRPr="00F45E7A">
        <w:rPr>
          <w:noProof/>
        </w:rPr>
        <w:t> </w:t>
      </w:r>
      <w:r w:rsidRPr="00F45E7A">
        <w:rPr>
          <w:noProof/>
        </w:rPr>
        <w:t> </w:t>
      </w:r>
      <w:r w:rsidRPr="00F45E7A">
        <w:rPr>
          <w:noProof/>
        </w:rPr>
        <w:t> </w:t>
      </w:r>
      <w:r w:rsidRPr="00F45E7A">
        <w:rPr>
          <w:noProof/>
        </w:rPr>
        <w:t> </w:t>
      </w:r>
      <w:r w:rsidR="00C164DF" w:rsidRPr="0029297E">
        <w:rPr>
          <w:rFonts w:eastAsia="Arial Unicode MS" w:cs="Arial"/>
          <w:szCs w:val="24"/>
        </w:rPr>
        <w:fldChar w:fldCharType="end"/>
      </w:r>
    </w:p>
    <w:p w:rsidR="00E84FB6" w:rsidRPr="00F45E7A" w:rsidRDefault="00E84FB6" w:rsidP="0029297E">
      <w:pPr>
        <w:pStyle w:val="ListParagraph"/>
        <w:numPr>
          <w:ilvl w:val="0"/>
          <w:numId w:val="1"/>
        </w:numPr>
        <w:spacing w:before="120" w:after="120"/>
        <w:ind w:left="0"/>
        <w:contextualSpacing w:val="0"/>
        <w:rPr>
          <w:rFonts w:cs="Arial"/>
          <w:bCs/>
          <w:szCs w:val="24"/>
        </w:rPr>
      </w:pPr>
      <w:r w:rsidRPr="00F45E7A">
        <w:rPr>
          <w:rFonts w:cs="Arial"/>
          <w:b/>
          <w:bCs/>
          <w:szCs w:val="24"/>
        </w:rPr>
        <w:t>Professional Services/Public Agency Contracts:</w:t>
      </w:r>
      <w:r w:rsidRPr="00F45E7A">
        <w:rPr>
          <w:rFonts w:cs="Arial"/>
          <w:bCs/>
          <w:szCs w:val="24"/>
        </w:rPr>
        <w:t xml:space="preserve"> List the names of professional service contracts (e.g., contracts with other entities or consultants)</w:t>
      </w:r>
      <w:r w:rsidR="005F53CA">
        <w:rPr>
          <w:rFonts w:cs="Arial"/>
          <w:bCs/>
          <w:szCs w:val="24"/>
        </w:rPr>
        <w:t xml:space="preserve"> with the exception</w:t>
      </w:r>
      <w:r w:rsidR="005F53CA" w:rsidRPr="005F53CA">
        <w:rPr>
          <w:rFonts w:cs="Arial"/>
          <w:bCs/>
          <w:szCs w:val="24"/>
        </w:rPr>
        <w:t xml:space="preserve"> </w:t>
      </w:r>
      <w:r w:rsidR="005F53CA">
        <w:rPr>
          <w:rFonts w:cs="Arial"/>
          <w:bCs/>
          <w:szCs w:val="24"/>
        </w:rPr>
        <w:t xml:space="preserve">of </w:t>
      </w:r>
      <w:r w:rsidR="005F53CA" w:rsidRPr="005F53CA">
        <w:rPr>
          <w:rFonts w:cs="Arial"/>
          <w:bCs/>
          <w:szCs w:val="24"/>
        </w:rPr>
        <w:t>contracts for data collection efforts</w:t>
      </w:r>
      <w:r w:rsidR="005F53CA">
        <w:rPr>
          <w:rFonts w:cs="Arial"/>
          <w:bCs/>
          <w:szCs w:val="24"/>
        </w:rPr>
        <w:t xml:space="preserve">. </w:t>
      </w:r>
      <w:r w:rsidRPr="00F45E7A">
        <w:rPr>
          <w:rFonts w:cs="Arial"/>
          <w:bCs/>
          <w:szCs w:val="24"/>
        </w:rPr>
        <w:t>Itemize the services that will be provided by each, show funds allocated to each, and explain their purpose and deliverables. Show hours and billing rates for all contracted staff. These amounts should reflect the information presented in the Project Need and Project Descriptions.</w:t>
      </w:r>
    </w:p>
    <w:p w:rsidR="0029297E" w:rsidRPr="00F45E7A" w:rsidRDefault="0029297E" w:rsidP="00A55A43">
      <w:pPr>
        <w:pStyle w:val="ListParagraph"/>
        <w:numPr>
          <w:ilvl w:val="1"/>
          <w:numId w:val="1"/>
        </w:numPr>
        <w:spacing w:after="0" w:line="360" w:lineRule="auto"/>
        <w:ind w:left="360"/>
        <w:contextualSpacing w:val="0"/>
        <w:rPr>
          <w:rFonts w:eastAsia="Arial Unicode MS" w:cs="Arial"/>
          <w:szCs w:val="24"/>
        </w:rPr>
      </w:pPr>
      <w:r w:rsidRPr="00F45E7A">
        <w:rPr>
          <w:rFonts w:eastAsia="Arial Unicode MS" w:cs="Arial"/>
          <w:b/>
          <w:szCs w:val="24"/>
        </w:rPr>
        <w:t>Total Grant Funds Requested: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29297E" w:rsidRPr="0029297E" w:rsidRDefault="0029297E" w:rsidP="00A55A43">
      <w:pPr>
        <w:spacing w:after="0" w:line="360" w:lineRule="auto"/>
        <w:rPr>
          <w:rFonts w:eastAsia="Arial Unicode MS" w:cs="Arial"/>
          <w:szCs w:val="24"/>
        </w:rPr>
      </w:pPr>
      <w:r w:rsidRPr="0029297E">
        <w:rPr>
          <w:rFonts w:eastAsia="Arial Unicode MS" w:cs="Arial"/>
          <w:b/>
          <w:szCs w:val="24"/>
        </w:rPr>
        <w:t xml:space="preserve">Narrative Detail: </w:t>
      </w:r>
      <w:r w:rsidR="00C164DF" w:rsidRPr="0029297E">
        <w:rPr>
          <w:rFonts w:eastAsia="Arial Unicode MS" w:cs="Arial"/>
          <w:szCs w:val="24"/>
        </w:rPr>
        <w:fldChar w:fldCharType="begin">
          <w:ffData>
            <w:name w:val="Text107"/>
            <w:enabled/>
            <w:calcOnExit w:val="0"/>
            <w:textInput/>
          </w:ffData>
        </w:fldChar>
      </w:r>
      <w:r w:rsidRPr="0029297E">
        <w:rPr>
          <w:rFonts w:eastAsia="Arial Unicode MS" w:cs="Arial"/>
          <w:szCs w:val="24"/>
        </w:rPr>
        <w:instrText xml:space="preserve"> FORMTEXT </w:instrText>
      </w:r>
      <w:r w:rsidR="00C164DF" w:rsidRPr="0029297E">
        <w:rPr>
          <w:rFonts w:eastAsia="Arial Unicode MS" w:cs="Arial"/>
          <w:szCs w:val="24"/>
        </w:rPr>
      </w:r>
      <w:r w:rsidR="00C164DF" w:rsidRPr="0029297E">
        <w:rPr>
          <w:rFonts w:eastAsia="Arial Unicode MS" w:cs="Arial"/>
          <w:szCs w:val="24"/>
        </w:rPr>
        <w:fldChar w:fldCharType="separate"/>
      </w:r>
      <w:r w:rsidRPr="00F45E7A">
        <w:rPr>
          <w:noProof/>
        </w:rPr>
        <w:t> </w:t>
      </w:r>
      <w:r w:rsidRPr="00F45E7A">
        <w:rPr>
          <w:noProof/>
        </w:rPr>
        <w:t> </w:t>
      </w:r>
      <w:r w:rsidRPr="00F45E7A">
        <w:rPr>
          <w:noProof/>
        </w:rPr>
        <w:t> </w:t>
      </w:r>
      <w:r w:rsidRPr="00F45E7A">
        <w:rPr>
          <w:noProof/>
        </w:rPr>
        <w:t> </w:t>
      </w:r>
      <w:r w:rsidRPr="00F45E7A">
        <w:rPr>
          <w:noProof/>
        </w:rPr>
        <w:t> </w:t>
      </w:r>
      <w:r w:rsidR="00C164DF" w:rsidRPr="0029297E">
        <w:rPr>
          <w:rFonts w:eastAsia="Arial Unicode MS" w:cs="Arial"/>
          <w:szCs w:val="24"/>
        </w:rPr>
        <w:fldChar w:fldCharType="end"/>
      </w:r>
    </w:p>
    <w:p w:rsidR="0029297E" w:rsidRPr="00F45E7A" w:rsidRDefault="0029297E" w:rsidP="00A55A43">
      <w:pPr>
        <w:pStyle w:val="ListParagraph"/>
        <w:numPr>
          <w:ilvl w:val="1"/>
          <w:numId w:val="1"/>
        </w:numPr>
        <w:spacing w:after="0" w:line="360" w:lineRule="auto"/>
        <w:ind w:left="360"/>
        <w:contextualSpacing w:val="0"/>
        <w:rPr>
          <w:rFonts w:eastAsia="Arial Unicode MS" w:cs="Arial"/>
          <w:szCs w:val="24"/>
        </w:rPr>
      </w:pPr>
      <w:r w:rsidRPr="00F45E7A">
        <w:rPr>
          <w:rFonts w:eastAsia="Arial Unicode MS" w:cs="Arial"/>
          <w:b/>
          <w:szCs w:val="24"/>
        </w:rPr>
        <w:t>Cash Match: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29297E" w:rsidRPr="0029297E" w:rsidRDefault="0029297E" w:rsidP="00A55A43">
      <w:pPr>
        <w:spacing w:after="0" w:line="360" w:lineRule="auto"/>
        <w:rPr>
          <w:rFonts w:eastAsia="Arial Unicode MS" w:cs="Arial"/>
          <w:szCs w:val="24"/>
        </w:rPr>
      </w:pPr>
      <w:r w:rsidRPr="0029297E">
        <w:rPr>
          <w:rFonts w:eastAsia="Arial Unicode MS" w:cs="Arial"/>
          <w:b/>
          <w:szCs w:val="24"/>
        </w:rPr>
        <w:t xml:space="preserve">Narrative Detail: </w:t>
      </w:r>
      <w:r w:rsidR="00C164DF" w:rsidRPr="0029297E">
        <w:rPr>
          <w:rFonts w:eastAsia="Arial Unicode MS" w:cs="Arial"/>
          <w:szCs w:val="24"/>
        </w:rPr>
        <w:fldChar w:fldCharType="begin">
          <w:ffData>
            <w:name w:val="Text107"/>
            <w:enabled/>
            <w:calcOnExit w:val="0"/>
            <w:textInput/>
          </w:ffData>
        </w:fldChar>
      </w:r>
      <w:r w:rsidRPr="0029297E">
        <w:rPr>
          <w:rFonts w:eastAsia="Arial Unicode MS" w:cs="Arial"/>
          <w:szCs w:val="24"/>
        </w:rPr>
        <w:instrText xml:space="preserve"> FORMTEXT </w:instrText>
      </w:r>
      <w:r w:rsidR="00C164DF" w:rsidRPr="0029297E">
        <w:rPr>
          <w:rFonts w:eastAsia="Arial Unicode MS" w:cs="Arial"/>
          <w:szCs w:val="24"/>
        </w:rPr>
      </w:r>
      <w:r w:rsidR="00C164DF" w:rsidRPr="0029297E">
        <w:rPr>
          <w:rFonts w:eastAsia="Arial Unicode MS" w:cs="Arial"/>
          <w:szCs w:val="24"/>
        </w:rPr>
        <w:fldChar w:fldCharType="separate"/>
      </w:r>
      <w:r w:rsidRPr="00F45E7A">
        <w:rPr>
          <w:noProof/>
        </w:rPr>
        <w:t> </w:t>
      </w:r>
      <w:r w:rsidRPr="00F45E7A">
        <w:rPr>
          <w:noProof/>
        </w:rPr>
        <w:t> </w:t>
      </w:r>
      <w:r w:rsidRPr="00F45E7A">
        <w:rPr>
          <w:noProof/>
        </w:rPr>
        <w:t> </w:t>
      </w:r>
      <w:r w:rsidRPr="00F45E7A">
        <w:rPr>
          <w:noProof/>
        </w:rPr>
        <w:t> </w:t>
      </w:r>
      <w:r w:rsidRPr="00F45E7A">
        <w:rPr>
          <w:noProof/>
        </w:rPr>
        <w:t> </w:t>
      </w:r>
      <w:r w:rsidR="00C164DF" w:rsidRPr="0029297E">
        <w:rPr>
          <w:rFonts w:eastAsia="Arial Unicode MS" w:cs="Arial"/>
          <w:szCs w:val="24"/>
        </w:rPr>
        <w:fldChar w:fldCharType="end"/>
      </w:r>
    </w:p>
    <w:p w:rsidR="00DA66DF" w:rsidRPr="0029297E" w:rsidRDefault="00DA66DF" w:rsidP="0029297E">
      <w:pPr>
        <w:pStyle w:val="ListParagraph"/>
        <w:numPr>
          <w:ilvl w:val="0"/>
          <w:numId w:val="1"/>
        </w:numPr>
        <w:spacing w:before="120" w:after="120"/>
        <w:ind w:left="0"/>
        <w:contextualSpacing w:val="0"/>
        <w:rPr>
          <w:rFonts w:cs="Arial"/>
          <w:color w:val="000000" w:themeColor="text1"/>
          <w:szCs w:val="24"/>
        </w:rPr>
      </w:pPr>
      <w:r w:rsidRPr="0029297E">
        <w:rPr>
          <w:rFonts w:cs="Arial"/>
          <w:b/>
          <w:bCs/>
          <w:szCs w:val="24"/>
        </w:rPr>
        <w:t xml:space="preserve">Community-based Organization (CBO) Contracts: </w:t>
      </w:r>
      <w:r w:rsidRPr="0029297E">
        <w:rPr>
          <w:rFonts w:cs="Arial"/>
          <w:szCs w:val="24"/>
        </w:rPr>
        <w:t xml:space="preserve">List the names </w:t>
      </w:r>
      <w:r w:rsidR="003A30EF" w:rsidRPr="0029297E">
        <w:rPr>
          <w:rFonts w:cs="Arial"/>
          <w:szCs w:val="24"/>
        </w:rPr>
        <w:t xml:space="preserve">(if known) </w:t>
      </w:r>
      <w:r w:rsidRPr="0029297E">
        <w:rPr>
          <w:rFonts w:cs="Arial"/>
          <w:szCs w:val="24"/>
        </w:rPr>
        <w:t>of all non-governmental CBOs, itemize the services that will be provided by each and show funds allocated to each. Show hours and billing rates for all CBO staff.</w:t>
      </w:r>
      <w:r w:rsidR="00F45E7A" w:rsidRPr="0029297E">
        <w:rPr>
          <w:rFonts w:cs="Arial"/>
          <w:szCs w:val="24"/>
        </w:rPr>
        <w:t xml:space="preserve"> </w:t>
      </w:r>
      <w:r w:rsidRPr="0029297E">
        <w:rPr>
          <w:rFonts w:cs="Arial"/>
          <w:color w:val="000000" w:themeColor="text1"/>
          <w:szCs w:val="24"/>
        </w:rPr>
        <w:t xml:space="preserve">If a CBO provider(s) has not been selected as of the date of the submission of the application, clearly identify the amount of grant funds that will be allocated to each CBO. These </w:t>
      </w:r>
      <w:r w:rsidRPr="0029297E">
        <w:rPr>
          <w:rFonts w:cs="Arial"/>
          <w:color w:val="000000" w:themeColor="text1"/>
          <w:szCs w:val="24"/>
        </w:rPr>
        <w:lastRenderedPageBreak/>
        <w:t xml:space="preserve">amounts should reflect the information presented in the Project Need and Project Descriptions. </w:t>
      </w:r>
    </w:p>
    <w:p w:rsidR="0029297E" w:rsidRPr="00F45E7A" w:rsidRDefault="0029297E" w:rsidP="00A55A43">
      <w:pPr>
        <w:pStyle w:val="ListParagraph"/>
        <w:numPr>
          <w:ilvl w:val="1"/>
          <w:numId w:val="1"/>
        </w:numPr>
        <w:spacing w:after="0" w:line="360" w:lineRule="auto"/>
        <w:ind w:left="360"/>
        <w:contextualSpacing w:val="0"/>
        <w:rPr>
          <w:rFonts w:eastAsia="Arial Unicode MS" w:cs="Arial"/>
          <w:szCs w:val="24"/>
        </w:rPr>
      </w:pPr>
      <w:r w:rsidRPr="00F45E7A">
        <w:rPr>
          <w:rFonts w:eastAsia="Arial Unicode MS" w:cs="Arial"/>
          <w:b/>
          <w:szCs w:val="24"/>
        </w:rPr>
        <w:t>Total Grant Funds Requested: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29297E" w:rsidRPr="0029297E" w:rsidRDefault="0029297E" w:rsidP="00A55A43">
      <w:pPr>
        <w:spacing w:after="0" w:line="360" w:lineRule="auto"/>
        <w:rPr>
          <w:rFonts w:eastAsia="Arial Unicode MS" w:cs="Arial"/>
          <w:szCs w:val="24"/>
        </w:rPr>
      </w:pPr>
      <w:r w:rsidRPr="0029297E">
        <w:rPr>
          <w:rFonts w:eastAsia="Arial Unicode MS" w:cs="Arial"/>
          <w:b/>
          <w:szCs w:val="24"/>
        </w:rPr>
        <w:t xml:space="preserve">Narrative Detail: </w:t>
      </w:r>
      <w:r w:rsidR="00C164DF" w:rsidRPr="0029297E">
        <w:rPr>
          <w:rFonts w:eastAsia="Arial Unicode MS" w:cs="Arial"/>
          <w:szCs w:val="24"/>
        </w:rPr>
        <w:fldChar w:fldCharType="begin">
          <w:ffData>
            <w:name w:val="Text107"/>
            <w:enabled/>
            <w:calcOnExit w:val="0"/>
            <w:textInput/>
          </w:ffData>
        </w:fldChar>
      </w:r>
      <w:r w:rsidRPr="0029297E">
        <w:rPr>
          <w:rFonts w:eastAsia="Arial Unicode MS" w:cs="Arial"/>
          <w:szCs w:val="24"/>
        </w:rPr>
        <w:instrText xml:space="preserve"> FORMTEXT </w:instrText>
      </w:r>
      <w:r w:rsidR="00C164DF" w:rsidRPr="0029297E">
        <w:rPr>
          <w:rFonts w:eastAsia="Arial Unicode MS" w:cs="Arial"/>
          <w:szCs w:val="24"/>
        </w:rPr>
      </w:r>
      <w:r w:rsidR="00C164DF" w:rsidRPr="0029297E">
        <w:rPr>
          <w:rFonts w:eastAsia="Arial Unicode MS" w:cs="Arial"/>
          <w:szCs w:val="24"/>
        </w:rPr>
        <w:fldChar w:fldCharType="separate"/>
      </w:r>
      <w:r w:rsidRPr="00F45E7A">
        <w:rPr>
          <w:noProof/>
        </w:rPr>
        <w:t> </w:t>
      </w:r>
      <w:r w:rsidRPr="00F45E7A">
        <w:rPr>
          <w:noProof/>
        </w:rPr>
        <w:t> </w:t>
      </w:r>
      <w:r w:rsidRPr="00F45E7A">
        <w:rPr>
          <w:noProof/>
        </w:rPr>
        <w:t> </w:t>
      </w:r>
      <w:r w:rsidRPr="00F45E7A">
        <w:rPr>
          <w:noProof/>
        </w:rPr>
        <w:t> </w:t>
      </w:r>
      <w:r w:rsidRPr="00F45E7A">
        <w:rPr>
          <w:noProof/>
        </w:rPr>
        <w:t> </w:t>
      </w:r>
      <w:r w:rsidR="00C164DF" w:rsidRPr="0029297E">
        <w:rPr>
          <w:rFonts w:eastAsia="Arial Unicode MS" w:cs="Arial"/>
          <w:szCs w:val="24"/>
        </w:rPr>
        <w:fldChar w:fldCharType="end"/>
      </w:r>
    </w:p>
    <w:p w:rsidR="0029297E" w:rsidRPr="00F45E7A" w:rsidRDefault="0029297E" w:rsidP="00A55A43">
      <w:pPr>
        <w:pStyle w:val="ListParagraph"/>
        <w:numPr>
          <w:ilvl w:val="1"/>
          <w:numId w:val="1"/>
        </w:numPr>
        <w:spacing w:after="0" w:line="360" w:lineRule="auto"/>
        <w:ind w:left="360"/>
        <w:contextualSpacing w:val="0"/>
        <w:rPr>
          <w:rFonts w:eastAsia="Arial Unicode MS" w:cs="Arial"/>
          <w:szCs w:val="24"/>
        </w:rPr>
      </w:pPr>
      <w:r w:rsidRPr="00F45E7A">
        <w:rPr>
          <w:rFonts w:eastAsia="Arial Unicode MS" w:cs="Arial"/>
          <w:b/>
          <w:szCs w:val="24"/>
        </w:rPr>
        <w:t>Cash Match: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29297E" w:rsidRPr="0029297E" w:rsidRDefault="0029297E" w:rsidP="00A55A43">
      <w:pPr>
        <w:spacing w:after="0" w:line="360" w:lineRule="auto"/>
        <w:rPr>
          <w:rFonts w:eastAsia="Arial Unicode MS" w:cs="Arial"/>
          <w:szCs w:val="24"/>
        </w:rPr>
      </w:pPr>
      <w:r w:rsidRPr="0029297E">
        <w:rPr>
          <w:rFonts w:eastAsia="Arial Unicode MS" w:cs="Arial"/>
          <w:b/>
          <w:szCs w:val="24"/>
        </w:rPr>
        <w:t xml:space="preserve">Narrative Detail: </w:t>
      </w:r>
      <w:r w:rsidR="00C164DF" w:rsidRPr="0029297E">
        <w:rPr>
          <w:rFonts w:eastAsia="Arial Unicode MS" w:cs="Arial"/>
          <w:szCs w:val="24"/>
        </w:rPr>
        <w:fldChar w:fldCharType="begin">
          <w:ffData>
            <w:name w:val="Text107"/>
            <w:enabled/>
            <w:calcOnExit w:val="0"/>
            <w:textInput/>
          </w:ffData>
        </w:fldChar>
      </w:r>
      <w:r w:rsidRPr="0029297E">
        <w:rPr>
          <w:rFonts w:eastAsia="Arial Unicode MS" w:cs="Arial"/>
          <w:szCs w:val="24"/>
        </w:rPr>
        <w:instrText xml:space="preserve"> FORMTEXT </w:instrText>
      </w:r>
      <w:r w:rsidR="00C164DF" w:rsidRPr="0029297E">
        <w:rPr>
          <w:rFonts w:eastAsia="Arial Unicode MS" w:cs="Arial"/>
          <w:szCs w:val="24"/>
        </w:rPr>
      </w:r>
      <w:r w:rsidR="00C164DF" w:rsidRPr="0029297E">
        <w:rPr>
          <w:rFonts w:eastAsia="Arial Unicode MS" w:cs="Arial"/>
          <w:szCs w:val="24"/>
        </w:rPr>
        <w:fldChar w:fldCharType="separate"/>
      </w:r>
      <w:r w:rsidRPr="00F45E7A">
        <w:rPr>
          <w:noProof/>
        </w:rPr>
        <w:t> </w:t>
      </w:r>
      <w:r w:rsidRPr="00F45E7A">
        <w:rPr>
          <w:noProof/>
        </w:rPr>
        <w:t> </w:t>
      </w:r>
      <w:r w:rsidRPr="00F45E7A">
        <w:rPr>
          <w:noProof/>
        </w:rPr>
        <w:t> </w:t>
      </w:r>
      <w:r w:rsidRPr="00F45E7A">
        <w:rPr>
          <w:noProof/>
        </w:rPr>
        <w:t> </w:t>
      </w:r>
      <w:r w:rsidRPr="00F45E7A">
        <w:rPr>
          <w:noProof/>
        </w:rPr>
        <w:t> </w:t>
      </w:r>
      <w:r w:rsidR="00C164DF" w:rsidRPr="0029297E">
        <w:rPr>
          <w:rFonts w:eastAsia="Arial Unicode MS" w:cs="Arial"/>
          <w:szCs w:val="24"/>
        </w:rPr>
        <w:fldChar w:fldCharType="end"/>
      </w:r>
    </w:p>
    <w:p w:rsidR="00DA66DF" w:rsidRPr="00F45E7A" w:rsidRDefault="00DA66DF" w:rsidP="00080F0D">
      <w:pPr>
        <w:pStyle w:val="ListParagraph"/>
        <w:numPr>
          <w:ilvl w:val="0"/>
          <w:numId w:val="1"/>
        </w:numPr>
        <w:autoSpaceDE w:val="0"/>
        <w:autoSpaceDN w:val="0"/>
        <w:adjustRightInd w:val="0"/>
        <w:spacing w:before="120" w:after="120"/>
        <w:ind w:left="0"/>
        <w:contextualSpacing w:val="0"/>
        <w:rPr>
          <w:rFonts w:cs="Arial"/>
          <w:color w:val="000000" w:themeColor="text1"/>
          <w:szCs w:val="24"/>
        </w:rPr>
      </w:pPr>
      <w:r w:rsidRPr="00F45E7A">
        <w:rPr>
          <w:rFonts w:cs="Arial"/>
          <w:b/>
          <w:bCs/>
          <w:color w:val="000000" w:themeColor="text1"/>
          <w:szCs w:val="24"/>
        </w:rPr>
        <w:t xml:space="preserve">Indirect Costs: </w:t>
      </w:r>
      <w:r w:rsidRPr="00F45E7A">
        <w:rPr>
          <w:rFonts w:cs="Arial"/>
          <w:color w:val="000000" w:themeColor="text1"/>
          <w:szCs w:val="24"/>
        </w:rPr>
        <w:t>Itemize all indirect costs. This total may not exceed</w:t>
      </w:r>
      <w:r w:rsidRPr="00F45E7A">
        <w:rPr>
          <w:rFonts w:cs="Arial"/>
          <w:b/>
          <w:color w:val="000000" w:themeColor="text1"/>
          <w:szCs w:val="24"/>
        </w:rPr>
        <w:t xml:space="preserve"> 10 percent</w:t>
      </w:r>
      <w:r w:rsidRPr="00F45E7A">
        <w:rPr>
          <w:rFonts w:cs="Arial"/>
          <w:color w:val="000000" w:themeColor="text1"/>
          <w:szCs w:val="24"/>
        </w:rPr>
        <w:t xml:space="preserve"> of the grant funds requested. The ESC will consider appropriate limits for administrative costs and overhead.</w:t>
      </w:r>
    </w:p>
    <w:p w:rsidR="0029297E" w:rsidRPr="00F45E7A" w:rsidRDefault="0029297E" w:rsidP="0029297E">
      <w:pPr>
        <w:pStyle w:val="ListParagraph"/>
        <w:numPr>
          <w:ilvl w:val="1"/>
          <w:numId w:val="1"/>
        </w:numPr>
        <w:spacing w:after="0" w:line="360" w:lineRule="auto"/>
        <w:ind w:left="360"/>
        <w:contextualSpacing w:val="0"/>
        <w:rPr>
          <w:rFonts w:eastAsia="Arial Unicode MS" w:cs="Arial"/>
          <w:szCs w:val="24"/>
        </w:rPr>
      </w:pPr>
      <w:r w:rsidRPr="00F45E7A">
        <w:rPr>
          <w:rFonts w:eastAsia="Arial Unicode MS" w:cs="Arial"/>
          <w:b/>
          <w:szCs w:val="24"/>
        </w:rPr>
        <w:t>Total Grant Funds Requested: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29297E" w:rsidRPr="0029297E" w:rsidRDefault="0029297E" w:rsidP="0029297E">
      <w:pPr>
        <w:spacing w:after="0" w:line="360" w:lineRule="auto"/>
        <w:rPr>
          <w:rFonts w:eastAsia="Arial Unicode MS" w:cs="Arial"/>
          <w:szCs w:val="24"/>
        </w:rPr>
      </w:pPr>
      <w:r w:rsidRPr="0029297E">
        <w:rPr>
          <w:rFonts w:eastAsia="Arial Unicode MS" w:cs="Arial"/>
          <w:b/>
          <w:szCs w:val="24"/>
        </w:rPr>
        <w:t xml:space="preserve">Narrative Detail: </w:t>
      </w:r>
      <w:r w:rsidR="00C164DF" w:rsidRPr="0029297E">
        <w:rPr>
          <w:rFonts w:eastAsia="Arial Unicode MS" w:cs="Arial"/>
          <w:szCs w:val="24"/>
        </w:rPr>
        <w:fldChar w:fldCharType="begin">
          <w:ffData>
            <w:name w:val="Text107"/>
            <w:enabled/>
            <w:calcOnExit w:val="0"/>
            <w:textInput/>
          </w:ffData>
        </w:fldChar>
      </w:r>
      <w:r w:rsidRPr="0029297E">
        <w:rPr>
          <w:rFonts w:eastAsia="Arial Unicode MS" w:cs="Arial"/>
          <w:szCs w:val="24"/>
        </w:rPr>
        <w:instrText xml:space="preserve"> FORMTEXT </w:instrText>
      </w:r>
      <w:r w:rsidR="00C164DF" w:rsidRPr="0029297E">
        <w:rPr>
          <w:rFonts w:eastAsia="Arial Unicode MS" w:cs="Arial"/>
          <w:szCs w:val="24"/>
        </w:rPr>
      </w:r>
      <w:r w:rsidR="00C164DF" w:rsidRPr="0029297E">
        <w:rPr>
          <w:rFonts w:eastAsia="Arial Unicode MS" w:cs="Arial"/>
          <w:szCs w:val="24"/>
        </w:rPr>
        <w:fldChar w:fldCharType="separate"/>
      </w:r>
      <w:r w:rsidRPr="00F45E7A">
        <w:rPr>
          <w:noProof/>
        </w:rPr>
        <w:t> </w:t>
      </w:r>
      <w:r w:rsidRPr="00F45E7A">
        <w:rPr>
          <w:noProof/>
        </w:rPr>
        <w:t> </w:t>
      </w:r>
      <w:r w:rsidRPr="00F45E7A">
        <w:rPr>
          <w:noProof/>
        </w:rPr>
        <w:t> </w:t>
      </w:r>
      <w:r w:rsidRPr="00F45E7A">
        <w:rPr>
          <w:noProof/>
        </w:rPr>
        <w:t> </w:t>
      </w:r>
      <w:r w:rsidRPr="00F45E7A">
        <w:rPr>
          <w:noProof/>
        </w:rPr>
        <w:t> </w:t>
      </w:r>
      <w:r w:rsidR="00C164DF" w:rsidRPr="0029297E">
        <w:rPr>
          <w:rFonts w:eastAsia="Arial Unicode MS" w:cs="Arial"/>
          <w:szCs w:val="24"/>
        </w:rPr>
        <w:fldChar w:fldCharType="end"/>
      </w:r>
    </w:p>
    <w:p w:rsidR="0029297E" w:rsidRPr="00F45E7A" w:rsidRDefault="0029297E" w:rsidP="0029297E">
      <w:pPr>
        <w:pStyle w:val="ListParagraph"/>
        <w:numPr>
          <w:ilvl w:val="1"/>
          <w:numId w:val="1"/>
        </w:numPr>
        <w:spacing w:after="0" w:line="360" w:lineRule="auto"/>
        <w:ind w:left="360"/>
        <w:contextualSpacing w:val="0"/>
        <w:rPr>
          <w:rFonts w:eastAsia="Arial Unicode MS" w:cs="Arial"/>
          <w:szCs w:val="24"/>
        </w:rPr>
      </w:pPr>
      <w:r w:rsidRPr="00F45E7A">
        <w:rPr>
          <w:rFonts w:eastAsia="Arial Unicode MS" w:cs="Arial"/>
          <w:b/>
          <w:szCs w:val="24"/>
        </w:rPr>
        <w:t>Cash Match: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29297E" w:rsidRPr="0029297E" w:rsidRDefault="0029297E" w:rsidP="0029297E">
      <w:pPr>
        <w:spacing w:after="0" w:line="360" w:lineRule="auto"/>
        <w:rPr>
          <w:rFonts w:eastAsia="Arial Unicode MS" w:cs="Arial"/>
          <w:szCs w:val="24"/>
        </w:rPr>
      </w:pPr>
      <w:r w:rsidRPr="0029297E">
        <w:rPr>
          <w:rFonts w:eastAsia="Arial Unicode MS" w:cs="Arial"/>
          <w:b/>
          <w:szCs w:val="24"/>
        </w:rPr>
        <w:t xml:space="preserve">Narrative Detail: </w:t>
      </w:r>
      <w:r w:rsidR="00C164DF" w:rsidRPr="0029297E">
        <w:rPr>
          <w:rFonts w:eastAsia="Arial Unicode MS" w:cs="Arial"/>
          <w:szCs w:val="24"/>
        </w:rPr>
        <w:fldChar w:fldCharType="begin">
          <w:ffData>
            <w:name w:val="Text107"/>
            <w:enabled/>
            <w:calcOnExit w:val="0"/>
            <w:textInput/>
          </w:ffData>
        </w:fldChar>
      </w:r>
      <w:r w:rsidRPr="0029297E">
        <w:rPr>
          <w:rFonts w:eastAsia="Arial Unicode MS" w:cs="Arial"/>
          <w:szCs w:val="24"/>
        </w:rPr>
        <w:instrText xml:space="preserve"> FORMTEXT </w:instrText>
      </w:r>
      <w:r w:rsidR="00C164DF" w:rsidRPr="0029297E">
        <w:rPr>
          <w:rFonts w:eastAsia="Arial Unicode MS" w:cs="Arial"/>
          <w:szCs w:val="24"/>
        </w:rPr>
      </w:r>
      <w:r w:rsidR="00C164DF" w:rsidRPr="0029297E">
        <w:rPr>
          <w:rFonts w:eastAsia="Arial Unicode MS" w:cs="Arial"/>
          <w:szCs w:val="24"/>
        </w:rPr>
        <w:fldChar w:fldCharType="separate"/>
      </w:r>
      <w:r w:rsidRPr="00F45E7A">
        <w:rPr>
          <w:noProof/>
        </w:rPr>
        <w:t> </w:t>
      </w:r>
      <w:r w:rsidRPr="00F45E7A">
        <w:rPr>
          <w:noProof/>
        </w:rPr>
        <w:t> </w:t>
      </w:r>
      <w:r w:rsidRPr="00F45E7A">
        <w:rPr>
          <w:noProof/>
        </w:rPr>
        <w:t> </w:t>
      </w:r>
      <w:r w:rsidRPr="00F45E7A">
        <w:rPr>
          <w:noProof/>
        </w:rPr>
        <w:t> </w:t>
      </w:r>
      <w:r w:rsidRPr="00F45E7A">
        <w:rPr>
          <w:noProof/>
        </w:rPr>
        <w:t> </w:t>
      </w:r>
      <w:r w:rsidR="00C164DF" w:rsidRPr="0029297E">
        <w:rPr>
          <w:rFonts w:eastAsia="Arial Unicode MS" w:cs="Arial"/>
          <w:szCs w:val="24"/>
        </w:rPr>
        <w:fldChar w:fldCharType="end"/>
      </w:r>
    </w:p>
    <w:p w:rsidR="00DA66DF" w:rsidRPr="00F45E7A" w:rsidRDefault="00DA66DF" w:rsidP="00080F0D">
      <w:pPr>
        <w:pStyle w:val="ListParagraph"/>
        <w:numPr>
          <w:ilvl w:val="0"/>
          <w:numId w:val="1"/>
        </w:numPr>
        <w:spacing w:before="120" w:after="120"/>
        <w:ind w:left="0"/>
        <w:contextualSpacing w:val="0"/>
        <w:rPr>
          <w:rFonts w:eastAsia="Arial Unicode MS" w:cs="Arial"/>
          <w:szCs w:val="24"/>
        </w:rPr>
      </w:pPr>
      <w:r w:rsidRPr="00F45E7A">
        <w:rPr>
          <w:rFonts w:cs="Arial"/>
          <w:b/>
          <w:bCs/>
          <w:szCs w:val="24"/>
        </w:rPr>
        <w:t xml:space="preserve">Data Collection: </w:t>
      </w:r>
      <w:r w:rsidRPr="00F45E7A">
        <w:rPr>
          <w:rFonts w:cs="Arial"/>
          <w:bCs/>
          <w:color w:val="000000" w:themeColor="text1"/>
          <w:szCs w:val="24"/>
        </w:rPr>
        <w:t xml:space="preserve">Itemize all costs associated with data collection and evaluation efforts for this project. </w:t>
      </w:r>
      <w:r w:rsidR="005F53CA">
        <w:rPr>
          <w:rFonts w:cs="Arial"/>
          <w:color w:val="000000" w:themeColor="text1"/>
          <w:szCs w:val="24"/>
        </w:rPr>
        <w:t>I</w:t>
      </w:r>
      <w:r w:rsidRPr="00F45E7A">
        <w:rPr>
          <w:rFonts w:cs="Arial"/>
          <w:color w:val="000000" w:themeColor="text1"/>
          <w:szCs w:val="24"/>
        </w:rPr>
        <w:t>f d</w:t>
      </w:r>
      <w:r w:rsidR="004A373C" w:rsidRPr="00F45E7A">
        <w:rPr>
          <w:rFonts w:cs="Arial"/>
          <w:color w:val="000000" w:themeColor="text1"/>
          <w:szCs w:val="24"/>
        </w:rPr>
        <w:t>ata c</w:t>
      </w:r>
      <w:r w:rsidRPr="00F45E7A">
        <w:rPr>
          <w:rFonts w:cs="Arial"/>
          <w:color w:val="000000" w:themeColor="text1"/>
          <w:szCs w:val="24"/>
        </w:rPr>
        <w:t>ollectio</w:t>
      </w:r>
      <w:r w:rsidR="005F53CA">
        <w:rPr>
          <w:rFonts w:cs="Arial"/>
          <w:color w:val="000000" w:themeColor="text1"/>
          <w:szCs w:val="24"/>
        </w:rPr>
        <w:t>n efforts will be performed by professional s</w:t>
      </w:r>
      <w:r w:rsidRPr="00F45E7A">
        <w:rPr>
          <w:rFonts w:cs="Arial"/>
          <w:color w:val="000000" w:themeColor="text1"/>
          <w:szCs w:val="24"/>
        </w:rPr>
        <w:t>ervice consultants</w:t>
      </w:r>
      <w:r w:rsidR="004A373C" w:rsidRPr="00F45E7A">
        <w:rPr>
          <w:rFonts w:cs="Arial"/>
          <w:color w:val="000000" w:themeColor="text1"/>
          <w:szCs w:val="24"/>
        </w:rPr>
        <w:t>,</w:t>
      </w:r>
      <w:r w:rsidRPr="00F45E7A">
        <w:rPr>
          <w:rFonts w:cs="Arial"/>
          <w:color w:val="000000" w:themeColor="text1"/>
          <w:szCs w:val="24"/>
        </w:rPr>
        <w:t xml:space="preserve"> they must be </w:t>
      </w:r>
      <w:r w:rsidR="004A373C" w:rsidRPr="00F45E7A">
        <w:rPr>
          <w:rFonts w:cs="Arial"/>
          <w:color w:val="000000" w:themeColor="text1"/>
          <w:szCs w:val="24"/>
        </w:rPr>
        <w:t>accounted for in this line item</w:t>
      </w:r>
      <w:r w:rsidRPr="00F45E7A">
        <w:rPr>
          <w:rFonts w:cs="Arial"/>
          <w:color w:val="000000" w:themeColor="text1"/>
          <w:szCs w:val="24"/>
        </w:rPr>
        <w:t xml:space="preserve">. </w:t>
      </w:r>
    </w:p>
    <w:p w:rsidR="0029297E" w:rsidRPr="00F45E7A" w:rsidRDefault="0029297E" w:rsidP="0029297E">
      <w:pPr>
        <w:pStyle w:val="ListParagraph"/>
        <w:numPr>
          <w:ilvl w:val="1"/>
          <w:numId w:val="1"/>
        </w:numPr>
        <w:spacing w:after="0" w:line="360" w:lineRule="auto"/>
        <w:ind w:left="360"/>
        <w:contextualSpacing w:val="0"/>
        <w:rPr>
          <w:rFonts w:eastAsia="Arial Unicode MS" w:cs="Arial"/>
          <w:szCs w:val="24"/>
        </w:rPr>
      </w:pPr>
      <w:r w:rsidRPr="00F45E7A">
        <w:rPr>
          <w:rFonts w:eastAsia="Arial Unicode MS" w:cs="Arial"/>
          <w:b/>
          <w:szCs w:val="24"/>
        </w:rPr>
        <w:t>Total Grant Funds Requested: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29297E" w:rsidRPr="0029297E" w:rsidRDefault="0029297E" w:rsidP="0029297E">
      <w:pPr>
        <w:spacing w:after="0" w:line="360" w:lineRule="auto"/>
        <w:rPr>
          <w:rFonts w:eastAsia="Arial Unicode MS" w:cs="Arial"/>
          <w:szCs w:val="24"/>
        </w:rPr>
      </w:pPr>
      <w:r w:rsidRPr="0029297E">
        <w:rPr>
          <w:rFonts w:eastAsia="Arial Unicode MS" w:cs="Arial"/>
          <w:b/>
          <w:szCs w:val="24"/>
        </w:rPr>
        <w:t xml:space="preserve">Narrative Detail: </w:t>
      </w:r>
      <w:r w:rsidR="00C164DF" w:rsidRPr="0029297E">
        <w:rPr>
          <w:rFonts w:eastAsia="Arial Unicode MS" w:cs="Arial"/>
          <w:szCs w:val="24"/>
        </w:rPr>
        <w:fldChar w:fldCharType="begin">
          <w:ffData>
            <w:name w:val="Text107"/>
            <w:enabled/>
            <w:calcOnExit w:val="0"/>
            <w:textInput/>
          </w:ffData>
        </w:fldChar>
      </w:r>
      <w:r w:rsidRPr="0029297E">
        <w:rPr>
          <w:rFonts w:eastAsia="Arial Unicode MS" w:cs="Arial"/>
          <w:szCs w:val="24"/>
        </w:rPr>
        <w:instrText xml:space="preserve"> FORMTEXT </w:instrText>
      </w:r>
      <w:r w:rsidR="00C164DF" w:rsidRPr="0029297E">
        <w:rPr>
          <w:rFonts w:eastAsia="Arial Unicode MS" w:cs="Arial"/>
          <w:szCs w:val="24"/>
        </w:rPr>
      </w:r>
      <w:r w:rsidR="00C164DF" w:rsidRPr="0029297E">
        <w:rPr>
          <w:rFonts w:eastAsia="Arial Unicode MS" w:cs="Arial"/>
          <w:szCs w:val="24"/>
        </w:rPr>
        <w:fldChar w:fldCharType="separate"/>
      </w:r>
      <w:r w:rsidRPr="00F45E7A">
        <w:rPr>
          <w:noProof/>
        </w:rPr>
        <w:t> </w:t>
      </w:r>
      <w:r w:rsidRPr="00F45E7A">
        <w:rPr>
          <w:noProof/>
        </w:rPr>
        <w:t> </w:t>
      </w:r>
      <w:r w:rsidRPr="00F45E7A">
        <w:rPr>
          <w:noProof/>
        </w:rPr>
        <w:t> </w:t>
      </w:r>
      <w:r w:rsidRPr="00F45E7A">
        <w:rPr>
          <w:noProof/>
        </w:rPr>
        <w:t> </w:t>
      </w:r>
      <w:r w:rsidRPr="00F45E7A">
        <w:rPr>
          <w:noProof/>
        </w:rPr>
        <w:t> </w:t>
      </w:r>
      <w:r w:rsidR="00C164DF" w:rsidRPr="0029297E">
        <w:rPr>
          <w:rFonts w:eastAsia="Arial Unicode MS" w:cs="Arial"/>
          <w:szCs w:val="24"/>
        </w:rPr>
        <w:fldChar w:fldCharType="end"/>
      </w:r>
    </w:p>
    <w:p w:rsidR="0029297E" w:rsidRPr="00F45E7A" w:rsidRDefault="0029297E" w:rsidP="0029297E">
      <w:pPr>
        <w:pStyle w:val="ListParagraph"/>
        <w:numPr>
          <w:ilvl w:val="1"/>
          <w:numId w:val="1"/>
        </w:numPr>
        <w:spacing w:after="0" w:line="360" w:lineRule="auto"/>
        <w:ind w:left="360"/>
        <w:contextualSpacing w:val="0"/>
        <w:rPr>
          <w:rFonts w:eastAsia="Arial Unicode MS" w:cs="Arial"/>
          <w:szCs w:val="24"/>
        </w:rPr>
      </w:pPr>
      <w:r w:rsidRPr="00F45E7A">
        <w:rPr>
          <w:rFonts w:eastAsia="Arial Unicode MS" w:cs="Arial"/>
          <w:b/>
          <w:szCs w:val="24"/>
        </w:rPr>
        <w:t>Cash Match: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29297E" w:rsidRPr="0029297E" w:rsidRDefault="0029297E" w:rsidP="0029297E">
      <w:pPr>
        <w:spacing w:after="0" w:line="360" w:lineRule="auto"/>
        <w:rPr>
          <w:rFonts w:eastAsia="Arial Unicode MS" w:cs="Arial"/>
          <w:szCs w:val="24"/>
        </w:rPr>
      </w:pPr>
      <w:r w:rsidRPr="0029297E">
        <w:rPr>
          <w:rFonts w:eastAsia="Arial Unicode MS" w:cs="Arial"/>
          <w:b/>
          <w:szCs w:val="24"/>
        </w:rPr>
        <w:t xml:space="preserve">Narrative Detail: </w:t>
      </w:r>
      <w:r w:rsidR="00C164DF" w:rsidRPr="0029297E">
        <w:rPr>
          <w:rFonts w:eastAsia="Arial Unicode MS" w:cs="Arial"/>
          <w:szCs w:val="24"/>
        </w:rPr>
        <w:fldChar w:fldCharType="begin">
          <w:ffData>
            <w:name w:val="Text107"/>
            <w:enabled/>
            <w:calcOnExit w:val="0"/>
            <w:textInput/>
          </w:ffData>
        </w:fldChar>
      </w:r>
      <w:r w:rsidRPr="0029297E">
        <w:rPr>
          <w:rFonts w:eastAsia="Arial Unicode MS" w:cs="Arial"/>
          <w:szCs w:val="24"/>
        </w:rPr>
        <w:instrText xml:space="preserve"> FORMTEXT </w:instrText>
      </w:r>
      <w:r w:rsidR="00C164DF" w:rsidRPr="0029297E">
        <w:rPr>
          <w:rFonts w:eastAsia="Arial Unicode MS" w:cs="Arial"/>
          <w:szCs w:val="24"/>
        </w:rPr>
      </w:r>
      <w:r w:rsidR="00C164DF" w:rsidRPr="0029297E">
        <w:rPr>
          <w:rFonts w:eastAsia="Arial Unicode MS" w:cs="Arial"/>
          <w:szCs w:val="24"/>
        </w:rPr>
        <w:fldChar w:fldCharType="separate"/>
      </w:r>
      <w:r w:rsidRPr="00F45E7A">
        <w:rPr>
          <w:noProof/>
        </w:rPr>
        <w:t> </w:t>
      </w:r>
      <w:r w:rsidRPr="00F45E7A">
        <w:rPr>
          <w:noProof/>
        </w:rPr>
        <w:t> </w:t>
      </w:r>
      <w:r w:rsidRPr="00F45E7A">
        <w:rPr>
          <w:noProof/>
        </w:rPr>
        <w:t> </w:t>
      </w:r>
      <w:r w:rsidRPr="00F45E7A">
        <w:rPr>
          <w:noProof/>
        </w:rPr>
        <w:t> </w:t>
      </w:r>
      <w:r w:rsidRPr="00F45E7A">
        <w:rPr>
          <w:noProof/>
        </w:rPr>
        <w:t> </w:t>
      </w:r>
      <w:r w:rsidR="00C164DF" w:rsidRPr="0029297E">
        <w:rPr>
          <w:rFonts w:eastAsia="Arial Unicode MS" w:cs="Arial"/>
          <w:szCs w:val="24"/>
        </w:rPr>
        <w:fldChar w:fldCharType="end"/>
      </w:r>
    </w:p>
    <w:p w:rsidR="00DA66DF" w:rsidRPr="00F45E7A" w:rsidRDefault="00DA66DF" w:rsidP="0029297E">
      <w:pPr>
        <w:pStyle w:val="ListParagraph"/>
        <w:numPr>
          <w:ilvl w:val="0"/>
          <w:numId w:val="1"/>
        </w:numPr>
        <w:spacing w:before="240" w:after="120"/>
        <w:ind w:left="0"/>
        <w:contextualSpacing w:val="0"/>
        <w:rPr>
          <w:rFonts w:cs="Arial"/>
          <w:szCs w:val="24"/>
        </w:rPr>
      </w:pPr>
      <w:r w:rsidRPr="00F45E7A">
        <w:rPr>
          <w:rFonts w:cs="Arial"/>
          <w:b/>
          <w:bCs/>
          <w:szCs w:val="24"/>
        </w:rPr>
        <w:t xml:space="preserve">Equipment/Fixed Assets: </w:t>
      </w:r>
      <w:r w:rsidRPr="00F45E7A">
        <w:rPr>
          <w:rFonts w:cs="Arial"/>
          <w:szCs w:val="24"/>
        </w:rPr>
        <w:t xml:space="preserve">Itemize all equipment and fixed assets.  Equipment and fixed assets are defined in the </w:t>
      </w:r>
      <w:r w:rsidRPr="00F45E7A">
        <w:rPr>
          <w:rFonts w:cs="Arial"/>
          <w:i/>
          <w:szCs w:val="24"/>
        </w:rPr>
        <w:t>BSCC Grant Administration Guide</w:t>
      </w:r>
      <w:r w:rsidRPr="00F45E7A">
        <w:rPr>
          <w:rFonts w:cs="Arial"/>
          <w:szCs w:val="24"/>
        </w:rPr>
        <w:t>.</w:t>
      </w:r>
    </w:p>
    <w:p w:rsidR="0029297E" w:rsidRPr="00F45E7A" w:rsidRDefault="0029297E" w:rsidP="0029297E">
      <w:pPr>
        <w:pStyle w:val="ListParagraph"/>
        <w:numPr>
          <w:ilvl w:val="1"/>
          <w:numId w:val="1"/>
        </w:numPr>
        <w:spacing w:after="0" w:line="360" w:lineRule="auto"/>
        <w:ind w:left="360"/>
        <w:contextualSpacing w:val="0"/>
        <w:rPr>
          <w:rFonts w:eastAsia="Arial Unicode MS" w:cs="Arial"/>
          <w:szCs w:val="24"/>
        </w:rPr>
      </w:pPr>
      <w:r w:rsidRPr="00F45E7A">
        <w:rPr>
          <w:rFonts w:eastAsia="Arial Unicode MS" w:cs="Arial"/>
          <w:b/>
          <w:szCs w:val="24"/>
        </w:rPr>
        <w:t>Total Grant Funds Requested: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29297E" w:rsidRPr="0029297E" w:rsidRDefault="0029297E" w:rsidP="0029297E">
      <w:pPr>
        <w:spacing w:after="0" w:line="360" w:lineRule="auto"/>
        <w:rPr>
          <w:rFonts w:eastAsia="Arial Unicode MS" w:cs="Arial"/>
          <w:szCs w:val="24"/>
        </w:rPr>
      </w:pPr>
      <w:r w:rsidRPr="0029297E">
        <w:rPr>
          <w:rFonts w:eastAsia="Arial Unicode MS" w:cs="Arial"/>
          <w:b/>
          <w:szCs w:val="24"/>
        </w:rPr>
        <w:t xml:space="preserve">Narrative Detail: </w:t>
      </w:r>
      <w:r w:rsidR="00C164DF" w:rsidRPr="0029297E">
        <w:rPr>
          <w:rFonts w:eastAsia="Arial Unicode MS" w:cs="Arial"/>
          <w:szCs w:val="24"/>
        </w:rPr>
        <w:fldChar w:fldCharType="begin">
          <w:ffData>
            <w:name w:val="Text107"/>
            <w:enabled/>
            <w:calcOnExit w:val="0"/>
            <w:textInput/>
          </w:ffData>
        </w:fldChar>
      </w:r>
      <w:r w:rsidRPr="0029297E">
        <w:rPr>
          <w:rFonts w:eastAsia="Arial Unicode MS" w:cs="Arial"/>
          <w:szCs w:val="24"/>
        </w:rPr>
        <w:instrText xml:space="preserve"> FORMTEXT </w:instrText>
      </w:r>
      <w:r w:rsidR="00C164DF" w:rsidRPr="0029297E">
        <w:rPr>
          <w:rFonts w:eastAsia="Arial Unicode MS" w:cs="Arial"/>
          <w:szCs w:val="24"/>
        </w:rPr>
      </w:r>
      <w:r w:rsidR="00C164DF" w:rsidRPr="0029297E">
        <w:rPr>
          <w:rFonts w:eastAsia="Arial Unicode MS" w:cs="Arial"/>
          <w:szCs w:val="24"/>
        </w:rPr>
        <w:fldChar w:fldCharType="separate"/>
      </w:r>
      <w:r w:rsidRPr="00F45E7A">
        <w:rPr>
          <w:noProof/>
        </w:rPr>
        <w:t> </w:t>
      </w:r>
      <w:r w:rsidRPr="00F45E7A">
        <w:rPr>
          <w:noProof/>
        </w:rPr>
        <w:t> </w:t>
      </w:r>
      <w:r w:rsidRPr="00F45E7A">
        <w:rPr>
          <w:noProof/>
        </w:rPr>
        <w:t> </w:t>
      </w:r>
      <w:r w:rsidRPr="00F45E7A">
        <w:rPr>
          <w:noProof/>
        </w:rPr>
        <w:t> </w:t>
      </w:r>
      <w:r w:rsidRPr="00F45E7A">
        <w:rPr>
          <w:noProof/>
        </w:rPr>
        <w:t> </w:t>
      </w:r>
      <w:r w:rsidR="00C164DF" w:rsidRPr="0029297E">
        <w:rPr>
          <w:rFonts w:eastAsia="Arial Unicode MS" w:cs="Arial"/>
          <w:szCs w:val="24"/>
        </w:rPr>
        <w:fldChar w:fldCharType="end"/>
      </w:r>
    </w:p>
    <w:p w:rsidR="0029297E" w:rsidRPr="00F45E7A" w:rsidRDefault="0029297E" w:rsidP="0029297E">
      <w:pPr>
        <w:pStyle w:val="ListParagraph"/>
        <w:numPr>
          <w:ilvl w:val="1"/>
          <w:numId w:val="1"/>
        </w:numPr>
        <w:spacing w:after="0" w:line="360" w:lineRule="auto"/>
        <w:ind w:left="360"/>
        <w:contextualSpacing w:val="0"/>
        <w:rPr>
          <w:rFonts w:eastAsia="Arial Unicode MS" w:cs="Arial"/>
          <w:szCs w:val="24"/>
        </w:rPr>
      </w:pPr>
      <w:r w:rsidRPr="00F45E7A">
        <w:rPr>
          <w:rFonts w:eastAsia="Arial Unicode MS" w:cs="Arial"/>
          <w:b/>
          <w:szCs w:val="24"/>
        </w:rPr>
        <w:t>Cash Match: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29297E" w:rsidRPr="0029297E" w:rsidRDefault="0029297E" w:rsidP="0029297E">
      <w:pPr>
        <w:spacing w:after="0" w:line="360" w:lineRule="auto"/>
        <w:rPr>
          <w:rFonts w:eastAsia="Arial Unicode MS" w:cs="Arial"/>
          <w:szCs w:val="24"/>
        </w:rPr>
      </w:pPr>
      <w:r w:rsidRPr="0029297E">
        <w:rPr>
          <w:rFonts w:eastAsia="Arial Unicode MS" w:cs="Arial"/>
          <w:b/>
          <w:szCs w:val="24"/>
        </w:rPr>
        <w:t xml:space="preserve">Narrative Detail: </w:t>
      </w:r>
      <w:r w:rsidR="00C164DF" w:rsidRPr="0029297E">
        <w:rPr>
          <w:rFonts w:eastAsia="Arial Unicode MS" w:cs="Arial"/>
          <w:szCs w:val="24"/>
        </w:rPr>
        <w:fldChar w:fldCharType="begin">
          <w:ffData>
            <w:name w:val="Text107"/>
            <w:enabled/>
            <w:calcOnExit w:val="0"/>
            <w:textInput/>
          </w:ffData>
        </w:fldChar>
      </w:r>
      <w:r w:rsidRPr="0029297E">
        <w:rPr>
          <w:rFonts w:eastAsia="Arial Unicode MS" w:cs="Arial"/>
          <w:szCs w:val="24"/>
        </w:rPr>
        <w:instrText xml:space="preserve"> FORMTEXT </w:instrText>
      </w:r>
      <w:r w:rsidR="00C164DF" w:rsidRPr="0029297E">
        <w:rPr>
          <w:rFonts w:eastAsia="Arial Unicode MS" w:cs="Arial"/>
          <w:szCs w:val="24"/>
        </w:rPr>
      </w:r>
      <w:r w:rsidR="00C164DF" w:rsidRPr="0029297E">
        <w:rPr>
          <w:rFonts w:eastAsia="Arial Unicode MS" w:cs="Arial"/>
          <w:szCs w:val="24"/>
        </w:rPr>
        <w:fldChar w:fldCharType="separate"/>
      </w:r>
      <w:r w:rsidRPr="00F45E7A">
        <w:rPr>
          <w:noProof/>
        </w:rPr>
        <w:t> </w:t>
      </w:r>
      <w:r w:rsidRPr="00F45E7A">
        <w:rPr>
          <w:noProof/>
        </w:rPr>
        <w:t> </w:t>
      </w:r>
      <w:r w:rsidRPr="00F45E7A">
        <w:rPr>
          <w:noProof/>
        </w:rPr>
        <w:t> </w:t>
      </w:r>
      <w:r w:rsidRPr="00F45E7A">
        <w:rPr>
          <w:noProof/>
        </w:rPr>
        <w:t> </w:t>
      </w:r>
      <w:r w:rsidRPr="00F45E7A">
        <w:rPr>
          <w:noProof/>
        </w:rPr>
        <w:t> </w:t>
      </w:r>
      <w:r w:rsidR="00C164DF" w:rsidRPr="0029297E">
        <w:rPr>
          <w:rFonts w:eastAsia="Arial Unicode MS" w:cs="Arial"/>
          <w:szCs w:val="24"/>
        </w:rPr>
        <w:fldChar w:fldCharType="end"/>
      </w:r>
    </w:p>
    <w:p w:rsidR="00DA66DF" w:rsidRPr="00F45E7A" w:rsidRDefault="00DA66DF" w:rsidP="0029297E">
      <w:pPr>
        <w:pStyle w:val="ListParagraph"/>
        <w:numPr>
          <w:ilvl w:val="0"/>
          <w:numId w:val="1"/>
        </w:numPr>
        <w:spacing w:before="240" w:after="120"/>
        <w:ind w:left="0"/>
        <w:contextualSpacing w:val="0"/>
        <w:rPr>
          <w:rFonts w:cs="Arial"/>
          <w:szCs w:val="24"/>
        </w:rPr>
      </w:pPr>
      <w:r w:rsidRPr="00F45E7A">
        <w:rPr>
          <w:rFonts w:cs="Arial"/>
          <w:b/>
          <w:bCs/>
          <w:szCs w:val="24"/>
        </w:rPr>
        <w:t xml:space="preserve">Other (Travel, Training, etc.): </w:t>
      </w:r>
      <w:r w:rsidRPr="00F45E7A">
        <w:rPr>
          <w:rFonts w:cs="Arial"/>
          <w:szCs w:val="24"/>
        </w:rPr>
        <w:t xml:space="preserve">Itemize all costs associated with travel and training. </w:t>
      </w:r>
      <w:r w:rsidR="00E84FB6" w:rsidRPr="00F45E7A">
        <w:rPr>
          <w:rFonts w:cs="Arial"/>
          <w:szCs w:val="24"/>
        </w:rPr>
        <w:t xml:space="preserve">Applicants should budget for </w:t>
      </w:r>
      <w:r w:rsidR="004A373C" w:rsidRPr="00F45E7A">
        <w:rPr>
          <w:rFonts w:cs="Arial"/>
          <w:szCs w:val="24"/>
        </w:rPr>
        <w:t xml:space="preserve">travel to the </w:t>
      </w:r>
      <w:r w:rsidR="00E84FB6" w:rsidRPr="00F45E7A">
        <w:rPr>
          <w:rFonts w:cs="Arial"/>
          <w:szCs w:val="24"/>
        </w:rPr>
        <w:t>grantee meeting to be held in Sacramento</w:t>
      </w:r>
      <w:r w:rsidRPr="00F45E7A">
        <w:rPr>
          <w:rFonts w:cs="Arial"/>
          <w:szCs w:val="24"/>
        </w:rPr>
        <w:t>.</w:t>
      </w:r>
    </w:p>
    <w:p w:rsidR="0029297E" w:rsidRPr="00F45E7A" w:rsidRDefault="0029297E" w:rsidP="0029297E">
      <w:pPr>
        <w:pStyle w:val="ListParagraph"/>
        <w:numPr>
          <w:ilvl w:val="1"/>
          <w:numId w:val="1"/>
        </w:numPr>
        <w:spacing w:after="0" w:line="360" w:lineRule="auto"/>
        <w:ind w:left="360"/>
        <w:contextualSpacing w:val="0"/>
        <w:rPr>
          <w:rFonts w:eastAsia="Arial Unicode MS" w:cs="Arial"/>
          <w:szCs w:val="24"/>
        </w:rPr>
      </w:pPr>
      <w:r w:rsidRPr="00F45E7A">
        <w:rPr>
          <w:rFonts w:eastAsia="Arial Unicode MS" w:cs="Arial"/>
          <w:b/>
          <w:szCs w:val="24"/>
        </w:rPr>
        <w:t>Total Grant Funds Requested: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29297E" w:rsidRPr="0029297E" w:rsidRDefault="0029297E" w:rsidP="0029297E">
      <w:pPr>
        <w:spacing w:after="0" w:line="360" w:lineRule="auto"/>
        <w:rPr>
          <w:rFonts w:eastAsia="Arial Unicode MS" w:cs="Arial"/>
          <w:szCs w:val="24"/>
        </w:rPr>
      </w:pPr>
      <w:r w:rsidRPr="0029297E">
        <w:rPr>
          <w:rFonts w:eastAsia="Arial Unicode MS" w:cs="Arial"/>
          <w:b/>
          <w:szCs w:val="24"/>
        </w:rPr>
        <w:t xml:space="preserve">Narrative Detail: </w:t>
      </w:r>
      <w:r w:rsidR="00C164DF" w:rsidRPr="0029297E">
        <w:rPr>
          <w:rFonts w:eastAsia="Arial Unicode MS" w:cs="Arial"/>
          <w:szCs w:val="24"/>
        </w:rPr>
        <w:fldChar w:fldCharType="begin">
          <w:ffData>
            <w:name w:val="Text107"/>
            <w:enabled/>
            <w:calcOnExit w:val="0"/>
            <w:textInput/>
          </w:ffData>
        </w:fldChar>
      </w:r>
      <w:r w:rsidRPr="0029297E">
        <w:rPr>
          <w:rFonts w:eastAsia="Arial Unicode MS" w:cs="Arial"/>
          <w:szCs w:val="24"/>
        </w:rPr>
        <w:instrText xml:space="preserve"> FORMTEXT </w:instrText>
      </w:r>
      <w:r w:rsidR="00C164DF" w:rsidRPr="0029297E">
        <w:rPr>
          <w:rFonts w:eastAsia="Arial Unicode MS" w:cs="Arial"/>
          <w:szCs w:val="24"/>
        </w:rPr>
      </w:r>
      <w:r w:rsidR="00C164DF" w:rsidRPr="0029297E">
        <w:rPr>
          <w:rFonts w:eastAsia="Arial Unicode MS" w:cs="Arial"/>
          <w:szCs w:val="24"/>
        </w:rPr>
        <w:fldChar w:fldCharType="separate"/>
      </w:r>
      <w:r w:rsidRPr="00F45E7A">
        <w:rPr>
          <w:noProof/>
        </w:rPr>
        <w:t> </w:t>
      </w:r>
      <w:r w:rsidRPr="00F45E7A">
        <w:rPr>
          <w:noProof/>
        </w:rPr>
        <w:t> </w:t>
      </w:r>
      <w:r w:rsidRPr="00F45E7A">
        <w:rPr>
          <w:noProof/>
        </w:rPr>
        <w:t> </w:t>
      </w:r>
      <w:r w:rsidRPr="00F45E7A">
        <w:rPr>
          <w:noProof/>
        </w:rPr>
        <w:t> </w:t>
      </w:r>
      <w:r w:rsidRPr="00F45E7A">
        <w:rPr>
          <w:noProof/>
        </w:rPr>
        <w:t> </w:t>
      </w:r>
      <w:r w:rsidR="00C164DF" w:rsidRPr="0029297E">
        <w:rPr>
          <w:rFonts w:eastAsia="Arial Unicode MS" w:cs="Arial"/>
          <w:szCs w:val="24"/>
        </w:rPr>
        <w:fldChar w:fldCharType="end"/>
      </w:r>
    </w:p>
    <w:p w:rsidR="0029297E" w:rsidRPr="00F45E7A" w:rsidRDefault="0029297E" w:rsidP="0029297E">
      <w:pPr>
        <w:pStyle w:val="ListParagraph"/>
        <w:numPr>
          <w:ilvl w:val="1"/>
          <w:numId w:val="1"/>
        </w:numPr>
        <w:spacing w:after="0" w:line="360" w:lineRule="auto"/>
        <w:ind w:left="360"/>
        <w:contextualSpacing w:val="0"/>
        <w:rPr>
          <w:rFonts w:eastAsia="Arial Unicode MS" w:cs="Arial"/>
          <w:szCs w:val="24"/>
        </w:rPr>
      </w:pPr>
      <w:r w:rsidRPr="00F45E7A">
        <w:rPr>
          <w:rFonts w:eastAsia="Arial Unicode MS" w:cs="Arial"/>
          <w:b/>
          <w:szCs w:val="24"/>
        </w:rPr>
        <w:t>Cash Match: $</w:t>
      </w:r>
      <w:r w:rsidR="00C164DF" w:rsidRPr="00F45E7A">
        <w:rPr>
          <w:rFonts w:eastAsia="Arial Unicode MS" w:cs="Arial"/>
          <w:szCs w:val="24"/>
        </w:rPr>
        <w:fldChar w:fldCharType="begin">
          <w:ffData>
            <w:name w:val="Text107"/>
            <w:enabled/>
            <w:calcOnExit w:val="0"/>
            <w:textInput/>
          </w:ffData>
        </w:fldChar>
      </w:r>
      <w:r w:rsidRPr="00F45E7A">
        <w:rPr>
          <w:rFonts w:eastAsia="Arial Unicode MS" w:cs="Arial"/>
          <w:szCs w:val="24"/>
        </w:rPr>
        <w:instrText xml:space="preserve"> FORMTEXT </w:instrText>
      </w:r>
      <w:r w:rsidR="00C164DF" w:rsidRPr="00F45E7A">
        <w:rPr>
          <w:rFonts w:eastAsia="Arial Unicode MS" w:cs="Arial"/>
          <w:szCs w:val="24"/>
        </w:rPr>
      </w:r>
      <w:r w:rsidR="00C164DF" w:rsidRPr="00F45E7A">
        <w:rPr>
          <w:rFonts w:eastAsia="Arial Unicode MS" w:cs="Arial"/>
          <w:szCs w:val="24"/>
        </w:rPr>
        <w:fldChar w:fldCharType="separate"/>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Pr="00F45E7A">
        <w:rPr>
          <w:rFonts w:cs="Arial"/>
          <w:noProof/>
          <w:szCs w:val="24"/>
        </w:rPr>
        <w:t> </w:t>
      </w:r>
      <w:r w:rsidR="00C164DF" w:rsidRPr="00F45E7A">
        <w:rPr>
          <w:rFonts w:eastAsia="Arial Unicode MS" w:cs="Arial"/>
          <w:szCs w:val="24"/>
        </w:rPr>
        <w:fldChar w:fldCharType="end"/>
      </w:r>
    </w:p>
    <w:p w:rsidR="00A55A43" w:rsidRDefault="0029297E" w:rsidP="0029297E">
      <w:pPr>
        <w:spacing w:after="0" w:line="360" w:lineRule="auto"/>
        <w:rPr>
          <w:rFonts w:eastAsia="Arial Unicode MS" w:cs="Arial"/>
          <w:szCs w:val="24"/>
        </w:rPr>
      </w:pPr>
      <w:r w:rsidRPr="0029297E">
        <w:rPr>
          <w:rFonts w:eastAsia="Arial Unicode MS" w:cs="Arial"/>
          <w:b/>
          <w:szCs w:val="24"/>
        </w:rPr>
        <w:t xml:space="preserve">Narrative Detail: </w:t>
      </w:r>
      <w:r w:rsidR="00C164DF" w:rsidRPr="0029297E">
        <w:rPr>
          <w:rFonts w:eastAsia="Arial Unicode MS" w:cs="Arial"/>
          <w:szCs w:val="24"/>
        </w:rPr>
        <w:fldChar w:fldCharType="begin">
          <w:ffData>
            <w:name w:val="Text107"/>
            <w:enabled/>
            <w:calcOnExit w:val="0"/>
            <w:textInput/>
          </w:ffData>
        </w:fldChar>
      </w:r>
      <w:r w:rsidRPr="0029297E">
        <w:rPr>
          <w:rFonts w:eastAsia="Arial Unicode MS" w:cs="Arial"/>
          <w:szCs w:val="24"/>
        </w:rPr>
        <w:instrText xml:space="preserve"> FORMTEXT </w:instrText>
      </w:r>
      <w:r w:rsidR="00C164DF" w:rsidRPr="0029297E">
        <w:rPr>
          <w:rFonts w:eastAsia="Arial Unicode MS" w:cs="Arial"/>
          <w:szCs w:val="24"/>
        </w:rPr>
      </w:r>
      <w:r w:rsidR="00C164DF" w:rsidRPr="0029297E">
        <w:rPr>
          <w:rFonts w:eastAsia="Arial Unicode MS" w:cs="Arial"/>
          <w:szCs w:val="24"/>
        </w:rPr>
        <w:fldChar w:fldCharType="separate"/>
      </w:r>
      <w:r w:rsidRPr="00F45E7A">
        <w:rPr>
          <w:noProof/>
        </w:rPr>
        <w:t> </w:t>
      </w:r>
      <w:r w:rsidRPr="00F45E7A">
        <w:rPr>
          <w:noProof/>
        </w:rPr>
        <w:t> </w:t>
      </w:r>
      <w:r w:rsidRPr="00F45E7A">
        <w:rPr>
          <w:noProof/>
        </w:rPr>
        <w:t> </w:t>
      </w:r>
      <w:r w:rsidRPr="00F45E7A">
        <w:rPr>
          <w:noProof/>
        </w:rPr>
        <w:t> </w:t>
      </w:r>
      <w:r w:rsidRPr="00F45E7A">
        <w:rPr>
          <w:noProof/>
        </w:rPr>
        <w:t> </w:t>
      </w:r>
      <w:r w:rsidR="00C164DF" w:rsidRPr="0029297E">
        <w:rPr>
          <w:rFonts w:eastAsia="Arial Unicode MS" w:cs="Arial"/>
          <w:szCs w:val="24"/>
        </w:rPr>
        <w:fldChar w:fldCharType="end"/>
      </w:r>
    </w:p>
    <w:p w:rsidR="00A55A43" w:rsidRDefault="00A55A43" w:rsidP="0029297E">
      <w:pPr>
        <w:spacing w:after="0" w:line="360" w:lineRule="auto"/>
        <w:rPr>
          <w:rFonts w:eastAsia="Arial Unicode MS" w:cs="Arial"/>
          <w:szCs w:val="24"/>
        </w:rPr>
        <w:sectPr w:rsidR="00A55A43" w:rsidSect="00A55A43">
          <w:type w:val="continuous"/>
          <w:pgSz w:w="12240" w:h="15840"/>
          <w:pgMar w:top="1440" w:right="1440" w:bottom="1440" w:left="1440" w:header="720" w:footer="432" w:gutter="0"/>
          <w:cols w:space="720"/>
          <w:docGrid w:linePitch="360"/>
        </w:sect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DA66DF" w:rsidRPr="008820F1" w:rsidTr="00E84FB6">
        <w:trPr>
          <w:trHeight w:val="432"/>
          <w:jc w:val="center"/>
        </w:trPr>
        <w:tc>
          <w:tcPr>
            <w:tcW w:w="10800" w:type="dxa"/>
            <w:shd w:val="clear" w:color="auto" w:fill="002060"/>
            <w:vAlign w:val="center"/>
          </w:tcPr>
          <w:p w:rsidR="00DA66DF" w:rsidRPr="00DA66DF" w:rsidRDefault="00DA66DF" w:rsidP="003224DB">
            <w:pPr>
              <w:pStyle w:val="Heading1"/>
            </w:pPr>
            <w:bookmarkStart w:id="30" w:name="_Toc465952791"/>
            <w:r w:rsidRPr="00DA66DF">
              <w:lastRenderedPageBreak/>
              <w:t>SECTION V</w:t>
            </w:r>
            <w:r w:rsidR="006B128A">
              <w:t>III</w:t>
            </w:r>
            <w:r w:rsidRPr="00DA66DF">
              <w:t>: LEAD Grant Project Work Plan</w:t>
            </w:r>
            <w:bookmarkEnd w:id="30"/>
          </w:p>
        </w:tc>
      </w:tr>
    </w:tbl>
    <w:p w:rsidR="00E84FB6" w:rsidRPr="00E84FB6" w:rsidRDefault="00E84FB6" w:rsidP="007D176B">
      <w:pPr>
        <w:spacing w:before="120"/>
      </w:pPr>
      <w:r w:rsidRPr="00E84FB6">
        <w:t xml:space="preserve">Each applicant must develop a 26-month Project Work Plan as part of this RFP process. A Project Work Plan identifies measurable goals and objectives, a timeline for the project (including primary phases of implementation and the implementation milestones associated with each phase), activities and services, and the processes and responsible parties necessary to accomplish the goals and objectives. For definitions and examples of goals and objectives, see Attachment </w:t>
      </w:r>
      <w:r w:rsidR="00EA1B50">
        <w:t>F</w:t>
      </w:r>
      <w:r w:rsidRPr="00E84FB6">
        <w:t xml:space="preserve">. Clearly detail pre-implementation or ramp-up activities occurring in the first four </w:t>
      </w:r>
      <w:r w:rsidR="00D04A9E">
        <w:t xml:space="preserve">(4) </w:t>
      </w:r>
      <w:r w:rsidRPr="00E84FB6">
        <w:t>months of the project. The Project Work Plan does not count toward the 25-page limit.</w:t>
      </w:r>
    </w:p>
    <w:p w:rsidR="00DA66DF" w:rsidRPr="008820F1" w:rsidRDefault="00E84FB6" w:rsidP="00E84FB6">
      <w:r w:rsidRPr="00E84FB6">
        <w:t xml:space="preserve">Project Work Plans should be SMART: Specific, Measurable, Attainable, Relevant </w:t>
      </w:r>
      <w:r w:rsidR="00DA66DF" w:rsidRPr="008820F1">
        <w:t>Project Work Plans should be SMART: Specific, Measurable, Attainable, Relevant and Time-Bound.</w:t>
      </w:r>
    </w:p>
    <w:p w:rsidR="00DA66DF" w:rsidRPr="00D04A9E" w:rsidRDefault="00DA66DF" w:rsidP="00DA66DF">
      <w:pPr>
        <w:spacing w:after="240"/>
      </w:pPr>
      <w:r w:rsidRPr="008820F1">
        <w:t xml:space="preserve">To build the LEAD Project Work Plan, complete one </w:t>
      </w:r>
      <w:r w:rsidR="00D04A9E">
        <w:t xml:space="preserve">(1) </w:t>
      </w:r>
      <w:r w:rsidRPr="008820F1">
        <w:t>table for each goal identified in the proposal. Applicants should copy and paste the following tables into a separate document. Continue the numbering sequence started below (1, 2, 3, etc.).</w:t>
      </w:r>
      <w:r w:rsidR="00D04A9E" w:rsidRPr="00D04A9E">
        <w:rPr>
          <w:color w:val="FF0000"/>
        </w:rPr>
        <w:t xml:space="preserve"> </w:t>
      </w:r>
      <w:r w:rsidR="00D04A9E" w:rsidRPr="00D04A9E">
        <w:t>Applicants</w:t>
      </w:r>
      <w:r w:rsidR="00D04A9E">
        <w:t xml:space="preserve"> are to complete </w:t>
      </w:r>
      <w:r w:rsidR="007D176B">
        <w:t>chart using</w:t>
      </w:r>
      <w:r w:rsidR="00D04A9E">
        <w:t xml:space="preserve"> </w:t>
      </w:r>
      <w:r w:rsidR="00D04A9E" w:rsidRPr="00D04A9E">
        <w:t xml:space="preserve">12-point </w:t>
      </w:r>
      <w:r w:rsidR="007D176B" w:rsidRPr="00D04A9E">
        <w:t xml:space="preserve">Arial </w:t>
      </w:r>
      <w:r w:rsidR="00D04A9E" w:rsidRPr="00D04A9E">
        <w:t>font</w:t>
      </w:r>
      <w:r w:rsidR="007D176B">
        <w:t>.</w:t>
      </w:r>
    </w:p>
    <w:tbl>
      <w:tblPr>
        <w:tblW w:w="10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firstRow="1" w:lastRow="0" w:firstColumn="1" w:lastColumn="0" w:noHBand="0" w:noVBand="1"/>
      </w:tblPr>
      <w:tblGrid>
        <w:gridCol w:w="2187"/>
        <w:gridCol w:w="1708"/>
        <w:gridCol w:w="3420"/>
        <w:gridCol w:w="1485"/>
        <w:gridCol w:w="1485"/>
      </w:tblGrid>
      <w:tr w:rsidR="00DA66DF" w:rsidRPr="008820F1" w:rsidTr="00A55A43">
        <w:trPr>
          <w:trHeight w:val="422"/>
        </w:trPr>
        <w:tc>
          <w:tcPr>
            <w:tcW w:w="2187" w:type="dxa"/>
          </w:tcPr>
          <w:p w:rsidR="00DA66DF" w:rsidRPr="006E0431" w:rsidRDefault="00DA66DF" w:rsidP="00872D6D">
            <w:pPr>
              <w:pStyle w:val="ListParagraph"/>
              <w:numPr>
                <w:ilvl w:val="0"/>
                <w:numId w:val="37"/>
              </w:numPr>
              <w:spacing w:after="0"/>
              <w:ind w:left="324"/>
              <w:jc w:val="left"/>
              <w:rPr>
                <w:b/>
              </w:rPr>
            </w:pPr>
            <w:r w:rsidRPr="006E0431">
              <w:rPr>
                <w:b/>
              </w:rPr>
              <w:t>Goal:</w:t>
            </w:r>
          </w:p>
        </w:tc>
        <w:tc>
          <w:tcPr>
            <w:tcW w:w="8098" w:type="dxa"/>
            <w:gridSpan w:val="4"/>
          </w:tcPr>
          <w:p w:rsidR="00DA66DF" w:rsidRPr="008820F1" w:rsidRDefault="00DA66DF" w:rsidP="00A55A43">
            <w:pPr>
              <w:spacing w:after="0"/>
              <w:jc w:val="left"/>
            </w:pPr>
          </w:p>
        </w:tc>
      </w:tr>
      <w:tr w:rsidR="00DA66DF" w:rsidRPr="008820F1" w:rsidTr="00A55A43">
        <w:trPr>
          <w:trHeight w:val="710"/>
        </w:trPr>
        <w:tc>
          <w:tcPr>
            <w:tcW w:w="2187" w:type="dxa"/>
          </w:tcPr>
          <w:p w:rsidR="00DA66DF" w:rsidRPr="008820F1" w:rsidRDefault="00DA66DF" w:rsidP="006B128A">
            <w:pPr>
              <w:spacing w:after="0"/>
              <w:jc w:val="left"/>
            </w:pPr>
            <w:r w:rsidRPr="008820F1">
              <w:t>Objectives:</w:t>
            </w:r>
          </w:p>
        </w:tc>
        <w:tc>
          <w:tcPr>
            <w:tcW w:w="8098" w:type="dxa"/>
            <w:gridSpan w:val="4"/>
          </w:tcPr>
          <w:p w:rsidR="00DA66DF" w:rsidRPr="008820F1" w:rsidRDefault="00DA66DF" w:rsidP="006B128A">
            <w:pPr>
              <w:spacing w:after="0"/>
              <w:jc w:val="left"/>
            </w:pPr>
          </w:p>
        </w:tc>
      </w:tr>
      <w:tr w:rsidR="00DA66DF" w:rsidRPr="008820F1" w:rsidTr="00A55A43">
        <w:trPr>
          <w:trHeight w:val="278"/>
        </w:trPr>
        <w:tc>
          <w:tcPr>
            <w:tcW w:w="3895" w:type="dxa"/>
            <w:gridSpan w:val="2"/>
            <w:vMerge w:val="restart"/>
          </w:tcPr>
          <w:p w:rsidR="00DA66DF" w:rsidRPr="008820F1" w:rsidRDefault="00DA66DF" w:rsidP="006B128A">
            <w:pPr>
              <w:spacing w:after="0"/>
              <w:jc w:val="left"/>
            </w:pPr>
            <w:r w:rsidRPr="008820F1">
              <w:t>Project activities that support the identified goal and objectives</w:t>
            </w:r>
          </w:p>
        </w:tc>
        <w:tc>
          <w:tcPr>
            <w:tcW w:w="3420" w:type="dxa"/>
            <w:vMerge w:val="restart"/>
          </w:tcPr>
          <w:p w:rsidR="00DA66DF" w:rsidRPr="008820F1" w:rsidRDefault="00DA66DF" w:rsidP="006B128A">
            <w:pPr>
              <w:spacing w:after="0"/>
              <w:jc w:val="left"/>
            </w:pPr>
            <w:r w:rsidRPr="008820F1">
              <w:t>Responsible staff/ partners</w:t>
            </w:r>
          </w:p>
        </w:tc>
        <w:tc>
          <w:tcPr>
            <w:tcW w:w="2970" w:type="dxa"/>
            <w:gridSpan w:val="2"/>
          </w:tcPr>
          <w:p w:rsidR="00DA66DF" w:rsidRPr="008820F1" w:rsidRDefault="00DA66DF" w:rsidP="00D04A9E">
            <w:pPr>
              <w:spacing w:after="0"/>
              <w:jc w:val="center"/>
            </w:pPr>
            <w:r w:rsidRPr="008820F1">
              <w:t>Timeline</w:t>
            </w:r>
          </w:p>
        </w:tc>
      </w:tr>
      <w:tr w:rsidR="00DA66DF" w:rsidRPr="008820F1" w:rsidTr="00A55A43">
        <w:trPr>
          <w:trHeight w:val="277"/>
        </w:trPr>
        <w:tc>
          <w:tcPr>
            <w:tcW w:w="3895" w:type="dxa"/>
            <w:gridSpan w:val="2"/>
            <w:vMerge/>
          </w:tcPr>
          <w:p w:rsidR="00DA66DF" w:rsidRPr="008820F1" w:rsidRDefault="00DA66DF" w:rsidP="006B128A">
            <w:pPr>
              <w:spacing w:after="0"/>
              <w:jc w:val="left"/>
            </w:pPr>
          </w:p>
        </w:tc>
        <w:tc>
          <w:tcPr>
            <w:tcW w:w="3420" w:type="dxa"/>
            <w:vMerge/>
          </w:tcPr>
          <w:p w:rsidR="00DA66DF" w:rsidRPr="008820F1" w:rsidRDefault="00DA66DF" w:rsidP="006B128A">
            <w:pPr>
              <w:spacing w:after="0"/>
              <w:jc w:val="left"/>
            </w:pPr>
          </w:p>
        </w:tc>
        <w:tc>
          <w:tcPr>
            <w:tcW w:w="1485" w:type="dxa"/>
          </w:tcPr>
          <w:p w:rsidR="00DA66DF" w:rsidRPr="008820F1" w:rsidRDefault="00DA66DF" w:rsidP="006B128A">
            <w:pPr>
              <w:spacing w:after="0"/>
              <w:jc w:val="left"/>
            </w:pPr>
            <w:r w:rsidRPr="008820F1">
              <w:t>Start Date</w:t>
            </w:r>
          </w:p>
        </w:tc>
        <w:tc>
          <w:tcPr>
            <w:tcW w:w="1485" w:type="dxa"/>
          </w:tcPr>
          <w:p w:rsidR="00DA66DF" w:rsidRPr="008820F1" w:rsidRDefault="00DA66DF" w:rsidP="006B128A">
            <w:pPr>
              <w:spacing w:after="0"/>
              <w:jc w:val="left"/>
            </w:pPr>
            <w:r w:rsidRPr="008820F1">
              <w:t>End Date</w:t>
            </w:r>
          </w:p>
        </w:tc>
      </w:tr>
      <w:tr w:rsidR="00DA66DF" w:rsidRPr="008820F1" w:rsidTr="00A55A43">
        <w:trPr>
          <w:trHeight w:val="2366"/>
        </w:trPr>
        <w:tc>
          <w:tcPr>
            <w:tcW w:w="3895" w:type="dxa"/>
            <w:gridSpan w:val="2"/>
          </w:tcPr>
          <w:p w:rsidR="00DA66DF" w:rsidRPr="008820F1" w:rsidRDefault="00DA66DF" w:rsidP="006B128A">
            <w:pPr>
              <w:spacing w:after="0"/>
            </w:pPr>
          </w:p>
        </w:tc>
        <w:tc>
          <w:tcPr>
            <w:tcW w:w="3420" w:type="dxa"/>
          </w:tcPr>
          <w:p w:rsidR="00DA66DF" w:rsidRPr="008820F1" w:rsidRDefault="00DA66DF" w:rsidP="006B128A">
            <w:pPr>
              <w:spacing w:after="0"/>
            </w:pPr>
          </w:p>
        </w:tc>
        <w:tc>
          <w:tcPr>
            <w:tcW w:w="1485" w:type="dxa"/>
          </w:tcPr>
          <w:p w:rsidR="00DA66DF" w:rsidRPr="008820F1" w:rsidRDefault="00DA66DF" w:rsidP="006B128A">
            <w:pPr>
              <w:spacing w:after="0"/>
            </w:pPr>
          </w:p>
        </w:tc>
        <w:tc>
          <w:tcPr>
            <w:tcW w:w="1485" w:type="dxa"/>
          </w:tcPr>
          <w:p w:rsidR="00DA66DF" w:rsidRPr="008820F1" w:rsidRDefault="00DA66DF" w:rsidP="006B128A">
            <w:pPr>
              <w:spacing w:after="0"/>
            </w:pPr>
          </w:p>
        </w:tc>
      </w:tr>
    </w:tbl>
    <w:p w:rsidR="00DA66DF" w:rsidRPr="006E0431" w:rsidRDefault="00DA66DF" w:rsidP="00DA66DF">
      <w:pPr>
        <w:rPr>
          <w:sz w:val="16"/>
        </w:rPr>
      </w:pPr>
    </w:p>
    <w:tbl>
      <w:tblPr>
        <w:tblW w:w="10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firstRow="1" w:lastRow="0" w:firstColumn="1" w:lastColumn="0" w:noHBand="0" w:noVBand="1"/>
      </w:tblPr>
      <w:tblGrid>
        <w:gridCol w:w="7"/>
        <w:gridCol w:w="2180"/>
        <w:gridCol w:w="1708"/>
        <w:gridCol w:w="3420"/>
        <w:gridCol w:w="1485"/>
        <w:gridCol w:w="1485"/>
        <w:gridCol w:w="522"/>
      </w:tblGrid>
      <w:tr w:rsidR="00465AC3" w:rsidRPr="008820F1" w:rsidTr="0066027A">
        <w:trPr>
          <w:gridAfter w:val="1"/>
          <w:wAfter w:w="522" w:type="dxa"/>
          <w:trHeight w:val="422"/>
        </w:trPr>
        <w:tc>
          <w:tcPr>
            <w:tcW w:w="2187" w:type="dxa"/>
            <w:gridSpan w:val="2"/>
          </w:tcPr>
          <w:p w:rsidR="00465AC3" w:rsidRPr="006E0431" w:rsidRDefault="00465AC3" w:rsidP="00872D6D">
            <w:pPr>
              <w:pStyle w:val="ListParagraph"/>
              <w:numPr>
                <w:ilvl w:val="0"/>
                <w:numId w:val="37"/>
              </w:numPr>
              <w:spacing w:after="0"/>
              <w:ind w:left="324"/>
              <w:jc w:val="left"/>
              <w:rPr>
                <w:b/>
              </w:rPr>
            </w:pPr>
            <w:r w:rsidRPr="006E0431">
              <w:rPr>
                <w:b/>
              </w:rPr>
              <w:t>Goal:</w:t>
            </w:r>
          </w:p>
        </w:tc>
        <w:tc>
          <w:tcPr>
            <w:tcW w:w="8098" w:type="dxa"/>
            <w:gridSpan w:val="4"/>
          </w:tcPr>
          <w:p w:rsidR="00465AC3" w:rsidRPr="008820F1" w:rsidRDefault="00465AC3" w:rsidP="00521A56">
            <w:pPr>
              <w:spacing w:after="0"/>
              <w:jc w:val="left"/>
            </w:pPr>
          </w:p>
        </w:tc>
      </w:tr>
      <w:tr w:rsidR="00465AC3" w:rsidRPr="008820F1" w:rsidTr="0066027A">
        <w:trPr>
          <w:gridAfter w:val="1"/>
          <w:wAfter w:w="522" w:type="dxa"/>
          <w:trHeight w:val="710"/>
        </w:trPr>
        <w:tc>
          <w:tcPr>
            <w:tcW w:w="2187" w:type="dxa"/>
            <w:gridSpan w:val="2"/>
          </w:tcPr>
          <w:p w:rsidR="00465AC3" w:rsidRPr="008820F1" w:rsidRDefault="00465AC3" w:rsidP="00521A56">
            <w:pPr>
              <w:spacing w:after="0"/>
              <w:jc w:val="left"/>
            </w:pPr>
            <w:r w:rsidRPr="008820F1">
              <w:t>Objectives:</w:t>
            </w:r>
          </w:p>
        </w:tc>
        <w:tc>
          <w:tcPr>
            <w:tcW w:w="8098" w:type="dxa"/>
            <w:gridSpan w:val="4"/>
          </w:tcPr>
          <w:p w:rsidR="00465AC3" w:rsidRPr="008820F1" w:rsidRDefault="00465AC3" w:rsidP="00521A56">
            <w:pPr>
              <w:spacing w:after="0"/>
              <w:jc w:val="left"/>
            </w:pPr>
          </w:p>
        </w:tc>
      </w:tr>
      <w:tr w:rsidR="00465AC3" w:rsidRPr="008820F1" w:rsidTr="0066027A">
        <w:trPr>
          <w:gridAfter w:val="1"/>
          <w:wAfter w:w="522" w:type="dxa"/>
          <w:trHeight w:val="278"/>
        </w:trPr>
        <w:tc>
          <w:tcPr>
            <w:tcW w:w="3895" w:type="dxa"/>
            <w:gridSpan w:val="3"/>
            <w:vMerge w:val="restart"/>
          </w:tcPr>
          <w:p w:rsidR="00465AC3" w:rsidRPr="008820F1" w:rsidRDefault="00465AC3" w:rsidP="00521A56">
            <w:pPr>
              <w:spacing w:after="0"/>
              <w:jc w:val="left"/>
            </w:pPr>
            <w:r w:rsidRPr="008820F1">
              <w:t>Project activities that support the identified goal and objectives</w:t>
            </w:r>
          </w:p>
        </w:tc>
        <w:tc>
          <w:tcPr>
            <w:tcW w:w="3420" w:type="dxa"/>
            <w:vMerge w:val="restart"/>
          </w:tcPr>
          <w:p w:rsidR="00465AC3" w:rsidRPr="008820F1" w:rsidRDefault="00465AC3" w:rsidP="00521A56">
            <w:pPr>
              <w:spacing w:after="0"/>
              <w:jc w:val="left"/>
            </w:pPr>
            <w:r w:rsidRPr="008820F1">
              <w:t>Responsible staff/ partners</w:t>
            </w:r>
          </w:p>
        </w:tc>
        <w:tc>
          <w:tcPr>
            <w:tcW w:w="2970" w:type="dxa"/>
            <w:gridSpan w:val="2"/>
          </w:tcPr>
          <w:p w:rsidR="00465AC3" w:rsidRPr="008820F1" w:rsidRDefault="00465AC3" w:rsidP="00D04A9E">
            <w:pPr>
              <w:spacing w:after="0"/>
              <w:jc w:val="center"/>
            </w:pPr>
            <w:r w:rsidRPr="008820F1">
              <w:t>Timeline</w:t>
            </w:r>
          </w:p>
        </w:tc>
      </w:tr>
      <w:tr w:rsidR="00465AC3" w:rsidRPr="008820F1" w:rsidTr="0066027A">
        <w:trPr>
          <w:gridAfter w:val="1"/>
          <w:wAfter w:w="522" w:type="dxa"/>
          <w:trHeight w:val="277"/>
        </w:trPr>
        <w:tc>
          <w:tcPr>
            <w:tcW w:w="3895" w:type="dxa"/>
            <w:gridSpan w:val="3"/>
            <w:vMerge/>
          </w:tcPr>
          <w:p w:rsidR="00465AC3" w:rsidRPr="008820F1" w:rsidRDefault="00465AC3" w:rsidP="00521A56">
            <w:pPr>
              <w:spacing w:after="0"/>
              <w:jc w:val="left"/>
            </w:pPr>
          </w:p>
        </w:tc>
        <w:tc>
          <w:tcPr>
            <w:tcW w:w="3420" w:type="dxa"/>
            <w:vMerge/>
          </w:tcPr>
          <w:p w:rsidR="00465AC3" w:rsidRPr="008820F1" w:rsidRDefault="00465AC3" w:rsidP="00521A56">
            <w:pPr>
              <w:spacing w:after="0"/>
              <w:jc w:val="left"/>
            </w:pPr>
          </w:p>
        </w:tc>
        <w:tc>
          <w:tcPr>
            <w:tcW w:w="1485" w:type="dxa"/>
          </w:tcPr>
          <w:p w:rsidR="00465AC3" w:rsidRPr="008820F1" w:rsidRDefault="00465AC3" w:rsidP="00521A56">
            <w:pPr>
              <w:spacing w:after="0"/>
              <w:jc w:val="left"/>
            </w:pPr>
            <w:r w:rsidRPr="008820F1">
              <w:t>Start Date</w:t>
            </w:r>
          </w:p>
        </w:tc>
        <w:tc>
          <w:tcPr>
            <w:tcW w:w="1485" w:type="dxa"/>
          </w:tcPr>
          <w:p w:rsidR="00465AC3" w:rsidRPr="008820F1" w:rsidRDefault="00465AC3" w:rsidP="00521A56">
            <w:pPr>
              <w:spacing w:after="0"/>
              <w:jc w:val="left"/>
            </w:pPr>
            <w:r w:rsidRPr="008820F1">
              <w:t>End Date</w:t>
            </w:r>
          </w:p>
        </w:tc>
      </w:tr>
      <w:tr w:rsidR="00465AC3" w:rsidRPr="008820F1" w:rsidTr="0066027A">
        <w:trPr>
          <w:gridAfter w:val="1"/>
          <w:wAfter w:w="522" w:type="dxa"/>
          <w:trHeight w:val="2366"/>
        </w:trPr>
        <w:tc>
          <w:tcPr>
            <w:tcW w:w="3895" w:type="dxa"/>
            <w:gridSpan w:val="3"/>
          </w:tcPr>
          <w:p w:rsidR="00465AC3" w:rsidRPr="008820F1" w:rsidRDefault="00465AC3" w:rsidP="00521A56">
            <w:pPr>
              <w:spacing w:after="0"/>
            </w:pPr>
          </w:p>
        </w:tc>
        <w:tc>
          <w:tcPr>
            <w:tcW w:w="3420" w:type="dxa"/>
          </w:tcPr>
          <w:p w:rsidR="00465AC3" w:rsidRPr="008820F1" w:rsidRDefault="00465AC3" w:rsidP="00521A56">
            <w:pPr>
              <w:spacing w:after="0"/>
            </w:pPr>
          </w:p>
        </w:tc>
        <w:tc>
          <w:tcPr>
            <w:tcW w:w="1485" w:type="dxa"/>
          </w:tcPr>
          <w:p w:rsidR="00465AC3" w:rsidRPr="008820F1" w:rsidRDefault="00465AC3" w:rsidP="00521A56">
            <w:pPr>
              <w:spacing w:after="0"/>
            </w:pPr>
          </w:p>
        </w:tc>
        <w:tc>
          <w:tcPr>
            <w:tcW w:w="1485" w:type="dxa"/>
          </w:tcPr>
          <w:p w:rsidR="00465AC3" w:rsidRPr="008820F1" w:rsidRDefault="00465AC3" w:rsidP="00521A56">
            <w:pPr>
              <w:spacing w:after="0"/>
            </w:pPr>
          </w:p>
        </w:tc>
      </w:tr>
      <w:tr w:rsidR="006B128A" w:rsidRPr="008820F1" w:rsidTr="0066027A">
        <w:tblPrEx>
          <w:jc w:val="center"/>
          <w:shd w:val="clear" w:color="auto" w:fill="76923C"/>
          <w:tblCellMar>
            <w:top w:w="0" w:type="dxa"/>
            <w:left w:w="108" w:type="dxa"/>
            <w:bottom w:w="0" w:type="dxa"/>
            <w:right w:w="108" w:type="dxa"/>
          </w:tblCellMar>
        </w:tblPrEx>
        <w:trPr>
          <w:gridBefore w:val="1"/>
          <w:wBefore w:w="7" w:type="dxa"/>
          <w:trHeight w:val="432"/>
          <w:jc w:val="center"/>
        </w:trPr>
        <w:tc>
          <w:tcPr>
            <w:tcW w:w="10800" w:type="dxa"/>
            <w:gridSpan w:val="6"/>
            <w:shd w:val="clear" w:color="auto" w:fill="002060"/>
            <w:vAlign w:val="center"/>
          </w:tcPr>
          <w:p w:rsidR="006B128A" w:rsidRPr="008820F1" w:rsidRDefault="006B128A" w:rsidP="003224DB">
            <w:pPr>
              <w:pStyle w:val="Heading1"/>
            </w:pPr>
            <w:bookmarkStart w:id="31" w:name="_Toc465952792"/>
            <w:r>
              <w:lastRenderedPageBreak/>
              <w:t xml:space="preserve">SECTION IX: </w:t>
            </w:r>
            <w:r w:rsidRPr="008820F1">
              <w:t xml:space="preserve">LEAD Key Stakeholder </w:t>
            </w:r>
            <w:r>
              <w:t xml:space="preserve">Committee </w:t>
            </w:r>
            <w:r w:rsidRPr="008820F1">
              <w:t>Roster</w:t>
            </w:r>
            <w:bookmarkEnd w:id="31"/>
          </w:p>
        </w:tc>
      </w:tr>
    </w:tbl>
    <w:p w:rsidR="006B128A" w:rsidRPr="008820F1" w:rsidRDefault="006B128A" w:rsidP="006B128A"/>
    <w:p w:rsidR="006B128A" w:rsidRDefault="006B128A" w:rsidP="006B128A">
      <w:pPr>
        <w:rPr>
          <w:b/>
        </w:rPr>
      </w:pPr>
      <w:r w:rsidRPr="0096581A">
        <w:rPr>
          <w:b/>
        </w:rPr>
        <w:t>Applicant Agency:</w:t>
      </w:r>
      <w:r w:rsidR="00D04A9E">
        <w:rPr>
          <w:b/>
        </w:rPr>
        <w:t xml:space="preserve"> </w:t>
      </w:r>
      <w:r w:rsidR="00C164DF" w:rsidRPr="008820F1">
        <w:fldChar w:fldCharType="begin">
          <w:ffData>
            <w:name w:val="Text22"/>
            <w:enabled/>
            <w:calcOnExit w:val="0"/>
            <w:textInput/>
          </w:ffData>
        </w:fldChar>
      </w:r>
      <w:r w:rsidR="00A3393C" w:rsidRPr="008820F1">
        <w:instrText xml:space="preserve"> FORMTEXT </w:instrText>
      </w:r>
      <w:r w:rsidR="00C164DF"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00C164DF" w:rsidRPr="008820F1">
        <w:fldChar w:fldCharType="end"/>
      </w:r>
    </w:p>
    <w:p w:rsidR="00A3393C" w:rsidRPr="008820F1" w:rsidRDefault="00A3393C" w:rsidP="006B128A"/>
    <w:tbl>
      <w:tblPr>
        <w:tblW w:w="10080"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72" w:type="dxa"/>
          <w:left w:w="115" w:type="dxa"/>
          <w:bottom w:w="72" w:type="dxa"/>
          <w:right w:w="115" w:type="dxa"/>
        </w:tblCellMar>
        <w:tblLook w:val="04A0" w:firstRow="1" w:lastRow="0" w:firstColumn="1" w:lastColumn="0" w:noHBand="0" w:noVBand="1"/>
      </w:tblPr>
      <w:tblGrid>
        <w:gridCol w:w="3419"/>
        <w:gridCol w:w="2893"/>
        <w:gridCol w:w="3768"/>
      </w:tblGrid>
      <w:tr w:rsidR="006B128A" w:rsidRPr="008820F1" w:rsidTr="00A3393C">
        <w:trPr>
          <w:trHeight w:val="432"/>
          <w:jc w:val="center"/>
        </w:trPr>
        <w:tc>
          <w:tcPr>
            <w:tcW w:w="3510" w:type="dxa"/>
            <w:shd w:val="clear" w:color="auto" w:fill="DFC37D"/>
            <w:vAlign w:val="center"/>
          </w:tcPr>
          <w:p w:rsidR="006B128A" w:rsidRPr="008820F1" w:rsidRDefault="006B128A" w:rsidP="0096581A">
            <w:pPr>
              <w:spacing w:after="0"/>
              <w:jc w:val="left"/>
            </w:pPr>
            <w:r w:rsidRPr="008820F1">
              <w:t>Individual Name</w:t>
            </w:r>
          </w:p>
        </w:tc>
        <w:tc>
          <w:tcPr>
            <w:tcW w:w="2970" w:type="dxa"/>
            <w:shd w:val="clear" w:color="auto" w:fill="DFC37D"/>
            <w:vAlign w:val="center"/>
          </w:tcPr>
          <w:p w:rsidR="006B128A" w:rsidRPr="008820F1" w:rsidRDefault="006B128A" w:rsidP="0096581A">
            <w:pPr>
              <w:spacing w:after="0"/>
              <w:jc w:val="left"/>
            </w:pPr>
            <w:r w:rsidRPr="008820F1">
              <w:t>Job Title</w:t>
            </w:r>
          </w:p>
        </w:tc>
        <w:tc>
          <w:tcPr>
            <w:tcW w:w="3870" w:type="dxa"/>
            <w:shd w:val="clear" w:color="auto" w:fill="DFC37D"/>
            <w:vAlign w:val="center"/>
          </w:tcPr>
          <w:p w:rsidR="006B128A" w:rsidRPr="008820F1" w:rsidRDefault="006B128A" w:rsidP="0096581A">
            <w:pPr>
              <w:spacing w:after="0"/>
              <w:jc w:val="left"/>
            </w:pPr>
            <w:r w:rsidRPr="008820F1">
              <w:t>Agency/Organization</w:t>
            </w:r>
          </w:p>
        </w:tc>
      </w:tr>
      <w:tr w:rsidR="006B128A" w:rsidRPr="008820F1" w:rsidTr="00A3393C">
        <w:trPr>
          <w:jc w:val="center"/>
        </w:trPr>
        <w:tc>
          <w:tcPr>
            <w:tcW w:w="351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29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38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r>
      <w:tr w:rsidR="006B128A" w:rsidRPr="008820F1" w:rsidTr="00A3393C">
        <w:trPr>
          <w:jc w:val="center"/>
        </w:trPr>
        <w:tc>
          <w:tcPr>
            <w:tcW w:w="351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29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38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r>
      <w:tr w:rsidR="006B128A" w:rsidRPr="008820F1" w:rsidTr="00A3393C">
        <w:trPr>
          <w:jc w:val="center"/>
        </w:trPr>
        <w:tc>
          <w:tcPr>
            <w:tcW w:w="351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29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38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r>
      <w:tr w:rsidR="006B128A" w:rsidRPr="008820F1" w:rsidTr="00A3393C">
        <w:trPr>
          <w:jc w:val="center"/>
        </w:trPr>
        <w:tc>
          <w:tcPr>
            <w:tcW w:w="351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29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38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r>
      <w:tr w:rsidR="006B128A" w:rsidRPr="008820F1" w:rsidTr="00A3393C">
        <w:trPr>
          <w:jc w:val="center"/>
        </w:trPr>
        <w:tc>
          <w:tcPr>
            <w:tcW w:w="351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29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38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r>
      <w:tr w:rsidR="006B128A" w:rsidRPr="008820F1" w:rsidTr="00A3393C">
        <w:trPr>
          <w:jc w:val="center"/>
        </w:trPr>
        <w:tc>
          <w:tcPr>
            <w:tcW w:w="351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29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38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r>
      <w:tr w:rsidR="006B128A" w:rsidRPr="008820F1" w:rsidTr="00A3393C">
        <w:trPr>
          <w:jc w:val="center"/>
        </w:trPr>
        <w:tc>
          <w:tcPr>
            <w:tcW w:w="351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29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38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r>
      <w:tr w:rsidR="006B128A" w:rsidRPr="008820F1" w:rsidTr="00A3393C">
        <w:trPr>
          <w:jc w:val="center"/>
        </w:trPr>
        <w:tc>
          <w:tcPr>
            <w:tcW w:w="351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29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38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r>
      <w:tr w:rsidR="006B128A" w:rsidRPr="008820F1" w:rsidTr="00A3393C">
        <w:trPr>
          <w:jc w:val="center"/>
        </w:trPr>
        <w:tc>
          <w:tcPr>
            <w:tcW w:w="351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29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38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r>
      <w:tr w:rsidR="006B128A" w:rsidRPr="008820F1" w:rsidTr="00A3393C">
        <w:trPr>
          <w:jc w:val="center"/>
        </w:trPr>
        <w:tc>
          <w:tcPr>
            <w:tcW w:w="351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29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38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r>
      <w:tr w:rsidR="006B128A" w:rsidRPr="008820F1" w:rsidTr="00A3393C">
        <w:trPr>
          <w:jc w:val="center"/>
        </w:trPr>
        <w:tc>
          <w:tcPr>
            <w:tcW w:w="351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29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38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r>
      <w:tr w:rsidR="006B128A" w:rsidRPr="008820F1" w:rsidTr="00A3393C">
        <w:trPr>
          <w:jc w:val="center"/>
        </w:trPr>
        <w:tc>
          <w:tcPr>
            <w:tcW w:w="351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29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38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r>
      <w:tr w:rsidR="006B128A" w:rsidRPr="008820F1" w:rsidTr="00A3393C">
        <w:trPr>
          <w:jc w:val="center"/>
        </w:trPr>
        <w:tc>
          <w:tcPr>
            <w:tcW w:w="351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29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38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r>
      <w:tr w:rsidR="006B128A" w:rsidRPr="008820F1" w:rsidTr="00A3393C">
        <w:trPr>
          <w:jc w:val="center"/>
        </w:trPr>
        <w:tc>
          <w:tcPr>
            <w:tcW w:w="351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29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38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r>
      <w:tr w:rsidR="006B128A" w:rsidRPr="008820F1" w:rsidTr="00A3393C">
        <w:trPr>
          <w:jc w:val="center"/>
        </w:trPr>
        <w:tc>
          <w:tcPr>
            <w:tcW w:w="351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29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c>
          <w:tcPr>
            <w:tcW w:w="3870" w:type="dxa"/>
          </w:tcPr>
          <w:p w:rsidR="006B128A" w:rsidRPr="008820F1" w:rsidRDefault="00C164DF" w:rsidP="0096581A">
            <w:pPr>
              <w:spacing w:after="0"/>
            </w:pPr>
            <w:r w:rsidRPr="008820F1">
              <w:fldChar w:fldCharType="begin">
                <w:ffData>
                  <w:name w:val="Text22"/>
                  <w:enabled/>
                  <w:calcOnExit w:val="0"/>
                  <w:textInput/>
                </w:ffData>
              </w:fldChar>
            </w:r>
            <w:r w:rsidR="006B128A" w:rsidRPr="008820F1">
              <w:instrText xml:space="preserve"> FORMTEXT </w:instrText>
            </w:r>
            <w:r w:rsidRPr="008820F1">
              <w:fldChar w:fldCharType="separate"/>
            </w:r>
            <w:r w:rsidR="006B128A" w:rsidRPr="008820F1">
              <w:t> </w:t>
            </w:r>
            <w:r w:rsidR="006B128A" w:rsidRPr="008820F1">
              <w:t> </w:t>
            </w:r>
            <w:r w:rsidR="006B128A" w:rsidRPr="008820F1">
              <w:t> </w:t>
            </w:r>
            <w:r w:rsidR="006B128A" w:rsidRPr="008820F1">
              <w:t> </w:t>
            </w:r>
            <w:r w:rsidR="006B128A" w:rsidRPr="008820F1">
              <w:t> </w:t>
            </w:r>
            <w:r w:rsidRPr="008820F1">
              <w:fldChar w:fldCharType="end"/>
            </w:r>
          </w:p>
        </w:tc>
      </w:tr>
    </w:tbl>
    <w:p w:rsidR="006B128A" w:rsidRPr="008820F1" w:rsidRDefault="006B128A" w:rsidP="006B128A"/>
    <w:p w:rsidR="003224DB" w:rsidRDefault="003224DB">
      <w:pPr>
        <w:spacing w:after="160" w:line="259" w:lineRule="auto"/>
        <w:jc w:val="left"/>
      </w:pPr>
      <w:r>
        <w:br w:type="page"/>
      </w:r>
    </w:p>
    <w:tbl>
      <w:tblPr>
        <w:tblStyle w:val="TableGrid"/>
        <w:tblW w:w="10800" w:type="dxa"/>
        <w:jc w:val="center"/>
        <w:tblBorders>
          <w:top w:val="single" w:sz="4" w:space="0" w:color="002060"/>
          <w:left w:val="single" w:sz="4" w:space="0" w:color="002060"/>
          <w:bottom w:val="single" w:sz="4" w:space="0" w:color="002060"/>
          <w:right w:val="single" w:sz="4" w:space="0" w:color="002060"/>
          <w:insideH w:val="none" w:sz="0" w:space="0" w:color="auto"/>
          <w:insideV w:val="none" w:sz="0" w:space="0" w:color="auto"/>
        </w:tblBorders>
        <w:shd w:val="clear" w:color="auto" w:fill="002060"/>
        <w:tblLook w:val="04A0" w:firstRow="1" w:lastRow="0" w:firstColumn="1" w:lastColumn="0" w:noHBand="0" w:noVBand="1"/>
      </w:tblPr>
      <w:tblGrid>
        <w:gridCol w:w="10800"/>
      </w:tblGrid>
      <w:tr w:rsidR="003224DB" w:rsidTr="003224DB">
        <w:trPr>
          <w:trHeight w:val="432"/>
          <w:jc w:val="center"/>
        </w:trPr>
        <w:tc>
          <w:tcPr>
            <w:tcW w:w="10152" w:type="dxa"/>
            <w:shd w:val="clear" w:color="auto" w:fill="002060"/>
            <w:vAlign w:val="center"/>
          </w:tcPr>
          <w:p w:rsidR="003224DB" w:rsidRPr="003224DB" w:rsidRDefault="003224DB" w:rsidP="003224DB">
            <w:pPr>
              <w:pStyle w:val="Heading1"/>
              <w:outlineLvl w:val="0"/>
            </w:pPr>
            <w:bookmarkStart w:id="32" w:name="_Toc465952793"/>
            <w:r w:rsidRPr="0066027A">
              <w:rPr>
                <w:sz w:val="24"/>
              </w:rPr>
              <w:lastRenderedPageBreak/>
              <w:t>SECTION X:  List of Partner Agencies and Services</w:t>
            </w:r>
            <w:bookmarkEnd w:id="32"/>
          </w:p>
        </w:tc>
      </w:tr>
    </w:tbl>
    <w:p w:rsidR="003224DB" w:rsidRDefault="003224DB">
      <w:pPr>
        <w:spacing w:after="160" w:line="259" w:lineRule="auto"/>
        <w:jc w:val="left"/>
      </w:pPr>
    </w:p>
    <w:p w:rsidR="00E71E74" w:rsidRPr="00A3393C" w:rsidRDefault="00E71E74" w:rsidP="0096581A">
      <w:pPr>
        <w:spacing w:after="0"/>
        <w:ind w:left="-90"/>
        <w:rPr>
          <w:rFonts w:cs="Arial"/>
          <w:b/>
          <w:szCs w:val="24"/>
        </w:rPr>
      </w:pPr>
      <w:r w:rsidRPr="00A3393C">
        <w:rPr>
          <w:rFonts w:cs="Arial"/>
          <w:b/>
          <w:szCs w:val="24"/>
        </w:rPr>
        <w:t>Public Agency Partners</w:t>
      </w:r>
      <w:r w:rsidR="00D04A9E" w:rsidRPr="00A3393C">
        <w:rPr>
          <w:rFonts w:cs="Arial"/>
          <w:b/>
          <w:szCs w:val="24"/>
        </w:rPr>
        <w:t xml:space="preserve"> </w:t>
      </w:r>
    </w:p>
    <w:p w:rsidR="00E71E74" w:rsidRDefault="00E71E74" w:rsidP="00E71E74">
      <w:pPr>
        <w:spacing w:after="0"/>
        <w:rPr>
          <w:rFonts w:cs="Arial"/>
          <w:b/>
          <w:szCs w:val="24"/>
        </w:rPr>
      </w:pPr>
    </w:p>
    <w:tbl>
      <w:tblPr>
        <w:tblStyle w:val="TableGrid"/>
        <w:tblW w:w="10465" w:type="dxa"/>
        <w:tblLayout w:type="fixed"/>
        <w:tblCellMar>
          <w:top w:w="72" w:type="dxa"/>
          <w:left w:w="115" w:type="dxa"/>
          <w:bottom w:w="72" w:type="dxa"/>
          <w:right w:w="115" w:type="dxa"/>
        </w:tblCellMar>
        <w:tblLook w:val="04A0" w:firstRow="1" w:lastRow="0" w:firstColumn="1" w:lastColumn="0" w:noHBand="0" w:noVBand="1"/>
      </w:tblPr>
      <w:tblGrid>
        <w:gridCol w:w="565"/>
        <w:gridCol w:w="3870"/>
        <w:gridCol w:w="6030"/>
      </w:tblGrid>
      <w:tr w:rsidR="00E71E74" w:rsidTr="00A3393C">
        <w:trPr>
          <w:trHeight w:val="432"/>
        </w:trPr>
        <w:tc>
          <w:tcPr>
            <w:tcW w:w="565" w:type="dxa"/>
            <w:shd w:val="clear" w:color="auto" w:fill="DFC37D"/>
            <w:vAlign w:val="center"/>
          </w:tcPr>
          <w:p w:rsidR="00E71E74" w:rsidRDefault="00E71E74" w:rsidP="00E71E74">
            <w:pPr>
              <w:spacing w:after="0"/>
              <w:jc w:val="left"/>
              <w:rPr>
                <w:rFonts w:cs="Arial"/>
                <w:b/>
                <w:szCs w:val="24"/>
              </w:rPr>
            </w:pPr>
          </w:p>
        </w:tc>
        <w:tc>
          <w:tcPr>
            <w:tcW w:w="3870" w:type="dxa"/>
            <w:shd w:val="clear" w:color="auto" w:fill="DFC37D"/>
            <w:vAlign w:val="center"/>
          </w:tcPr>
          <w:p w:rsidR="00E71E74" w:rsidRDefault="00E71E74" w:rsidP="00E71E74">
            <w:pPr>
              <w:spacing w:after="0"/>
              <w:jc w:val="left"/>
              <w:rPr>
                <w:rFonts w:cs="Arial"/>
                <w:b/>
                <w:szCs w:val="24"/>
              </w:rPr>
            </w:pPr>
            <w:r w:rsidRPr="00296180">
              <w:rPr>
                <w:rFonts w:cs="Arial"/>
                <w:b/>
                <w:sz w:val="22"/>
                <w:szCs w:val="24"/>
              </w:rPr>
              <w:t>Name of Agency</w:t>
            </w:r>
          </w:p>
        </w:tc>
        <w:tc>
          <w:tcPr>
            <w:tcW w:w="6030" w:type="dxa"/>
            <w:shd w:val="clear" w:color="auto" w:fill="DFC37D"/>
            <w:vAlign w:val="center"/>
          </w:tcPr>
          <w:p w:rsidR="00E71E74" w:rsidRDefault="00E71E74" w:rsidP="00E71E74">
            <w:pPr>
              <w:spacing w:after="0"/>
              <w:jc w:val="left"/>
              <w:rPr>
                <w:rFonts w:cs="Arial"/>
                <w:b/>
                <w:szCs w:val="24"/>
              </w:rPr>
            </w:pPr>
            <w:r w:rsidRPr="00AC4E1C">
              <w:rPr>
                <w:rFonts w:cs="Arial"/>
                <w:b/>
                <w:sz w:val="22"/>
                <w:szCs w:val="24"/>
              </w:rPr>
              <w:t>2-3 sentence description of services to be provided</w:t>
            </w:r>
          </w:p>
        </w:tc>
      </w:tr>
      <w:tr w:rsidR="00E71E74" w:rsidTr="00A3393C">
        <w:tc>
          <w:tcPr>
            <w:tcW w:w="565" w:type="dxa"/>
          </w:tcPr>
          <w:p w:rsidR="00E71E74" w:rsidRPr="00296180" w:rsidRDefault="00E71E74" w:rsidP="00872D6D">
            <w:pPr>
              <w:pStyle w:val="ListParagraph"/>
              <w:numPr>
                <w:ilvl w:val="0"/>
                <w:numId w:val="71"/>
              </w:numPr>
              <w:spacing w:after="0"/>
              <w:ind w:left="504"/>
              <w:jc w:val="center"/>
              <w:rPr>
                <w:rFonts w:cs="Arial"/>
                <w:b/>
                <w:szCs w:val="24"/>
              </w:rPr>
            </w:pPr>
          </w:p>
        </w:tc>
        <w:tc>
          <w:tcPr>
            <w:tcW w:w="3870" w:type="dxa"/>
          </w:tcPr>
          <w:p w:rsidR="00E71E74" w:rsidRPr="00296180" w:rsidRDefault="00C164DF" w:rsidP="00E71E74">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c>
          <w:tcPr>
            <w:tcW w:w="6030" w:type="dxa"/>
          </w:tcPr>
          <w:p w:rsidR="00E71E74" w:rsidRPr="00296180" w:rsidRDefault="00C164DF" w:rsidP="00E71E74">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r>
      <w:tr w:rsidR="00E71E74" w:rsidTr="00A3393C">
        <w:tc>
          <w:tcPr>
            <w:tcW w:w="565" w:type="dxa"/>
          </w:tcPr>
          <w:p w:rsidR="00E71E74" w:rsidRPr="00296180" w:rsidRDefault="00E71E74" w:rsidP="00872D6D">
            <w:pPr>
              <w:pStyle w:val="ListParagraph"/>
              <w:numPr>
                <w:ilvl w:val="0"/>
                <w:numId w:val="71"/>
              </w:numPr>
              <w:spacing w:after="0"/>
              <w:ind w:left="504"/>
              <w:jc w:val="center"/>
              <w:rPr>
                <w:rFonts w:cs="Arial"/>
                <w:b/>
                <w:szCs w:val="24"/>
              </w:rPr>
            </w:pPr>
          </w:p>
        </w:tc>
        <w:tc>
          <w:tcPr>
            <w:tcW w:w="3870" w:type="dxa"/>
          </w:tcPr>
          <w:p w:rsidR="00E71E74" w:rsidRPr="00296180" w:rsidRDefault="00C164DF" w:rsidP="00E71E74">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c>
          <w:tcPr>
            <w:tcW w:w="6030" w:type="dxa"/>
          </w:tcPr>
          <w:p w:rsidR="00E71E74" w:rsidRPr="00296180" w:rsidRDefault="00C164DF" w:rsidP="00E71E74">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r>
      <w:tr w:rsidR="00E71E74" w:rsidTr="00A3393C">
        <w:tc>
          <w:tcPr>
            <w:tcW w:w="565" w:type="dxa"/>
          </w:tcPr>
          <w:p w:rsidR="00E71E74" w:rsidRPr="00296180" w:rsidRDefault="00E71E74" w:rsidP="00872D6D">
            <w:pPr>
              <w:pStyle w:val="ListParagraph"/>
              <w:numPr>
                <w:ilvl w:val="0"/>
                <w:numId w:val="71"/>
              </w:numPr>
              <w:spacing w:after="0"/>
              <w:ind w:left="504"/>
              <w:jc w:val="center"/>
              <w:rPr>
                <w:rFonts w:cs="Arial"/>
                <w:b/>
                <w:szCs w:val="24"/>
              </w:rPr>
            </w:pPr>
          </w:p>
        </w:tc>
        <w:tc>
          <w:tcPr>
            <w:tcW w:w="3870" w:type="dxa"/>
          </w:tcPr>
          <w:p w:rsidR="00E71E74" w:rsidRPr="00296180" w:rsidRDefault="00C164DF" w:rsidP="00E71E74">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c>
          <w:tcPr>
            <w:tcW w:w="6030" w:type="dxa"/>
          </w:tcPr>
          <w:p w:rsidR="00E71E74" w:rsidRPr="00296180" w:rsidRDefault="00C164DF" w:rsidP="00E71E74">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r>
      <w:tr w:rsidR="00E71E74" w:rsidTr="00A3393C">
        <w:tc>
          <w:tcPr>
            <w:tcW w:w="565" w:type="dxa"/>
          </w:tcPr>
          <w:p w:rsidR="00E71E74" w:rsidRPr="00296180" w:rsidRDefault="00E71E74" w:rsidP="00872D6D">
            <w:pPr>
              <w:pStyle w:val="ListParagraph"/>
              <w:numPr>
                <w:ilvl w:val="0"/>
                <w:numId w:val="71"/>
              </w:numPr>
              <w:spacing w:after="0"/>
              <w:ind w:left="504"/>
              <w:jc w:val="center"/>
              <w:rPr>
                <w:rFonts w:cs="Arial"/>
                <w:b/>
                <w:szCs w:val="24"/>
              </w:rPr>
            </w:pPr>
          </w:p>
        </w:tc>
        <w:tc>
          <w:tcPr>
            <w:tcW w:w="3870" w:type="dxa"/>
          </w:tcPr>
          <w:p w:rsidR="00E71E74" w:rsidRPr="00296180" w:rsidRDefault="00C164DF" w:rsidP="00E71E74">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c>
          <w:tcPr>
            <w:tcW w:w="6030" w:type="dxa"/>
          </w:tcPr>
          <w:p w:rsidR="00E71E74" w:rsidRPr="00296180" w:rsidRDefault="00C164DF" w:rsidP="00E71E74">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r>
      <w:tr w:rsidR="00E71E74" w:rsidTr="00A3393C">
        <w:tc>
          <w:tcPr>
            <w:tcW w:w="565" w:type="dxa"/>
          </w:tcPr>
          <w:p w:rsidR="00E71E74" w:rsidRPr="00296180" w:rsidRDefault="00E71E74" w:rsidP="00872D6D">
            <w:pPr>
              <w:pStyle w:val="ListParagraph"/>
              <w:numPr>
                <w:ilvl w:val="0"/>
                <w:numId w:val="71"/>
              </w:numPr>
              <w:spacing w:after="0"/>
              <w:ind w:left="504"/>
              <w:jc w:val="center"/>
              <w:rPr>
                <w:rFonts w:cs="Arial"/>
                <w:b/>
                <w:szCs w:val="24"/>
              </w:rPr>
            </w:pPr>
          </w:p>
        </w:tc>
        <w:tc>
          <w:tcPr>
            <w:tcW w:w="3870" w:type="dxa"/>
          </w:tcPr>
          <w:p w:rsidR="00E71E74" w:rsidRPr="00296180" w:rsidRDefault="00C164DF" w:rsidP="00E71E74">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c>
          <w:tcPr>
            <w:tcW w:w="6030" w:type="dxa"/>
          </w:tcPr>
          <w:p w:rsidR="00E71E74" w:rsidRPr="00296180" w:rsidRDefault="00C164DF" w:rsidP="00E71E74">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r>
      <w:tr w:rsidR="00296180" w:rsidTr="00A3393C">
        <w:tc>
          <w:tcPr>
            <w:tcW w:w="565" w:type="dxa"/>
          </w:tcPr>
          <w:p w:rsidR="00296180" w:rsidRPr="00296180" w:rsidRDefault="00296180" w:rsidP="00872D6D">
            <w:pPr>
              <w:pStyle w:val="ListParagraph"/>
              <w:numPr>
                <w:ilvl w:val="0"/>
                <w:numId w:val="71"/>
              </w:numPr>
              <w:spacing w:after="0"/>
              <w:ind w:left="504"/>
              <w:jc w:val="center"/>
              <w:rPr>
                <w:rFonts w:cs="Arial"/>
                <w:b/>
                <w:szCs w:val="24"/>
              </w:rPr>
            </w:pPr>
          </w:p>
        </w:tc>
        <w:tc>
          <w:tcPr>
            <w:tcW w:w="3870" w:type="dxa"/>
          </w:tcPr>
          <w:p w:rsidR="00296180" w:rsidRPr="00296180" w:rsidRDefault="00C164DF" w:rsidP="00E71E74">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c>
          <w:tcPr>
            <w:tcW w:w="6030" w:type="dxa"/>
          </w:tcPr>
          <w:p w:rsidR="00296180" w:rsidRPr="00296180" w:rsidRDefault="00C164DF" w:rsidP="00E71E74">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r>
    </w:tbl>
    <w:p w:rsidR="00E71E74" w:rsidRDefault="00E71E74" w:rsidP="00E71E74">
      <w:pPr>
        <w:spacing w:after="0"/>
        <w:rPr>
          <w:rFonts w:cs="Arial"/>
          <w:b/>
          <w:szCs w:val="24"/>
        </w:rPr>
      </w:pPr>
    </w:p>
    <w:p w:rsidR="00E71E74" w:rsidRDefault="00E71E74" w:rsidP="00E71E74">
      <w:pPr>
        <w:spacing w:after="0"/>
        <w:rPr>
          <w:rFonts w:cs="Arial"/>
          <w:b/>
          <w:szCs w:val="24"/>
        </w:rPr>
      </w:pPr>
    </w:p>
    <w:p w:rsidR="00E71E74" w:rsidRDefault="00E71E74" w:rsidP="0096581A">
      <w:pPr>
        <w:spacing w:after="0"/>
        <w:ind w:left="-90"/>
        <w:rPr>
          <w:rFonts w:cs="Arial"/>
          <w:b/>
          <w:szCs w:val="24"/>
        </w:rPr>
      </w:pPr>
      <w:r>
        <w:rPr>
          <w:rFonts w:cs="Arial"/>
          <w:b/>
          <w:szCs w:val="24"/>
        </w:rPr>
        <w:t>Non-Governmental, Community-Based Partners (if known)</w:t>
      </w:r>
    </w:p>
    <w:p w:rsidR="00E71E74" w:rsidRDefault="00E71E74" w:rsidP="00E71E74">
      <w:pPr>
        <w:spacing w:after="0"/>
        <w:rPr>
          <w:rFonts w:cs="Arial"/>
          <w:b/>
          <w:szCs w:val="24"/>
        </w:rPr>
      </w:pPr>
    </w:p>
    <w:tbl>
      <w:tblPr>
        <w:tblStyle w:val="TableGrid"/>
        <w:tblW w:w="10465" w:type="dxa"/>
        <w:tblLayout w:type="fixed"/>
        <w:tblCellMar>
          <w:top w:w="72" w:type="dxa"/>
          <w:left w:w="115" w:type="dxa"/>
          <w:bottom w:w="72" w:type="dxa"/>
          <w:right w:w="115" w:type="dxa"/>
        </w:tblCellMar>
        <w:tblLook w:val="04A0" w:firstRow="1" w:lastRow="0" w:firstColumn="1" w:lastColumn="0" w:noHBand="0" w:noVBand="1"/>
      </w:tblPr>
      <w:tblGrid>
        <w:gridCol w:w="565"/>
        <w:gridCol w:w="3870"/>
        <w:gridCol w:w="6030"/>
      </w:tblGrid>
      <w:tr w:rsidR="00296180" w:rsidTr="00A3393C">
        <w:trPr>
          <w:trHeight w:val="432"/>
        </w:trPr>
        <w:tc>
          <w:tcPr>
            <w:tcW w:w="565" w:type="dxa"/>
            <w:shd w:val="clear" w:color="auto" w:fill="D9D9D9" w:themeFill="background1" w:themeFillShade="D9"/>
            <w:vAlign w:val="center"/>
          </w:tcPr>
          <w:p w:rsidR="00296180" w:rsidRDefault="00296180" w:rsidP="00FA64B7">
            <w:pPr>
              <w:spacing w:after="0"/>
              <w:jc w:val="left"/>
              <w:rPr>
                <w:rFonts w:cs="Arial"/>
                <w:b/>
                <w:szCs w:val="24"/>
              </w:rPr>
            </w:pPr>
          </w:p>
        </w:tc>
        <w:tc>
          <w:tcPr>
            <w:tcW w:w="3870" w:type="dxa"/>
            <w:shd w:val="clear" w:color="auto" w:fill="D9D9D9" w:themeFill="background1" w:themeFillShade="D9"/>
            <w:vAlign w:val="center"/>
          </w:tcPr>
          <w:p w:rsidR="00296180" w:rsidRDefault="00296180" w:rsidP="00296180">
            <w:pPr>
              <w:spacing w:after="0"/>
              <w:jc w:val="left"/>
              <w:rPr>
                <w:rFonts w:cs="Arial"/>
                <w:b/>
                <w:szCs w:val="24"/>
              </w:rPr>
            </w:pPr>
            <w:r w:rsidRPr="00296180">
              <w:rPr>
                <w:rFonts w:cs="Arial"/>
                <w:b/>
                <w:sz w:val="22"/>
                <w:szCs w:val="24"/>
              </w:rPr>
              <w:t xml:space="preserve">Name of </w:t>
            </w:r>
            <w:r>
              <w:rPr>
                <w:rFonts w:cs="Arial"/>
                <w:b/>
                <w:sz w:val="22"/>
                <w:szCs w:val="24"/>
              </w:rPr>
              <w:t>Organization</w:t>
            </w:r>
          </w:p>
        </w:tc>
        <w:tc>
          <w:tcPr>
            <w:tcW w:w="6030" w:type="dxa"/>
            <w:shd w:val="clear" w:color="auto" w:fill="D9D9D9" w:themeFill="background1" w:themeFillShade="D9"/>
            <w:vAlign w:val="center"/>
          </w:tcPr>
          <w:p w:rsidR="00296180" w:rsidRDefault="00296180" w:rsidP="00FA64B7">
            <w:pPr>
              <w:spacing w:after="0"/>
              <w:jc w:val="left"/>
              <w:rPr>
                <w:rFonts w:cs="Arial"/>
                <w:b/>
                <w:szCs w:val="24"/>
              </w:rPr>
            </w:pPr>
            <w:r w:rsidRPr="00AC4E1C">
              <w:rPr>
                <w:rFonts w:cs="Arial"/>
                <w:b/>
                <w:sz w:val="22"/>
                <w:szCs w:val="24"/>
              </w:rPr>
              <w:t>2-3 sentence description of services to be provided</w:t>
            </w:r>
          </w:p>
        </w:tc>
      </w:tr>
      <w:tr w:rsidR="00296180" w:rsidTr="00A3393C">
        <w:tc>
          <w:tcPr>
            <w:tcW w:w="565" w:type="dxa"/>
          </w:tcPr>
          <w:p w:rsidR="00296180" w:rsidRPr="00296180" w:rsidRDefault="00296180" w:rsidP="00872D6D">
            <w:pPr>
              <w:pStyle w:val="ListParagraph"/>
              <w:numPr>
                <w:ilvl w:val="0"/>
                <w:numId w:val="72"/>
              </w:numPr>
              <w:spacing w:after="0"/>
              <w:ind w:left="504"/>
              <w:jc w:val="center"/>
              <w:rPr>
                <w:rFonts w:cs="Arial"/>
                <w:b/>
                <w:szCs w:val="24"/>
              </w:rPr>
            </w:pPr>
          </w:p>
        </w:tc>
        <w:tc>
          <w:tcPr>
            <w:tcW w:w="3870" w:type="dxa"/>
          </w:tcPr>
          <w:p w:rsidR="00296180" w:rsidRPr="00296180" w:rsidRDefault="00C164DF" w:rsidP="00FA64B7">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c>
          <w:tcPr>
            <w:tcW w:w="6030" w:type="dxa"/>
          </w:tcPr>
          <w:p w:rsidR="00296180" w:rsidRPr="00296180" w:rsidRDefault="00C164DF" w:rsidP="00FA64B7">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r>
      <w:tr w:rsidR="00296180" w:rsidTr="00A3393C">
        <w:tc>
          <w:tcPr>
            <w:tcW w:w="565" w:type="dxa"/>
          </w:tcPr>
          <w:p w:rsidR="00296180" w:rsidRPr="00296180" w:rsidRDefault="00296180" w:rsidP="00872D6D">
            <w:pPr>
              <w:pStyle w:val="ListParagraph"/>
              <w:numPr>
                <w:ilvl w:val="0"/>
                <w:numId w:val="72"/>
              </w:numPr>
              <w:spacing w:after="0"/>
              <w:ind w:left="504"/>
              <w:jc w:val="center"/>
              <w:rPr>
                <w:rFonts w:cs="Arial"/>
                <w:b/>
                <w:szCs w:val="24"/>
              </w:rPr>
            </w:pPr>
          </w:p>
        </w:tc>
        <w:tc>
          <w:tcPr>
            <w:tcW w:w="3870" w:type="dxa"/>
          </w:tcPr>
          <w:p w:rsidR="00296180" w:rsidRPr="00296180" w:rsidRDefault="00C164DF" w:rsidP="00FA64B7">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c>
          <w:tcPr>
            <w:tcW w:w="6030" w:type="dxa"/>
          </w:tcPr>
          <w:p w:rsidR="00296180" w:rsidRPr="00296180" w:rsidRDefault="00C164DF" w:rsidP="00FA64B7">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r>
      <w:tr w:rsidR="00296180" w:rsidTr="00A3393C">
        <w:tc>
          <w:tcPr>
            <w:tcW w:w="565" w:type="dxa"/>
          </w:tcPr>
          <w:p w:rsidR="00296180" w:rsidRPr="00296180" w:rsidRDefault="00296180" w:rsidP="00872D6D">
            <w:pPr>
              <w:pStyle w:val="ListParagraph"/>
              <w:numPr>
                <w:ilvl w:val="0"/>
                <w:numId w:val="72"/>
              </w:numPr>
              <w:spacing w:after="0"/>
              <w:ind w:left="504"/>
              <w:jc w:val="center"/>
              <w:rPr>
                <w:rFonts w:cs="Arial"/>
                <w:b/>
                <w:szCs w:val="24"/>
              </w:rPr>
            </w:pPr>
          </w:p>
        </w:tc>
        <w:tc>
          <w:tcPr>
            <w:tcW w:w="3870" w:type="dxa"/>
          </w:tcPr>
          <w:p w:rsidR="00296180" w:rsidRPr="00296180" w:rsidRDefault="00C164DF" w:rsidP="00FA64B7">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c>
          <w:tcPr>
            <w:tcW w:w="6030" w:type="dxa"/>
          </w:tcPr>
          <w:p w:rsidR="00296180" w:rsidRPr="00296180" w:rsidRDefault="00C164DF" w:rsidP="00FA64B7">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r>
      <w:tr w:rsidR="00296180" w:rsidTr="00A3393C">
        <w:tc>
          <w:tcPr>
            <w:tcW w:w="565" w:type="dxa"/>
          </w:tcPr>
          <w:p w:rsidR="00296180" w:rsidRPr="00296180" w:rsidRDefault="00296180" w:rsidP="00872D6D">
            <w:pPr>
              <w:pStyle w:val="ListParagraph"/>
              <w:numPr>
                <w:ilvl w:val="0"/>
                <w:numId w:val="72"/>
              </w:numPr>
              <w:spacing w:after="0"/>
              <w:ind w:left="504"/>
              <w:jc w:val="center"/>
              <w:rPr>
                <w:rFonts w:cs="Arial"/>
                <w:b/>
                <w:szCs w:val="24"/>
              </w:rPr>
            </w:pPr>
          </w:p>
        </w:tc>
        <w:tc>
          <w:tcPr>
            <w:tcW w:w="3870" w:type="dxa"/>
          </w:tcPr>
          <w:p w:rsidR="00296180" w:rsidRPr="00296180" w:rsidRDefault="00C164DF" w:rsidP="00FA64B7">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c>
          <w:tcPr>
            <w:tcW w:w="6030" w:type="dxa"/>
          </w:tcPr>
          <w:p w:rsidR="00296180" w:rsidRPr="00296180" w:rsidRDefault="00C164DF" w:rsidP="00FA64B7">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r>
      <w:tr w:rsidR="00296180" w:rsidTr="00A3393C">
        <w:tc>
          <w:tcPr>
            <w:tcW w:w="565" w:type="dxa"/>
          </w:tcPr>
          <w:p w:rsidR="00296180" w:rsidRPr="00296180" w:rsidRDefault="00296180" w:rsidP="00872D6D">
            <w:pPr>
              <w:pStyle w:val="ListParagraph"/>
              <w:numPr>
                <w:ilvl w:val="0"/>
                <w:numId w:val="72"/>
              </w:numPr>
              <w:spacing w:after="0"/>
              <w:ind w:left="504"/>
              <w:jc w:val="center"/>
              <w:rPr>
                <w:rFonts w:cs="Arial"/>
                <w:b/>
                <w:szCs w:val="24"/>
              </w:rPr>
            </w:pPr>
          </w:p>
        </w:tc>
        <w:tc>
          <w:tcPr>
            <w:tcW w:w="3870" w:type="dxa"/>
          </w:tcPr>
          <w:p w:rsidR="00296180" w:rsidRPr="00296180" w:rsidRDefault="00C164DF" w:rsidP="00FA64B7">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c>
          <w:tcPr>
            <w:tcW w:w="6030" w:type="dxa"/>
          </w:tcPr>
          <w:p w:rsidR="00296180" w:rsidRPr="00296180" w:rsidRDefault="00C164DF" w:rsidP="00FA64B7">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r>
      <w:tr w:rsidR="00296180" w:rsidTr="00A3393C">
        <w:tc>
          <w:tcPr>
            <w:tcW w:w="565" w:type="dxa"/>
          </w:tcPr>
          <w:p w:rsidR="00296180" w:rsidRPr="00296180" w:rsidRDefault="00296180" w:rsidP="00872D6D">
            <w:pPr>
              <w:pStyle w:val="ListParagraph"/>
              <w:numPr>
                <w:ilvl w:val="0"/>
                <w:numId w:val="72"/>
              </w:numPr>
              <w:spacing w:after="0"/>
              <w:ind w:left="504"/>
              <w:jc w:val="center"/>
              <w:rPr>
                <w:rFonts w:cs="Arial"/>
                <w:b/>
                <w:szCs w:val="24"/>
              </w:rPr>
            </w:pPr>
          </w:p>
        </w:tc>
        <w:tc>
          <w:tcPr>
            <w:tcW w:w="3870" w:type="dxa"/>
          </w:tcPr>
          <w:p w:rsidR="00296180" w:rsidRPr="00296180" w:rsidRDefault="00C164DF" w:rsidP="00FA64B7">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c>
          <w:tcPr>
            <w:tcW w:w="6030" w:type="dxa"/>
          </w:tcPr>
          <w:p w:rsidR="00296180" w:rsidRPr="00296180" w:rsidRDefault="00C164DF" w:rsidP="00FA64B7">
            <w:pPr>
              <w:spacing w:after="0"/>
              <w:rPr>
                <w:rFonts w:cs="Arial"/>
                <w:szCs w:val="24"/>
              </w:rPr>
            </w:pPr>
            <w:r w:rsidRPr="008820F1">
              <w:fldChar w:fldCharType="begin">
                <w:ffData>
                  <w:name w:val="Text22"/>
                  <w:enabled/>
                  <w:calcOnExit w:val="0"/>
                  <w:textInput/>
                </w:ffData>
              </w:fldChar>
            </w:r>
            <w:r w:rsidR="00A3393C" w:rsidRPr="008820F1">
              <w:instrText xml:space="preserve"> FORMTEXT </w:instrText>
            </w:r>
            <w:r w:rsidRPr="008820F1">
              <w:fldChar w:fldCharType="separate"/>
            </w:r>
            <w:r w:rsidR="00A3393C" w:rsidRPr="008820F1">
              <w:t> </w:t>
            </w:r>
            <w:r w:rsidR="00A3393C" w:rsidRPr="008820F1">
              <w:t> </w:t>
            </w:r>
            <w:r w:rsidR="00A3393C" w:rsidRPr="008820F1">
              <w:t> </w:t>
            </w:r>
            <w:r w:rsidR="00A3393C" w:rsidRPr="008820F1">
              <w:t> </w:t>
            </w:r>
            <w:r w:rsidR="00A3393C" w:rsidRPr="008820F1">
              <w:t> </w:t>
            </w:r>
            <w:r w:rsidRPr="008820F1">
              <w:fldChar w:fldCharType="end"/>
            </w:r>
          </w:p>
        </w:tc>
      </w:tr>
    </w:tbl>
    <w:p w:rsidR="00E71E74" w:rsidRDefault="00E71E74" w:rsidP="00E71E74">
      <w:pPr>
        <w:spacing w:after="0"/>
        <w:rPr>
          <w:rFonts w:cs="Arial"/>
          <w:b/>
          <w:szCs w:val="24"/>
        </w:rPr>
      </w:pPr>
    </w:p>
    <w:p w:rsidR="00E71E74" w:rsidRDefault="00E71E74" w:rsidP="00E71E74">
      <w:pPr>
        <w:spacing w:after="0"/>
        <w:rPr>
          <w:rFonts w:cs="Arial"/>
          <w:b/>
          <w:szCs w:val="24"/>
        </w:rPr>
      </w:pPr>
    </w:p>
    <w:p w:rsidR="00E71E74" w:rsidRDefault="00E71E74" w:rsidP="00E71E74">
      <w:pPr>
        <w:spacing w:after="0"/>
        <w:rPr>
          <w:rFonts w:cs="Arial"/>
          <w:b/>
          <w:szCs w:val="24"/>
        </w:rPr>
      </w:pPr>
      <w:r>
        <w:rPr>
          <w:rFonts w:cs="Arial"/>
          <w:i/>
          <w:szCs w:val="24"/>
        </w:rPr>
        <w:t>*</w:t>
      </w:r>
      <w:r w:rsidR="0096581A">
        <w:rPr>
          <w:rFonts w:cs="Arial"/>
          <w:i/>
          <w:szCs w:val="24"/>
        </w:rPr>
        <w:t>Use the Tab key to a</w:t>
      </w:r>
      <w:r w:rsidRPr="00E36EEF">
        <w:rPr>
          <w:rFonts w:cs="Arial"/>
          <w:i/>
          <w:szCs w:val="24"/>
        </w:rPr>
        <w:t>dd additional rows as needed.</w:t>
      </w:r>
      <w:r>
        <w:rPr>
          <w:rFonts w:cs="Arial"/>
          <w:b/>
          <w:szCs w:val="24"/>
        </w:rPr>
        <w:t xml:space="preserve"> </w:t>
      </w:r>
    </w:p>
    <w:p w:rsidR="00E71E74" w:rsidRDefault="00E71E74">
      <w:pPr>
        <w:spacing w:after="160" w:line="259" w:lineRule="auto"/>
        <w:jc w:val="left"/>
      </w:pPr>
    </w:p>
    <w:p w:rsidR="00465AC3" w:rsidRDefault="00465AC3" w:rsidP="003224DB">
      <w:pPr>
        <w:pStyle w:val="Heading1"/>
        <w:sectPr w:rsidR="00465AC3" w:rsidSect="00A55A43">
          <w:pgSz w:w="12240" w:h="15840"/>
          <w:pgMar w:top="1008" w:right="1152" w:bottom="1008" w:left="1152" w:header="720" w:footer="432" w:gutter="0"/>
          <w:cols w:space="720"/>
          <w:docGrid w:linePitch="360"/>
        </w:sectPr>
      </w:pPr>
    </w:p>
    <w:p w:rsidR="00296180" w:rsidRDefault="00296180" w:rsidP="00296180"/>
    <w:p w:rsidR="00296180" w:rsidRDefault="00296180" w:rsidP="00296180"/>
    <w:p w:rsidR="00296180" w:rsidRDefault="00296180" w:rsidP="00296180"/>
    <w:p w:rsidR="00296180" w:rsidRDefault="00296180" w:rsidP="00296180"/>
    <w:p w:rsidR="00296180" w:rsidRPr="00296180" w:rsidRDefault="00296180" w:rsidP="00296180"/>
    <w:p w:rsidR="00083212" w:rsidRPr="00296180" w:rsidRDefault="00083212" w:rsidP="00296180">
      <w:pPr>
        <w:pStyle w:val="Heading1"/>
        <w:jc w:val="center"/>
        <w:rPr>
          <w:sz w:val="160"/>
        </w:rPr>
      </w:pPr>
      <w:bookmarkStart w:id="33" w:name="_Toc465952794"/>
      <w:r w:rsidRPr="00296180">
        <w:rPr>
          <w:sz w:val="48"/>
        </w:rPr>
        <w:t>ATTACHMENTS</w:t>
      </w:r>
      <w:bookmarkEnd w:id="33"/>
    </w:p>
    <w:p w:rsidR="00083212" w:rsidRPr="008820F1" w:rsidRDefault="00083212" w:rsidP="00083212">
      <w:r w:rsidRPr="008820F1">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083212" w:rsidRPr="008820F1" w:rsidTr="00465AC3">
        <w:trPr>
          <w:trHeight w:val="432"/>
          <w:jc w:val="center"/>
        </w:trPr>
        <w:tc>
          <w:tcPr>
            <w:tcW w:w="9360" w:type="dxa"/>
            <w:shd w:val="clear" w:color="auto" w:fill="002060"/>
            <w:vAlign w:val="center"/>
          </w:tcPr>
          <w:p w:rsidR="00083212" w:rsidRPr="008820F1" w:rsidRDefault="00083212" w:rsidP="003224DB">
            <w:pPr>
              <w:pStyle w:val="Heading1"/>
            </w:pPr>
            <w:bookmarkStart w:id="34" w:name="_Toc465952795"/>
            <w:r w:rsidRPr="008820F1">
              <w:lastRenderedPageBreak/>
              <w:t>Attachment A</w:t>
            </w:r>
            <w:r>
              <w:t xml:space="preserve">:  </w:t>
            </w:r>
            <w:r w:rsidR="00B65B14" w:rsidRPr="000858ED">
              <w:t>Senate Bill 843</w:t>
            </w:r>
            <w:bookmarkEnd w:id="34"/>
          </w:p>
        </w:tc>
      </w:tr>
    </w:tbl>
    <w:p w:rsidR="00083212" w:rsidRPr="000858ED" w:rsidRDefault="00083212" w:rsidP="00083212">
      <w:pPr>
        <w:pStyle w:val="Heading3"/>
        <w:spacing w:after="0"/>
        <w:rPr>
          <w:u w:val="none"/>
        </w:rPr>
      </w:pPr>
      <w:r w:rsidRPr="000858ED">
        <w:rPr>
          <w:u w:val="none"/>
        </w:rPr>
        <w:t>Senate Bill 843– Chaptered June 27, 2016</w:t>
      </w:r>
    </w:p>
    <w:p w:rsidR="00083212" w:rsidRPr="008820F1" w:rsidRDefault="00083212" w:rsidP="00083212">
      <w:r w:rsidRPr="008820F1">
        <w:t xml:space="preserve">Item (7) Existing law authorizes a county to establish a pretrial diversion program for defendants who have been charged with a misdemeanor offense and authorizes other diversion programs, including for defendants with cognitive developmental disabilities, defendants in nonviolent drug cases, and traffic violations. </w:t>
      </w:r>
    </w:p>
    <w:p w:rsidR="00083212" w:rsidRPr="008820F1" w:rsidRDefault="00083212" w:rsidP="00083212">
      <w:r w:rsidRPr="008820F1">
        <w:t>This bill would establish the Law Enforcement Assisted Diversion (LEAD) pilot program, to be administered by the Board of State and Community Corrections, to improve public safety and reduce recidivism by increasing the availability and use of social service resources while reducing costs to law enforcement agencies and courts stemming from repeated incarceration. The bill would require the board to award grants, on a competitive basis, to up to 3 jurisdictions to establish LEAD programs and would require the board to establish minimum standards, funding schedules, and procedures for awarding grants. The bill would establish requirements for referral of people who may be arrested for, or who have a history of, low-level drug offenses or prostitution, as defined, to social services in lieu of prosecution. The bill would require the board to contract with a nonprofit research entity, university, or college to evaluate the effectiveness of the LEAD program and submit a report of the findings to the Governor and the Legislature by January 1, 2020. The bill would appropriate $15,000,000 from the General Fund for the LEAD pilot program and would authorize the board to spend up to $550,000 of that amount for the contracts to evaluate the effectiveness of the LEAD program and to contract with experts in the implementation of LEAD in other jurisdictions, as specified.</w:t>
      </w:r>
    </w:p>
    <w:p w:rsidR="00083212" w:rsidRPr="006B57E3" w:rsidRDefault="00083212" w:rsidP="00083212">
      <w:pPr>
        <w:pStyle w:val="NoSpacing"/>
        <w:rPr>
          <w:b/>
        </w:rPr>
      </w:pPr>
      <w:r w:rsidRPr="006B57E3">
        <w:rPr>
          <w:b/>
        </w:rPr>
        <w:t>SEC. 17.</w:t>
      </w:r>
    </w:p>
    <w:p w:rsidR="00083212" w:rsidRPr="008820F1" w:rsidRDefault="00083212" w:rsidP="00083212">
      <w:r w:rsidRPr="008820F1">
        <w:t> Chapter 2.92 (commencing with Section 1001.85) is added to Title 6 of Part 2 of the Penal Code, to read:</w:t>
      </w:r>
    </w:p>
    <w:p w:rsidR="00083212" w:rsidRPr="006B57E3" w:rsidRDefault="00C130A5" w:rsidP="00083212">
      <w:pPr>
        <w:pStyle w:val="NoSpacing"/>
        <w:rPr>
          <w:b/>
        </w:rPr>
      </w:pPr>
      <w:r w:rsidRPr="006B57E3">
        <w:rPr>
          <w:b/>
        </w:rPr>
        <w:t>CHAPTER 2.92</w:t>
      </w:r>
      <w:r w:rsidR="00083212" w:rsidRPr="006B57E3">
        <w:rPr>
          <w:b/>
        </w:rPr>
        <w:t>. Law Enforcement Assisted Diversion (LEAD) Pilot Program</w:t>
      </w:r>
    </w:p>
    <w:p w:rsidR="00083212" w:rsidRPr="006B57E3" w:rsidRDefault="00083212" w:rsidP="00083212">
      <w:pPr>
        <w:pStyle w:val="NoSpacing"/>
        <w:rPr>
          <w:b/>
        </w:rPr>
      </w:pPr>
      <w:r w:rsidRPr="006B57E3">
        <w:rPr>
          <w:b/>
        </w:rPr>
        <w:t>1001.85.</w:t>
      </w:r>
    </w:p>
    <w:p w:rsidR="00083212" w:rsidRPr="008820F1" w:rsidRDefault="00083212" w:rsidP="00083212">
      <w:r w:rsidRPr="008820F1">
        <w:t>(a) The Law Enforcement Assisted Diversion (LEAD) pilot program is hereby established. The purpose of the LEAD program is to improve public safety and reduce recidivism by increasing the availability and use of social service resources while reducing costs to law enforcement agencies and courts stemming from repeated incarceration.</w:t>
      </w:r>
    </w:p>
    <w:p w:rsidR="00083212" w:rsidRPr="008820F1" w:rsidRDefault="00083212" w:rsidP="00083212">
      <w:r w:rsidRPr="008820F1">
        <w:t>(b) LEAD pilot programs shall be consistent with the following principles, implemented to address and reflect the priorities of the community in which the program exists:</w:t>
      </w:r>
    </w:p>
    <w:p w:rsidR="00083212" w:rsidRPr="008820F1" w:rsidRDefault="00083212" w:rsidP="00083212">
      <w:r w:rsidRPr="008820F1">
        <w:t>(1) Providing intensive case management services and an individually tailored intervention plan that acts as a blueprint for assisting LEAD participants.</w:t>
      </w:r>
    </w:p>
    <w:p w:rsidR="00083212" w:rsidRPr="008820F1" w:rsidRDefault="00083212" w:rsidP="00083212">
      <w:r w:rsidRPr="008820F1">
        <w:t>(2) Prioritizing temporary and permanent housing that includes individualized supportive services, without preconditions of drug or alcohol treatment or abstinence from drugs or alcohol.</w:t>
      </w:r>
    </w:p>
    <w:p w:rsidR="00083212" w:rsidRPr="008820F1" w:rsidRDefault="00083212" w:rsidP="00083212">
      <w:r w:rsidRPr="008820F1">
        <w:t>(3) Employing human and social service resources in coordination with law enforcement in a manner that improves individual outcomes and community safety, and promotes community wellness.</w:t>
      </w:r>
    </w:p>
    <w:p w:rsidR="00083212" w:rsidRPr="008820F1" w:rsidRDefault="00083212" w:rsidP="00083212">
      <w:r w:rsidRPr="008820F1">
        <w:t>(4) Participation in LEAD services shall be voluntary throughout the duration of the program and shall not require abstinence from drug or alcohol use as a condition of continued participation.</w:t>
      </w:r>
    </w:p>
    <w:p w:rsidR="00AC4E1C" w:rsidRDefault="00AC4E1C" w:rsidP="00083212">
      <w:pPr>
        <w:pStyle w:val="NoSpacing"/>
        <w:rPr>
          <w:b/>
        </w:rPr>
      </w:pPr>
    </w:p>
    <w:p w:rsidR="00173FA2" w:rsidRDefault="00173FA2" w:rsidP="00083212">
      <w:pPr>
        <w:pStyle w:val="NoSpacing"/>
        <w:rPr>
          <w:b/>
        </w:rPr>
      </w:pPr>
    </w:p>
    <w:p w:rsidR="00083212" w:rsidRPr="006B57E3" w:rsidRDefault="00083212" w:rsidP="00083212">
      <w:pPr>
        <w:pStyle w:val="NoSpacing"/>
        <w:rPr>
          <w:b/>
        </w:rPr>
      </w:pPr>
      <w:r w:rsidRPr="006B57E3">
        <w:rPr>
          <w:b/>
        </w:rPr>
        <w:t>1001.86.</w:t>
      </w:r>
    </w:p>
    <w:p w:rsidR="00083212" w:rsidRPr="008820F1" w:rsidRDefault="00083212" w:rsidP="00083212">
      <w:r w:rsidRPr="008820F1">
        <w:t> (a) The LEAD program shall be administered by the Board of State and Community Corrections.</w:t>
      </w:r>
    </w:p>
    <w:p w:rsidR="00083212" w:rsidRPr="008820F1" w:rsidRDefault="00083212" w:rsidP="00083212">
      <w:r w:rsidRPr="008820F1">
        <w:t>(b) The board shall award grants, on a competitive basis, to up to three jurisdictions as authorized by this chapter. The board shall establish minimum standards, funding schedules, and procedures for awarding grants, which shall take into consideration, but not be limited to, all of the following:</w:t>
      </w:r>
    </w:p>
    <w:p w:rsidR="00083212" w:rsidRPr="008820F1" w:rsidRDefault="00083212" w:rsidP="00083212">
      <w:r w:rsidRPr="008820F1">
        <w:t>(1) Information from the applicant demonstrating a clear understanding of the program’s purpose and the applicant’s willingness and ability to implement the LEAD program as described in this chapter.</w:t>
      </w:r>
    </w:p>
    <w:p w:rsidR="00083212" w:rsidRPr="008820F1" w:rsidRDefault="00083212" w:rsidP="00083212">
      <w:r w:rsidRPr="008820F1">
        <w:t>(2) Key local partners who would be committed to, and involved in, the development and successful implementation of a LEAD program, including, but not limited to, balanced representation from law enforcement agencies, prosecutorial agencies, public defenders and defense counsel, public health and social services agencies, case management service providers, and any other entities identified by the applicant as integral to the successful implementation of a LEAD program in the jurisdiction.</w:t>
      </w:r>
    </w:p>
    <w:p w:rsidR="00083212" w:rsidRPr="008820F1" w:rsidRDefault="00083212" w:rsidP="00083212">
      <w:r w:rsidRPr="008820F1">
        <w:t>(3) The jurisdiction’s capacity and commitment to coordinate social services, law enforcement efforts, and justice system decision</w:t>
      </w:r>
      <w:r w:rsidR="00144361">
        <w:t>-</w:t>
      </w:r>
      <w:r w:rsidRPr="008820F1">
        <w:t>making processes, and to work to ensure that the discretionary decisions made by each participant in the administration of the program operates in a manner consistent with the purposes of this chapter.</w:t>
      </w:r>
    </w:p>
    <w:p w:rsidR="00083212" w:rsidRPr="008820F1" w:rsidRDefault="00083212" w:rsidP="00083212">
      <w:r w:rsidRPr="008820F1">
        <w:t>(c) Successful grant applicants shall collect and maintain data pertaining to the effectiveness of the program as indicated by the board in the request for proposals.</w:t>
      </w:r>
    </w:p>
    <w:p w:rsidR="00083212" w:rsidRPr="006B57E3" w:rsidRDefault="00083212" w:rsidP="00083212">
      <w:pPr>
        <w:pStyle w:val="NoSpacing"/>
        <w:rPr>
          <w:b/>
        </w:rPr>
      </w:pPr>
      <w:r w:rsidRPr="006B57E3">
        <w:rPr>
          <w:b/>
        </w:rPr>
        <w:t>1001.87.</w:t>
      </w:r>
    </w:p>
    <w:p w:rsidR="00083212" w:rsidRPr="008820F1" w:rsidRDefault="00083212" w:rsidP="00083212">
      <w:r w:rsidRPr="008820F1">
        <w:t> (a) LEAD programs funded pursuant to this chapter shall consist of a strategy of effective intervention for eligible participants consistent with the following gateways to services:</w:t>
      </w:r>
    </w:p>
    <w:p w:rsidR="00083212" w:rsidRPr="008820F1" w:rsidRDefault="00083212" w:rsidP="00083212">
      <w:r w:rsidRPr="008820F1">
        <w:t>(1) Prebooking referral. As an alternative to arrest, a law enforcement officer may take or refer a person for whom the officer has probable cause for arrest for any of the offenses in subdivision (b) to a case manager to be screened for immediate crisis services and to schedule a complete assessment intake interview. Participation in LEAD diversion shall be voluntary, and the person may decline to participate in the program at any time. Criminal charges based on the conduct for which a person is diverted to LEAD shall not be filed, provided that the person finishes the complete assessment intake interview within a period set by the local jurisdictional partners, but not to exceed 30 days after the referral.</w:t>
      </w:r>
    </w:p>
    <w:p w:rsidR="00083212" w:rsidRPr="008820F1" w:rsidRDefault="00083212" w:rsidP="00083212">
      <w:r w:rsidRPr="008820F1">
        <w:t>(2) Social contact referral. A law enforcement officer may refer an individual to LEAD whom he or she believes is at high risk of arrest in the future for any of the crimes specified in subdivision (b), provided that the individual meets the criteria specified in this paragraph and expresses interest in voluntarily participating in the program. LEAD may accept these referrals if the program has capacity after responding to prebooking diversion referrals described in paragraph (1). All social contact referrals to LEAD shall meet the following criteria:</w:t>
      </w:r>
    </w:p>
    <w:p w:rsidR="00083212" w:rsidRPr="008820F1" w:rsidRDefault="00083212" w:rsidP="00083212">
      <w:r w:rsidRPr="008820F1">
        <w:t>(A) Verification by law enforcement that the individual has had prior involvement with low-level drug activity or prostitution. Verification shall consist of any of the following:</w:t>
      </w:r>
    </w:p>
    <w:p w:rsidR="00083212" w:rsidRPr="008820F1" w:rsidRDefault="00083212" w:rsidP="00083212">
      <w:r w:rsidRPr="008820F1">
        <w:t>(i) Criminal history records, including, but not limited to, prior police reports, arrests, jail bookings, criminal charges, or convictions indicating that he or she was engaged in low-level drug or prostitution activity.</w:t>
      </w:r>
    </w:p>
    <w:p w:rsidR="00083212" w:rsidRPr="008820F1" w:rsidRDefault="00083212" w:rsidP="00083212">
      <w:r w:rsidRPr="008820F1">
        <w:lastRenderedPageBreak/>
        <w:t>(ii) Law enforcement has directly observed the individual’s low-level drug or prostitution activity on prior occasions.</w:t>
      </w:r>
    </w:p>
    <w:p w:rsidR="00083212" w:rsidRPr="008820F1" w:rsidRDefault="00083212" w:rsidP="00083212">
      <w:r w:rsidRPr="008820F1">
        <w:t>(iii) Law enforcement has a reliable basis of information to believe that the individual is engaged in low-level drug or prostitution activity, including, but not limited to, information provided by another first responder, a professional, or a credible community member.</w:t>
      </w:r>
    </w:p>
    <w:p w:rsidR="00083212" w:rsidRPr="008820F1" w:rsidRDefault="00083212" w:rsidP="00083212">
      <w:r w:rsidRPr="008820F1">
        <w:t>(B) The individual’s prior involvement with low-level drug or prostitution activity occurred within the LEAD pilot program area.</w:t>
      </w:r>
    </w:p>
    <w:p w:rsidR="00083212" w:rsidRPr="008820F1" w:rsidRDefault="00083212" w:rsidP="00083212">
      <w:r w:rsidRPr="008820F1">
        <w:t>(C) The individual’s prior involvement with low-level drug or prostitution activity occurred within 24 months of the date of referral.</w:t>
      </w:r>
    </w:p>
    <w:p w:rsidR="00083212" w:rsidRPr="008820F1" w:rsidRDefault="00083212" w:rsidP="00083212">
      <w:r w:rsidRPr="008820F1">
        <w:t>(D) The individual does not have a pending case in drug court or mental health court.</w:t>
      </w:r>
    </w:p>
    <w:p w:rsidR="00083212" w:rsidRPr="008820F1" w:rsidRDefault="00083212" w:rsidP="00083212">
      <w:r w:rsidRPr="008820F1">
        <w:t>(E) The individual is not prohibited, by means of an existing no-contact order, temporary restraining order, or antiharassment order, from making contact with a current LEAD participant.</w:t>
      </w:r>
    </w:p>
    <w:p w:rsidR="00083212" w:rsidRPr="008820F1" w:rsidRDefault="00083212" w:rsidP="00083212">
      <w:r w:rsidRPr="008820F1">
        <w:t>(b) The following offenses are eligible for either prebooking diversion, social contact referral, or both:</w:t>
      </w:r>
    </w:p>
    <w:p w:rsidR="00083212" w:rsidRPr="008820F1" w:rsidRDefault="00083212" w:rsidP="00083212">
      <w:r w:rsidRPr="008820F1">
        <w:t>(1) Possession for sale or transfer of a controlled substance or other prohibited substance where the circumstances indicate that the sale or transfer is intended to provide a subsistence living or to allow the person to obtain or afford drugs for his or her own consumption.</w:t>
      </w:r>
    </w:p>
    <w:p w:rsidR="00083212" w:rsidRPr="008820F1" w:rsidRDefault="00083212" w:rsidP="00083212">
      <w:r w:rsidRPr="008820F1">
        <w:t>(2) Sale or transfer of a controlled substance or other prohibited substance where the circumstances indicate that the sale or transfer is intended to provide a subsistence living or to allow the person to obtain or afford drugs for his or her own consumption.</w:t>
      </w:r>
    </w:p>
    <w:p w:rsidR="00083212" w:rsidRPr="008820F1" w:rsidRDefault="00083212" w:rsidP="00083212">
      <w:r w:rsidRPr="008820F1">
        <w:t>(3) Possession of a controlled substance or other prohibited substance.</w:t>
      </w:r>
    </w:p>
    <w:p w:rsidR="00083212" w:rsidRPr="008820F1" w:rsidRDefault="00083212" w:rsidP="00083212">
      <w:r w:rsidRPr="008820F1">
        <w:t>(4) Being under the influence of a controlled substance or other prohibited substance.</w:t>
      </w:r>
    </w:p>
    <w:p w:rsidR="00083212" w:rsidRPr="008820F1" w:rsidRDefault="00083212" w:rsidP="00083212">
      <w:r w:rsidRPr="008820F1">
        <w:t>(5) Being under the influence of alcohol and a controlled substance or other prohibited substance.</w:t>
      </w:r>
    </w:p>
    <w:p w:rsidR="00083212" w:rsidRPr="008820F1" w:rsidRDefault="00083212" w:rsidP="00083212">
      <w:r w:rsidRPr="008820F1">
        <w:t>(6) Prostitution pursuant to subdivision (b) of Section 647.</w:t>
      </w:r>
    </w:p>
    <w:p w:rsidR="00083212" w:rsidRPr="006B57E3" w:rsidRDefault="00083212" w:rsidP="00083212">
      <w:pPr>
        <w:pStyle w:val="NoSpacing"/>
        <w:rPr>
          <w:b/>
        </w:rPr>
      </w:pPr>
      <w:r w:rsidRPr="006B57E3">
        <w:rPr>
          <w:b/>
        </w:rPr>
        <w:t>1001.88.</w:t>
      </w:r>
    </w:p>
    <w:p w:rsidR="00083212" w:rsidRPr="008820F1" w:rsidRDefault="00083212" w:rsidP="00083212">
      <w:r w:rsidRPr="008820F1">
        <w:t> (a) Services provided pursuant to this chapter may include, but are not limited to, case management, housing, medical care, mental health care, treatment for alcohol or substance use disorders, nutritional counseling and treatment, psychological counseling, employment, employment training and education, civil legal services, and system navigation. Grant funding may be used to support any of the following:</w:t>
      </w:r>
    </w:p>
    <w:p w:rsidR="00083212" w:rsidRPr="008820F1" w:rsidRDefault="00083212" w:rsidP="00083212">
      <w:r w:rsidRPr="008820F1">
        <w:t>(1) Project management and community engagement.</w:t>
      </w:r>
    </w:p>
    <w:p w:rsidR="00083212" w:rsidRPr="008820F1" w:rsidRDefault="00083212" w:rsidP="00083212">
      <w:r w:rsidRPr="008820F1">
        <w:t>(2) Temporary services and treatment necessary to stabilize a participant’s condition, including necessary housing.</w:t>
      </w:r>
    </w:p>
    <w:p w:rsidR="00083212" w:rsidRPr="008820F1" w:rsidRDefault="00083212" w:rsidP="00083212">
      <w:r w:rsidRPr="008820F1">
        <w:t>(3) Outreach and direct service costs for services described in this section.</w:t>
      </w:r>
    </w:p>
    <w:p w:rsidR="00083212" w:rsidRPr="008820F1" w:rsidRDefault="00083212" w:rsidP="00083212">
      <w:r w:rsidRPr="008820F1">
        <w:t>(4) Civil legal services for LEAD participants.</w:t>
      </w:r>
    </w:p>
    <w:p w:rsidR="00083212" w:rsidRPr="008820F1" w:rsidRDefault="00083212" w:rsidP="00083212">
      <w:r w:rsidRPr="008820F1">
        <w:t>(5) Dedicated prosecutorial resources, including for coordinating any nondiverted criminal cases of LEAD participants.</w:t>
      </w:r>
    </w:p>
    <w:p w:rsidR="00083212" w:rsidRPr="008820F1" w:rsidRDefault="00083212" w:rsidP="00083212">
      <w:r w:rsidRPr="008820F1">
        <w:t>(6) Dedicated law enforcement resources, including for overtime required for participation in operational meetings and training.</w:t>
      </w:r>
    </w:p>
    <w:p w:rsidR="00083212" w:rsidRPr="008820F1" w:rsidRDefault="00083212" w:rsidP="00083212">
      <w:r w:rsidRPr="008820F1">
        <w:lastRenderedPageBreak/>
        <w:t>(7) Training and technical assistance from experts in the implementation of LEAD in other jurisdictions.</w:t>
      </w:r>
    </w:p>
    <w:p w:rsidR="00083212" w:rsidRPr="008820F1" w:rsidRDefault="00083212" w:rsidP="00083212">
      <w:r w:rsidRPr="008820F1">
        <w:t>(8) Collecting and maintaining the data necessary for program evaluation.</w:t>
      </w:r>
    </w:p>
    <w:p w:rsidR="00083212" w:rsidRPr="008820F1" w:rsidRDefault="00083212" w:rsidP="00083212">
      <w:r w:rsidRPr="008820F1">
        <w:t>(b) (1) The board shall contract with a nonprofit research entity, university, or college to evaluate the effectiveness of the LEAD program. The evaluation design shall include measures to assess the cost-benefit outcomes of LEAD programs compared to booking and prosecution, and may include evaluation elements such as comparing outcomes for LEAD participants to similarly situated offenders who are arrested and booked, the number of jail bookings, total number of jail days, the prison incarceration rate, subsequent felony and misdemeanor arrests or convictions, and costs to the criminal justice and court systems. Savings will be compared to costs of LEAD participation. By January 1, 2020, a report of the findings shall be submitted to the Governor and the Legislature pursuant to Section 9795 of the Government Code.</w:t>
      </w:r>
    </w:p>
    <w:p w:rsidR="00083212" w:rsidRPr="008820F1" w:rsidRDefault="00083212" w:rsidP="00083212">
      <w:r w:rsidRPr="008820F1">
        <w:t>(2) The requirement for submitting a report pursuant to this subdivision is inoperative on January 1, 2024, pursuant to Section 10231.5 of the Government Code.</w:t>
      </w:r>
    </w:p>
    <w:p w:rsidR="00083212" w:rsidRPr="008820F1" w:rsidRDefault="00083212" w:rsidP="00083212">
      <w:r w:rsidRPr="008820F1">
        <w:t>(c) The board may contract with experts in the implementation of LEAD in other jurisdictions for the purpose of providing technical assistance to participating jurisdictions.</w:t>
      </w:r>
    </w:p>
    <w:p w:rsidR="00083212" w:rsidRPr="008820F1" w:rsidRDefault="00083212" w:rsidP="00083212">
      <w:r w:rsidRPr="008820F1">
        <w:t>(d) The sum of fifteen million dollars ($15,000,000) is hereby appropriated from the General Fund for the LEAD pilot program authorized in this chapter. The board may spend up to five hundred fifty thousand dollars ($550,000) of the amount appropriated in this subdivision for the contracts authorized in subdivisions (b) and (c).</w:t>
      </w:r>
    </w:p>
    <w:p w:rsidR="002E3A4F" w:rsidRDefault="002E3A4F">
      <w:pPr>
        <w:spacing w:after="160" w:line="259" w:lineRule="auto"/>
        <w:jc w:val="left"/>
      </w:pPr>
      <w:r>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2E3A4F" w:rsidRPr="008820F1" w:rsidTr="003224DB">
        <w:trPr>
          <w:trHeight w:val="432"/>
          <w:jc w:val="center"/>
        </w:trPr>
        <w:tc>
          <w:tcPr>
            <w:tcW w:w="10080" w:type="dxa"/>
            <w:shd w:val="clear" w:color="auto" w:fill="002060"/>
            <w:vAlign w:val="center"/>
          </w:tcPr>
          <w:p w:rsidR="002E3A4F" w:rsidRPr="008820F1" w:rsidRDefault="002E3A4F" w:rsidP="003224DB">
            <w:pPr>
              <w:pStyle w:val="Heading1"/>
            </w:pPr>
            <w:bookmarkStart w:id="35" w:name="_Toc465952796"/>
            <w:r w:rsidRPr="008820F1">
              <w:lastRenderedPageBreak/>
              <w:t xml:space="preserve">Attachment </w:t>
            </w:r>
            <w:r>
              <w:t xml:space="preserve">B:  </w:t>
            </w:r>
            <w:r w:rsidR="001E10BA">
              <w:t xml:space="preserve">LEAD National Support Bureau </w:t>
            </w:r>
            <w:r w:rsidRPr="008820F1">
              <w:t>Resources</w:t>
            </w:r>
            <w:bookmarkEnd w:id="35"/>
          </w:p>
        </w:tc>
      </w:tr>
    </w:tbl>
    <w:p w:rsidR="002E3A4F" w:rsidRPr="008820F1" w:rsidRDefault="002E3A4F" w:rsidP="002E3A4F">
      <w:pPr>
        <w:spacing w:before="240" w:after="0"/>
      </w:pPr>
      <w:r w:rsidRPr="008820F1">
        <w:t>LEAD Fact Sheet:</w:t>
      </w:r>
    </w:p>
    <w:p w:rsidR="002E3A4F" w:rsidRPr="008820F1" w:rsidRDefault="00210F6F" w:rsidP="002E3A4F">
      <w:pPr>
        <w:pStyle w:val="NoSpacing"/>
      </w:pPr>
      <w:hyperlink r:id="rId26" w:history="1">
        <w:r w:rsidR="002E3A4F" w:rsidRPr="008820F1">
          <w:rPr>
            <w:rStyle w:val="Hyperlink"/>
          </w:rPr>
          <w:t>http://media.wix.com/ugd/6f124f_276e31b1d02f48418c2753ba551fa551.pdf</w:t>
        </w:r>
      </w:hyperlink>
      <w:r w:rsidR="002E3A4F" w:rsidRPr="008820F1">
        <w:t xml:space="preserve"> </w:t>
      </w:r>
    </w:p>
    <w:p w:rsidR="002E3A4F" w:rsidRPr="008820F1" w:rsidRDefault="002E3A4F" w:rsidP="002E3A4F">
      <w:pPr>
        <w:pStyle w:val="NoSpacing"/>
      </w:pPr>
    </w:p>
    <w:p w:rsidR="002E3A4F" w:rsidRPr="008820F1" w:rsidRDefault="002E3A4F" w:rsidP="002E3A4F">
      <w:pPr>
        <w:pStyle w:val="NoSpacing"/>
      </w:pPr>
      <w:r w:rsidRPr="008820F1">
        <w:t>LEAD Core Principles for Successful Implementation:</w:t>
      </w:r>
    </w:p>
    <w:p w:rsidR="002E3A4F" w:rsidRPr="008820F1" w:rsidRDefault="00210F6F" w:rsidP="002E3A4F">
      <w:pPr>
        <w:pStyle w:val="NoSpacing"/>
      </w:pPr>
      <w:hyperlink r:id="rId27" w:history="1">
        <w:r w:rsidR="002E3A4F" w:rsidRPr="008820F1">
          <w:rPr>
            <w:rStyle w:val="Hyperlink"/>
          </w:rPr>
          <w:t>http://media.wix.com/ugd/6f124f_fbbfa1d5ca764ef9803601214a702ef2.pdf</w:t>
        </w:r>
      </w:hyperlink>
      <w:r w:rsidR="002E3A4F" w:rsidRPr="008820F1">
        <w:t xml:space="preserve"> </w:t>
      </w:r>
    </w:p>
    <w:p w:rsidR="002E3A4F" w:rsidRPr="008820F1" w:rsidRDefault="002E3A4F" w:rsidP="002E3A4F">
      <w:pPr>
        <w:pStyle w:val="NoSpacing"/>
      </w:pPr>
    </w:p>
    <w:p w:rsidR="002E3A4F" w:rsidRPr="008820F1" w:rsidRDefault="002E3A4F" w:rsidP="002E3A4F">
      <w:pPr>
        <w:pStyle w:val="NoSpacing"/>
      </w:pPr>
      <w:r w:rsidRPr="008820F1">
        <w:t>LEAD Principles for Policing Role:</w:t>
      </w:r>
    </w:p>
    <w:p w:rsidR="002E3A4F" w:rsidRPr="008820F1" w:rsidRDefault="00210F6F" w:rsidP="002E3A4F">
      <w:pPr>
        <w:pStyle w:val="NoSpacing"/>
      </w:pPr>
      <w:hyperlink r:id="rId28" w:history="1">
        <w:r w:rsidR="002E3A4F" w:rsidRPr="008820F1">
          <w:rPr>
            <w:rStyle w:val="Hyperlink"/>
          </w:rPr>
          <w:t>http://media.wix.com/ugd/6f124f_dee533383a4148e5a539f949a6b5fd34.pdf</w:t>
        </w:r>
      </w:hyperlink>
      <w:r w:rsidR="002E3A4F" w:rsidRPr="008820F1">
        <w:t xml:space="preserve"> </w:t>
      </w:r>
    </w:p>
    <w:p w:rsidR="002E3A4F" w:rsidRPr="008820F1" w:rsidRDefault="002E3A4F" w:rsidP="002E3A4F">
      <w:pPr>
        <w:pStyle w:val="NoSpacing"/>
      </w:pPr>
    </w:p>
    <w:p w:rsidR="002E3A4F" w:rsidRPr="008820F1" w:rsidRDefault="002E3A4F" w:rsidP="002E3A4F">
      <w:pPr>
        <w:pStyle w:val="NoSpacing"/>
      </w:pPr>
      <w:r w:rsidRPr="008820F1">
        <w:t>LEAD Core Principles for Public Safety Groups:</w:t>
      </w:r>
    </w:p>
    <w:p w:rsidR="002E3A4F" w:rsidRPr="008820F1" w:rsidRDefault="00210F6F" w:rsidP="002E3A4F">
      <w:pPr>
        <w:pStyle w:val="NoSpacing"/>
      </w:pPr>
      <w:hyperlink r:id="rId29" w:history="1">
        <w:r w:rsidR="002E3A4F" w:rsidRPr="008820F1">
          <w:rPr>
            <w:rStyle w:val="Hyperlink"/>
          </w:rPr>
          <w:t>http://media.wix.com/ugd/6f124f_f40c0035ba5d43ab8dba38bc17988605.pdf</w:t>
        </w:r>
      </w:hyperlink>
      <w:r w:rsidR="002E3A4F" w:rsidRPr="008820F1">
        <w:t xml:space="preserve"> </w:t>
      </w:r>
    </w:p>
    <w:p w:rsidR="002E3A4F" w:rsidRPr="008820F1" w:rsidRDefault="002E3A4F" w:rsidP="002E3A4F">
      <w:pPr>
        <w:pStyle w:val="NoSpacing"/>
      </w:pPr>
    </w:p>
    <w:p w:rsidR="002E3A4F" w:rsidRPr="008820F1" w:rsidRDefault="002E3A4F" w:rsidP="002E3A4F">
      <w:pPr>
        <w:pStyle w:val="NoSpacing"/>
      </w:pPr>
      <w:r w:rsidRPr="008820F1">
        <w:t>LEAD Core Principles for Prosecutors:</w:t>
      </w:r>
    </w:p>
    <w:p w:rsidR="002E3A4F" w:rsidRPr="008820F1" w:rsidRDefault="00210F6F" w:rsidP="002E3A4F">
      <w:pPr>
        <w:pStyle w:val="NoSpacing"/>
      </w:pPr>
      <w:hyperlink r:id="rId30" w:history="1">
        <w:r w:rsidR="002E3A4F" w:rsidRPr="008820F1">
          <w:rPr>
            <w:rStyle w:val="Hyperlink"/>
          </w:rPr>
          <w:t>http://media.wix.com/ugd/6f124f_00e13b9197a34a148139cdadb3e8b6a6.pdf</w:t>
        </w:r>
      </w:hyperlink>
      <w:r w:rsidR="002E3A4F" w:rsidRPr="008820F1">
        <w:t xml:space="preserve"> </w:t>
      </w:r>
      <w:r w:rsidR="002E3A4F" w:rsidRPr="008820F1">
        <w:br/>
      </w:r>
    </w:p>
    <w:p w:rsidR="002E3A4F" w:rsidRPr="008820F1" w:rsidRDefault="002E3A4F" w:rsidP="002E3A4F">
      <w:pPr>
        <w:pStyle w:val="NoSpacing"/>
      </w:pPr>
      <w:r w:rsidRPr="008820F1">
        <w:t>LEAD Core Principles for Case Management Role:</w:t>
      </w:r>
    </w:p>
    <w:p w:rsidR="002E3A4F" w:rsidRPr="008820F1" w:rsidRDefault="00210F6F" w:rsidP="002E3A4F">
      <w:pPr>
        <w:pStyle w:val="NoSpacing"/>
      </w:pPr>
      <w:hyperlink r:id="rId31" w:history="1">
        <w:r w:rsidR="002E3A4F" w:rsidRPr="008820F1">
          <w:rPr>
            <w:rStyle w:val="Hyperlink"/>
          </w:rPr>
          <w:t>http://media.wix.com/ugd/6f124f_145c3b101178469a933fff776595b991.pdf</w:t>
        </w:r>
      </w:hyperlink>
      <w:r w:rsidR="002E3A4F" w:rsidRPr="008820F1">
        <w:t xml:space="preserve"> </w:t>
      </w:r>
    </w:p>
    <w:p w:rsidR="002E3A4F" w:rsidRPr="008820F1" w:rsidRDefault="002E3A4F" w:rsidP="002E3A4F">
      <w:pPr>
        <w:pStyle w:val="NoSpacing"/>
      </w:pPr>
    </w:p>
    <w:p w:rsidR="002E3A4F" w:rsidRPr="008820F1" w:rsidRDefault="002E3A4F" w:rsidP="002E3A4F">
      <w:pPr>
        <w:pStyle w:val="NoSpacing"/>
      </w:pPr>
      <w:r w:rsidRPr="008820F1">
        <w:t>Seattle LEAD Recidivism Evaluation:</w:t>
      </w:r>
    </w:p>
    <w:p w:rsidR="002E3A4F" w:rsidRPr="008820F1" w:rsidRDefault="00210F6F" w:rsidP="002E3A4F">
      <w:pPr>
        <w:pStyle w:val="NoSpacing"/>
      </w:pPr>
      <w:hyperlink r:id="rId32" w:history="1">
        <w:r w:rsidR="002E3A4F" w:rsidRPr="008820F1">
          <w:rPr>
            <w:rStyle w:val="Hyperlink"/>
          </w:rPr>
          <w:t>http://media.wix.com/ugd/6f124f_8183d4c04a09456cb48f92875ab2e188.pdf</w:t>
        </w:r>
      </w:hyperlink>
      <w:r w:rsidR="002E3A4F" w:rsidRPr="008820F1">
        <w:t xml:space="preserve"> </w:t>
      </w:r>
    </w:p>
    <w:p w:rsidR="002E3A4F" w:rsidRPr="008820F1" w:rsidRDefault="002E3A4F" w:rsidP="002E3A4F">
      <w:pPr>
        <w:pStyle w:val="NoSpacing"/>
      </w:pPr>
    </w:p>
    <w:p w:rsidR="002E3A4F" w:rsidRPr="008820F1" w:rsidRDefault="002E3A4F" w:rsidP="002E3A4F">
      <w:pPr>
        <w:pStyle w:val="NoSpacing"/>
      </w:pPr>
      <w:r w:rsidRPr="008820F1">
        <w:t>Seattle LEAD Legal System Utilization and Associated Costs Evaluation:</w:t>
      </w:r>
    </w:p>
    <w:p w:rsidR="002E3A4F" w:rsidRPr="008820F1" w:rsidRDefault="00210F6F" w:rsidP="002E3A4F">
      <w:pPr>
        <w:pStyle w:val="NoSpacing"/>
      </w:pPr>
      <w:hyperlink r:id="rId33" w:history="1">
        <w:r w:rsidR="002E3A4F" w:rsidRPr="008820F1">
          <w:rPr>
            <w:rStyle w:val="Hyperlink"/>
          </w:rPr>
          <w:t>http://media.wix.com/ugd/6f124f_2f66ef4935c04d37a11b04d1998f61e2.pdf</w:t>
        </w:r>
      </w:hyperlink>
      <w:r w:rsidR="002E3A4F" w:rsidRPr="008820F1">
        <w:t xml:space="preserve"> </w:t>
      </w:r>
    </w:p>
    <w:p w:rsidR="002E3A4F" w:rsidRPr="008820F1" w:rsidRDefault="002E3A4F" w:rsidP="002E3A4F">
      <w:pPr>
        <w:pStyle w:val="NoSpacing"/>
      </w:pPr>
    </w:p>
    <w:p w:rsidR="002E3A4F" w:rsidRPr="008820F1" w:rsidRDefault="002E3A4F" w:rsidP="002E3A4F">
      <w:pPr>
        <w:pStyle w:val="NoSpacing"/>
      </w:pPr>
      <w:r w:rsidRPr="008820F1">
        <w:t>Seattle LEAD Client Outcomes Evaluation:</w:t>
      </w:r>
    </w:p>
    <w:p w:rsidR="002E3A4F" w:rsidRPr="008820F1" w:rsidRDefault="00210F6F" w:rsidP="002E3A4F">
      <w:pPr>
        <w:pStyle w:val="NoSpacing"/>
      </w:pPr>
      <w:hyperlink r:id="rId34" w:history="1">
        <w:r w:rsidR="002E3A4F" w:rsidRPr="008820F1">
          <w:rPr>
            <w:rStyle w:val="Hyperlink"/>
          </w:rPr>
          <w:t>http://media.wix.com/ugd/6f124f_dbde96f835db4526abf7bfda03d0040f.pdf</w:t>
        </w:r>
      </w:hyperlink>
      <w:r w:rsidR="002E3A4F" w:rsidRPr="008820F1">
        <w:t xml:space="preserve"> </w:t>
      </w:r>
    </w:p>
    <w:p w:rsidR="002E3A4F" w:rsidRPr="008820F1" w:rsidRDefault="002E3A4F" w:rsidP="002E3A4F">
      <w:pPr>
        <w:pStyle w:val="NoSpacing"/>
      </w:pPr>
    </w:p>
    <w:p w:rsidR="002E3A4F" w:rsidRPr="008820F1" w:rsidRDefault="002E3A4F" w:rsidP="002E3A4F">
      <w:pPr>
        <w:pStyle w:val="NoSpacing"/>
      </w:pPr>
      <w:r w:rsidRPr="008820F1">
        <w:t xml:space="preserve">Please see </w:t>
      </w:r>
      <w:hyperlink r:id="rId35" w:history="1">
        <w:r w:rsidRPr="008820F1">
          <w:rPr>
            <w:rStyle w:val="Hyperlink"/>
          </w:rPr>
          <w:t>http://www.leadbureau.org/</w:t>
        </w:r>
      </w:hyperlink>
      <w:r w:rsidRPr="008820F1">
        <w:t xml:space="preserve"> for additional information on the LEAD National Support Bureau.</w:t>
      </w:r>
    </w:p>
    <w:p w:rsidR="002E3A4F" w:rsidRDefault="002E3A4F" w:rsidP="00083212"/>
    <w:p w:rsidR="00FC1F0E" w:rsidRDefault="00FC1F0E">
      <w:pPr>
        <w:spacing w:after="160" w:line="259" w:lineRule="auto"/>
        <w:jc w:val="left"/>
      </w:pPr>
      <w:r>
        <w:br w:type="page"/>
      </w:r>
    </w:p>
    <w:tbl>
      <w:tblPr>
        <w:tblStyle w:val="TableGrid"/>
        <w:tblW w:w="10800" w:type="dxa"/>
        <w:jc w:val="center"/>
        <w:tblBorders>
          <w:top w:val="single" w:sz="4" w:space="0" w:color="002060"/>
          <w:left w:val="single" w:sz="4" w:space="0" w:color="002060"/>
          <w:bottom w:val="single" w:sz="4" w:space="0" w:color="002060"/>
          <w:right w:val="single" w:sz="4" w:space="0" w:color="002060"/>
          <w:insideH w:val="none" w:sz="0" w:space="0" w:color="auto"/>
          <w:insideV w:val="none" w:sz="0" w:space="0" w:color="auto"/>
        </w:tblBorders>
        <w:shd w:val="clear" w:color="auto" w:fill="002060"/>
        <w:tblLook w:val="04A0" w:firstRow="1" w:lastRow="0" w:firstColumn="1" w:lastColumn="0" w:noHBand="0" w:noVBand="1"/>
      </w:tblPr>
      <w:tblGrid>
        <w:gridCol w:w="10800"/>
      </w:tblGrid>
      <w:tr w:rsidR="00FC1F0E" w:rsidRPr="003224DB" w:rsidTr="00FC1F0E">
        <w:trPr>
          <w:trHeight w:val="432"/>
          <w:jc w:val="center"/>
        </w:trPr>
        <w:tc>
          <w:tcPr>
            <w:tcW w:w="10152" w:type="dxa"/>
            <w:shd w:val="clear" w:color="auto" w:fill="002060"/>
            <w:vAlign w:val="center"/>
          </w:tcPr>
          <w:p w:rsidR="00FC1F0E" w:rsidRPr="003224DB" w:rsidRDefault="00FC1F0E" w:rsidP="00EA1B50">
            <w:pPr>
              <w:pStyle w:val="Heading1"/>
              <w:outlineLvl w:val="0"/>
              <w:rPr>
                <w:szCs w:val="24"/>
              </w:rPr>
            </w:pPr>
            <w:bookmarkStart w:id="36" w:name="_Toc465952797"/>
            <w:r w:rsidRPr="00F8233F">
              <w:rPr>
                <w:sz w:val="24"/>
                <w:szCs w:val="24"/>
              </w:rPr>
              <w:lastRenderedPageBreak/>
              <w:t>Attachment C</w:t>
            </w:r>
            <w:r w:rsidR="00EA1B50" w:rsidRPr="00F8233F">
              <w:rPr>
                <w:sz w:val="24"/>
                <w:szCs w:val="24"/>
              </w:rPr>
              <w:t xml:space="preserve">: </w:t>
            </w:r>
            <w:r w:rsidR="00F8233F" w:rsidRPr="00F8233F">
              <w:rPr>
                <w:sz w:val="24"/>
                <w:szCs w:val="24"/>
              </w:rPr>
              <w:t xml:space="preserve">Sample </w:t>
            </w:r>
            <w:r w:rsidR="00EA1B50" w:rsidRPr="00F8233F">
              <w:rPr>
                <w:sz w:val="24"/>
              </w:rPr>
              <w:t>State of California: Contract and General Terms and Conditions</w:t>
            </w:r>
            <w:bookmarkEnd w:id="36"/>
          </w:p>
        </w:tc>
      </w:tr>
    </w:tbl>
    <w:p w:rsidR="00FC1F0E" w:rsidRPr="00550018" w:rsidRDefault="00FC1F0E" w:rsidP="00FC1F0E">
      <w:pPr>
        <w:pStyle w:val="Heading1"/>
        <w:spacing w:before="120"/>
        <w:ind w:left="-274"/>
        <w:jc w:val="center"/>
      </w:pPr>
      <w:r>
        <w:rPr>
          <w:noProof/>
        </w:rPr>
        <w:drawing>
          <wp:inline distT="0" distB="0" distL="0" distR="0">
            <wp:extent cx="6506525" cy="8255479"/>
            <wp:effectExtent l="19050" t="0" r="8575" b="0"/>
            <wp:docPr id="4" name="Picture 2" descr="Sample Agreement Face P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Agreement Face Page.bmp"/>
                    <pic:cNvPicPr/>
                  </pic:nvPicPr>
                  <pic:blipFill>
                    <a:blip r:embed="rId36" cstate="print"/>
                    <a:stretch>
                      <a:fillRect/>
                    </a:stretch>
                  </pic:blipFill>
                  <pic:spPr>
                    <a:xfrm>
                      <a:off x="0" y="0"/>
                      <a:ext cx="6508024" cy="8257380"/>
                    </a:xfrm>
                    <a:prstGeom prst="rect">
                      <a:avLst/>
                    </a:prstGeom>
                  </pic:spPr>
                </pic:pic>
              </a:graphicData>
            </a:graphic>
          </wp:inline>
        </w:drawing>
      </w:r>
    </w:p>
    <w:p w:rsidR="00FC1F0E" w:rsidRPr="00290876" w:rsidRDefault="00FC1F0E" w:rsidP="00FC1F0E">
      <w:pPr>
        <w:pStyle w:val="Header"/>
        <w:pBdr>
          <w:top w:val="thinThickSmallGap" w:sz="24" w:space="1" w:color="auto"/>
        </w:pBdr>
        <w:rPr>
          <w:rFonts w:cs="Arial"/>
          <w:b/>
          <w:sz w:val="22"/>
        </w:rPr>
      </w:pPr>
    </w:p>
    <w:p w:rsidR="00FC1F0E" w:rsidRPr="00290876" w:rsidRDefault="00FC1F0E" w:rsidP="00E916F9">
      <w:pPr>
        <w:pStyle w:val="Header"/>
        <w:rPr>
          <w:rFonts w:cs="Arial"/>
          <w:b/>
          <w:sz w:val="22"/>
        </w:rPr>
      </w:pPr>
      <w:r w:rsidRPr="00290876">
        <w:rPr>
          <w:rFonts w:cs="Arial"/>
          <w:b/>
          <w:sz w:val="22"/>
        </w:rPr>
        <w:t>EXHIBIT A:  SCOPE OF WORK</w:t>
      </w:r>
    </w:p>
    <w:p w:rsidR="00FC1F0E" w:rsidRPr="00290876" w:rsidRDefault="00FC1F0E" w:rsidP="00E916F9">
      <w:pPr>
        <w:spacing w:after="120"/>
        <w:ind w:left="360"/>
        <w:rPr>
          <w:rFonts w:cs="Arial"/>
          <w:b/>
          <w:sz w:val="22"/>
        </w:rPr>
      </w:pPr>
    </w:p>
    <w:p w:rsidR="00FC1F0E" w:rsidRPr="00290876" w:rsidRDefault="00FC1F0E" w:rsidP="00872D6D">
      <w:pPr>
        <w:numPr>
          <w:ilvl w:val="0"/>
          <w:numId w:val="49"/>
        </w:numPr>
        <w:spacing w:after="60"/>
        <w:rPr>
          <w:rFonts w:cs="Arial"/>
          <w:b/>
          <w:sz w:val="22"/>
        </w:rPr>
      </w:pPr>
      <w:r w:rsidRPr="00290876">
        <w:rPr>
          <w:rFonts w:cs="Arial"/>
          <w:b/>
          <w:sz w:val="22"/>
        </w:rPr>
        <w:t>GRANT AGREEMENT – LEAD Grant Program</w:t>
      </w:r>
    </w:p>
    <w:p w:rsidR="00FC1F0E" w:rsidRPr="00290876" w:rsidRDefault="00FC1F0E" w:rsidP="00E916F9">
      <w:pPr>
        <w:spacing w:after="120"/>
        <w:ind w:left="360"/>
        <w:rPr>
          <w:rFonts w:cs="Arial"/>
          <w:sz w:val="22"/>
        </w:rPr>
      </w:pPr>
      <w:r w:rsidRPr="00290876">
        <w:rPr>
          <w:rFonts w:cs="Arial"/>
          <w:sz w:val="22"/>
        </w:rPr>
        <w:t>This Grant Agreement is between the State of California, Board of State and Community Corrections, hereafter referred to as BSCC and xxxx hereafter referred to as Grantee or Contractor.</w:t>
      </w:r>
    </w:p>
    <w:p w:rsidR="00FC1F0E" w:rsidRPr="00290876" w:rsidRDefault="00FC1F0E" w:rsidP="00872D6D">
      <w:pPr>
        <w:numPr>
          <w:ilvl w:val="0"/>
          <w:numId w:val="49"/>
        </w:numPr>
        <w:spacing w:before="120" w:after="60"/>
        <w:rPr>
          <w:rFonts w:cs="Arial"/>
          <w:b/>
          <w:sz w:val="22"/>
        </w:rPr>
      </w:pPr>
      <w:r w:rsidRPr="00290876">
        <w:rPr>
          <w:rFonts w:cs="Arial"/>
          <w:b/>
          <w:sz w:val="22"/>
        </w:rPr>
        <w:t>PROJECT SUMMARY AND ADMINISTRATION</w:t>
      </w:r>
    </w:p>
    <w:p w:rsidR="00FC1F0E" w:rsidRPr="00290876" w:rsidRDefault="00FC1F0E" w:rsidP="00872D6D">
      <w:pPr>
        <w:pStyle w:val="ListParagraph"/>
        <w:numPr>
          <w:ilvl w:val="0"/>
          <w:numId w:val="62"/>
        </w:numPr>
        <w:spacing w:after="120"/>
        <w:contextualSpacing w:val="0"/>
        <w:rPr>
          <w:rFonts w:cs="Arial"/>
          <w:sz w:val="22"/>
        </w:rPr>
      </w:pPr>
      <w:r w:rsidRPr="00290876">
        <w:rPr>
          <w:rFonts w:cs="Arial"/>
          <w:sz w:val="22"/>
        </w:rPr>
        <w:t>Program summary here…</w:t>
      </w:r>
    </w:p>
    <w:p w:rsidR="00FC1F0E" w:rsidRPr="00290876" w:rsidRDefault="00FC1F0E" w:rsidP="00872D6D">
      <w:pPr>
        <w:pStyle w:val="ListParagraph"/>
        <w:numPr>
          <w:ilvl w:val="0"/>
          <w:numId w:val="62"/>
        </w:numPr>
        <w:spacing w:after="120"/>
        <w:contextualSpacing w:val="0"/>
        <w:rPr>
          <w:rFonts w:cs="Arial"/>
          <w:sz w:val="22"/>
        </w:rPr>
      </w:pPr>
      <w:r w:rsidRPr="00290876">
        <w:rPr>
          <w:rFonts w:cs="Arial"/>
          <w:sz w:val="22"/>
        </w:rPr>
        <w:t xml:space="preserve">Grantee agrees to administer the project in accordance with Attachment 1: Application for Funding/Grant </w:t>
      </w:r>
      <w:r>
        <w:rPr>
          <w:rFonts w:cs="Arial"/>
          <w:sz w:val="22"/>
        </w:rPr>
        <w:t xml:space="preserve">Proposal, which is attached </w:t>
      </w:r>
      <w:r w:rsidRPr="00290876">
        <w:rPr>
          <w:rFonts w:cs="Arial"/>
          <w:sz w:val="22"/>
        </w:rPr>
        <w:t>hereto and made part of this agreement.</w:t>
      </w:r>
    </w:p>
    <w:p w:rsidR="00FC1F0E" w:rsidRPr="00290876" w:rsidRDefault="00FC1F0E" w:rsidP="00872D6D">
      <w:pPr>
        <w:numPr>
          <w:ilvl w:val="0"/>
          <w:numId w:val="56"/>
        </w:numPr>
        <w:spacing w:before="120" w:after="60"/>
        <w:ind w:left="360"/>
        <w:rPr>
          <w:rFonts w:cs="Arial"/>
          <w:b/>
          <w:bCs/>
          <w:sz w:val="22"/>
        </w:rPr>
      </w:pPr>
      <w:r w:rsidRPr="00290876">
        <w:rPr>
          <w:rFonts w:cs="Arial"/>
          <w:b/>
          <w:bCs/>
          <w:sz w:val="22"/>
        </w:rPr>
        <w:t>PROJECT OFFICIALS</w:t>
      </w:r>
    </w:p>
    <w:p w:rsidR="00FC1F0E" w:rsidRPr="00290876" w:rsidRDefault="00FC1F0E" w:rsidP="00872D6D">
      <w:pPr>
        <w:pStyle w:val="ListParagraph"/>
        <w:numPr>
          <w:ilvl w:val="0"/>
          <w:numId w:val="48"/>
        </w:numPr>
        <w:spacing w:after="120"/>
        <w:contextualSpacing w:val="0"/>
        <w:rPr>
          <w:rFonts w:cs="Arial"/>
          <w:sz w:val="22"/>
        </w:rPr>
      </w:pPr>
      <w:r w:rsidRPr="00290876">
        <w:rPr>
          <w:rFonts w:cs="Arial"/>
          <w:sz w:val="22"/>
        </w:rPr>
        <w:t xml:space="preserve">The BSCC's Executive Director or designee shall be the BSCC's representative for administration of the Grant Agreement and shall have authority to make determinations relating to any controversies that may arise under or in connection with the interpretation, performance, or payment for work performed under this Grant Agreement. </w:t>
      </w:r>
    </w:p>
    <w:p w:rsidR="00FC1F0E" w:rsidRPr="00290876" w:rsidRDefault="00FC1F0E" w:rsidP="00872D6D">
      <w:pPr>
        <w:pStyle w:val="ListParagraph"/>
        <w:numPr>
          <w:ilvl w:val="0"/>
          <w:numId w:val="48"/>
        </w:numPr>
        <w:spacing w:after="120"/>
        <w:contextualSpacing w:val="0"/>
        <w:rPr>
          <w:rFonts w:cs="Arial"/>
          <w:sz w:val="22"/>
        </w:rPr>
      </w:pPr>
      <w:r w:rsidRPr="00290876">
        <w:rPr>
          <w:rFonts w:cs="Arial"/>
          <w:sz w:val="22"/>
        </w:rPr>
        <w:t>The Grantee’s project officials shall be those identified as follows and as specified in Section 1 of the Application for Funding/Grant Proposal:</w:t>
      </w:r>
    </w:p>
    <w:p w:rsidR="00FC1F0E" w:rsidRPr="00290876" w:rsidRDefault="00FC1F0E" w:rsidP="00E916F9">
      <w:pPr>
        <w:spacing w:after="0"/>
        <w:ind w:left="720"/>
        <w:rPr>
          <w:rFonts w:cs="Arial"/>
          <w:sz w:val="22"/>
        </w:rPr>
      </w:pPr>
      <w:r w:rsidRPr="00290876">
        <w:rPr>
          <w:rFonts w:cs="Arial"/>
          <w:b/>
          <w:sz w:val="22"/>
        </w:rPr>
        <w:t>Authorized Officer</w:t>
      </w:r>
      <w:r w:rsidRPr="00290876">
        <w:rPr>
          <w:rFonts w:cs="Arial"/>
          <w:sz w:val="22"/>
        </w:rPr>
        <w:t xml:space="preserve"> with legal authority to sign:</w:t>
      </w:r>
    </w:p>
    <w:p w:rsidR="00FC1F0E" w:rsidRPr="00290876" w:rsidRDefault="00FC1F0E" w:rsidP="00E916F9">
      <w:pPr>
        <w:pStyle w:val="NoSpacing"/>
        <w:ind w:left="810"/>
        <w:rPr>
          <w:sz w:val="22"/>
        </w:rPr>
      </w:pPr>
      <w:r w:rsidRPr="00290876">
        <w:rPr>
          <w:sz w:val="22"/>
        </w:rPr>
        <w:t xml:space="preserve">Name: </w:t>
      </w:r>
      <w:r w:rsidRPr="00290876">
        <w:rPr>
          <w:sz w:val="22"/>
        </w:rPr>
        <w:tab/>
      </w:r>
    </w:p>
    <w:p w:rsidR="00FC1F0E" w:rsidRPr="00290876" w:rsidRDefault="00FC1F0E" w:rsidP="00E916F9">
      <w:pPr>
        <w:pStyle w:val="NoSpacing"/>
        <w:ind w:left="810"/>
        <w:rPr>
          <w:sz w:val="22"/>
        </w:rPr>
      </w:pPr>
      <w:r w:rsidRPr="00290876">
        <w:rPr>
          <w:sz w:val="22"/>
        </w:rPr>
        <w:t xml:space="preserve">Title:  </w:t>
      </w:r>
      <w:r w:rsidRPr="00290876">
        <w:rPr>
          <w:sz w:val="22"/>
        </w:rPr>
        <w:tab/>
      </w:r>
    </w:p>
    <w:p w:rsidR="00FC1F0E" w:rsidRPr="00290876" w:rsidRDefault="00FC1F0E" w:rsidP="00E916F9">
      <w:pPr>
        <w:pStyle w:val="NoSpacing"/>
        <w:ind w:left="810"/>
        <w:rPr>
          <w:sz w:val="22"/>
        </w:rPr>
      </w:pPr>
      <w:r w:rsidRPr="00290876">
        <w:rPr>
          <w:sz w:val="22"/>
        </w:rPr>
        <w:t xml:space="preserve">Address:  </w:t>
      </w:r>
    </w:p>
    <w:p w:rsidR="00FC1F0E" w:rsidRPr="00290876" w:rsidRDefault="00FC1F0E" w:rsidP="00E916F9">
      <w:pPr>
        <w:pStyle w:val="NoSpacing"/>
        <w:spacing w:after="240"/>
        <w:ind w:left="806"/>
        <w:rPr>
          <w:sz w:val="22"/>
        </w:rPr>
      </w:pPr>
      <w:r w:rsidRPr="00290876">
        <w:rPr>
          <w:sz w:val="22"/>
        </w:rPr>
        <w:t xml:space="preserve">Phone: </w:t>
      </w:r>
      <w:r w:rsidRPr="00290876">
        <w:rPr>
          <w:sz w:val="22"/>
        </w:rPr>
        <w:tab/>
      </w:r>
    </w:p>
    <w:p w:rsidR="00FC1F0E" w:rsidRPr="00290876" w:rsidRDefault="00FC1F0E" w:rsidP="00E916F9">
      <w:pPr>
        <w:tabs>
          <w:tab w:val="left" w:pos="450"/>
        </w:tabs>
        <w:spacing w:after="0"/>
        <w:ind w:left="720"/>
        <w:rPr>
          <w:rFonts w:cs="Arial"/>
          <w:sz w:val="22"/>
        </w:rPr>
      </w:pPr>
      <w:r w:rsidRPr="00290876">
        <w:rPr>
          <w:rFonts w:cs="Arial"/>
          <w:b/>
          <w:sz w:val="22"/>
        </w:rPr>
        <w:t>Designated Financial Officer</w:t>
      </w:r>
      <w:r w:rsidRPr="00290876">
        <w:rPr>
          <w:rFonts w:cs="Arial"/>
          <w:sz w:val="22"/>
        </w:rPr>
        <w:t xml:space="preserve"> authorized to receive warrants:</w:t>
      </w:r>
    </w:p>
    <w:p w:rsidR="00FC1F0E" w:rsidRPr="00290876" w:rsidRDefault="00FC1F0E" w:rsidP="00E916F9">
      <w:pPr>
        <w:pStyle w:val="NoSpacing"/>
        <w:ind w:left="810"/>
        <w:rPr>
          <w:sz w:val="22"/>
        </w:rPr>
      </w:pPr>
      <w:r w:rsidRPr="00290876">
        <w:rPr>
          <w:sz w:val="22"/>
        </w:rPr>
        <w:t xml:space="preserve">Name: </w:t>
      </w:r>
      <w:r w:rsidRPr="00290876">
        <w:rPr>
          <w:sz w:val="22"/>
        </w:rPr>
        <w:tab/>
      </w:r>
    </w:p>
    <w:p w:rsidR="00FC1F0E" w:rsidRPr="00290876" w:rsidRDefault="00FC1F0E" w:rsidP="00E916F9">
      <w:pPr>
        <w:pStyle w:val="NoSpacing"/>
        <w:ind w:left="810"/>
        <w:rPr>
          <w:sz w:val="22"/>
        </w:rPr>
      </w:pPr>
      <w:r w:rsidRPr="00290876">
        <w:rPr>
          <w:sz w:val="22"/>
        </w:rPr>
        <w:t xml:space="preserve">Title:  </w:t>
      </w:r>
      <w:r w:rsidRPr="00290876">
        <w:rPr>
          <w:sz w:val="22"/>
        </w:rPr>
        <w:tab/>
      </w:r>
    </w:p>
    <w:p w:rsidR="00FC1F0E" w:rsidRPr="00290876" w:rsidRDefault="00FC1F0E" w:rsidP="00E916F9">
      <w:pPr>
        <w:pStyle w:val="NoSpacing"/>
        <w:ind w:left="810"/>
        <w:rPr>
          <w:sz w:val="22"/>
        </w:rPr>
      </w:pPr>
      <w:r w:rsidRPr="00290876">
        <w:rPr>
          <w:sz w:val="22"/>
        </w:rPr>
        <w:t xml:space="preserve">Address:  </w:t>
      </w:r>
    </w:p>
    <w:p w:rsidR="00FC1F0E" w:rsidRPr="00290876" w:rsidRDefault="00FC1F0E" w:rsidP="00E916F9">
      <w:pPr>
        <w:pStyle w:val="NoSpacing"/>
        <w:ind w:left="810"/>
        <w:rPr>
          <w:sz w:val="22"/>
        </w:rPr>
      </w:pPr>
      <w:r w:rsidRPr="00290876">
        <w:rPr>
          <w:sz w:val="22"/>
        </w:rPr>
        <w:t xml:space="preserve">Phone: </w:t>
      </w:r>
      <w:r w:rsidRPr="00290876">
        <w:rPr>
          <w:sz w:val="22"/>
        </w:rPr>
        <w:tab/>
      </w:r>
    </w:p>
    <w:p w:rsidR="00FC1F0E" w:rsidRPr="00290876" w:rsidRDefault="00FC1F0E" w:rsidP="00E916F9">
      <w:pPr>
        <w:pStyle w:val="NoSpacing"/>
        <w:ind w:left="810"/>
        <w:rPr>
          <w:sz w:val="22"/>
        </w:rPr>
      </w:pPr>
      <w:r w:rsidRPr="00290876">
        <w:rPr>
          <w:sz w:val="22"/>
        </w:rPr>
        <w:t xml:space="preserve">Fax:  </w:t>
      </w:r>
      <w:r w:rsidRPr="00290876">
        <w:rPr>
          <w:sz w:val="22"/>
        </w:rPr>
        <w:tab/>
      </w:r>
    </w:p>
    <w:p w:rsidR="00FC1F0E" w:rsidRPr="00290876" w:rsidRDefault="00FC1F0E" w:rsidP="00E916F9">
      <w:pPr>
        <w:pStyle w:val="NoSpacing"/>
        <w:spacing w:after="240"/>
        <w:ind w:left="806"/>
        <w:rPr>
          <w:sz w:val="22"/>
        </w:rPr>
      </w:pPr>
      <w:r w:rsidRPr="00290876">
        <w:rPr>
          <w:sz w:val="22"/>
        </w:rPr>
        <w:t xml:space="preserve">Email: </w:t>
      </w:r>
      <w:r w:rsidRPr="00290876">
        <w:rPr>
          <w:sz w:val="22"/>
        </w:rPr>
        <w:tab/>
      </w:r>
    </w:p>
    <w:p w:rsidR="00FC1F0E" w:rsidRPr="00290876" w:rsidRDefault="00FC1F0E" w:rsidP="00E916F9">
      <w:pPr>
        <w:spacing w:after="0"/>
        <w:ind w:left="720"/>
        <w:rPr>
          <w:rFonts w:cs="Arial"/>
          <w:sz w:val="22"/>
        </w:rPr>
      </w:pPr>
      <w:r w:rsidRPr="00290876">
        <w:rPr>
          <w:rFonts w:cs="Arial"/>
          <w:b/>
          <w:sz w:val="22"/>
        </w:rPr>
        <w:t xml:space="preserve">Project Director </w:t>
      </w:r>
      <w:r w:rsidRPr="00290876">
        <w:rPr>
          <w:rFonts w:cs="Arial"/>
          <w:sz w:val="22"/>
        </w:rPr>
        <w:t>authorized to administer the project:</w:t>
      </w:r>
    </w:p>
    <w:p w:rsidR="00FC1F0E" w:rsidRPr="00290876" w:rsidRDefault="00FC1F0E" w:rsidP="00E916F9">
      <w:pPr>
        <w:pStyle w:val="NoSpacing"/>
        <w:ind w:left="810"/>
        <w:rPr>
          <w:sz w:val="22"/>
        </w:rPr>
      </w:pPr>
      <w:r w:rsidRPr="00290876">
        <w:rPr>
          <w:sz w:val="22"/>
        </w:rPr>
        <w:t xml:space="preserve">Name: </w:t>
      </w:r>
      <w:r w:rsidRPr="00290876">
        <w:rPr>
          <w:sz w:val="22"/>
        </w:rPr>
        <w:tab/>
      </w:r>
    </w:p>
    <w:p w:rsidR="00FC1F0E" w:rsidRPr="00290876" w:rsidRDefault="00FC1F0E" w:rsidP="00E916F9">
      <w:pPr>
        <w:pStyle w:val="NoSpacing"/>
        <w:ind w:left="810"/>
        <w:rPr>
          <w:sz w:val="22"/>
        </w:rPr>
      </w:pPr>
      <w:r w:rsidRPr="00290876">
        <w:rPr>
          <w:sz w:val="22"/>
        </w:rPr>
        <w:t xml:space="preserve">Title:  </w:t>
      </w:r>
      <w:r w:rsidRPr="00290876">
        <w:rPr>
          <w:sz w:val="22"/>
        </w:rPr>
        <w:tab/>
      </w:r>
    </w:p>
    <w:p w:rsidR="00FC1F0E" w:rsidRPr="00290876" w:rsidRDefault="00FC1F0E" w:rsidP="00E916F9">
      <w:pPr>
        <w:pStyle w:val="NoSpacing"/>
        <w:ind w:left="810"/>
        <w:rPr>
          <w:sz w:val="22"/>
        </w:rPr>
      </w:pPr>
      <w:r w:rsidRPr="00290876">
        <w:rPr>
          <w:sz w:val="22"/>
        </w:rPr>
        <w:t xml:space="preserve">Address:  </w:t>
      </w:r>
    </w:p>
    <w:p w:rsidR="00FC1F0E" w:rsidRPr="00290876" w:rsidRDefault="00FC1F0E" w:rsidP="00E916F9">
      <w:pPr>
        <w:pStyle w:val="NoSpacing"/>
        <w:ind w:left="810"/>
        <w:rPr>
          <w:sz w:val="22"/>
        </w:rPr>
      </w:pPr>
      <w:r w:rsidRPr="00290876">
        <w:rPr>
          <w:sz w:val="22"/>
        </w:rPr>
        <w:t xml:space="preserve">Phone: </w:t>
      </w:r>
      <w:r w:rsidRPr="00290876">
        <w:rPr>
          <w:sz w:val="22"/>
        </w:rPr>
        <w:tab/>
      </w:r>
    </w:p>
    <w:p w:rsidR="00FC1F0E" w:rsidRPr="00290876" w:rsidRDefault="00FC1F0E" w:rsidP="00E916F9">
      <w:pPr>
        <w:pStyle w:val="NoSpacing"/>
        <w:ind w:left="810"/>
        <w:rPr>
          <w:sz w:val="22"/>
        </w:rPr>
      </w:pPr>
      <w:r w:rsidRPr="00290876">
        <w:rPr>
          <w:sz w:val="22"/>
        </w:rPr>
        <w:t>Fax:</w:t>
      </w:r>
      <w:r w:rsidRPr="00290876">
        <w:rPr>
          <w:sz w:val="22"/>
        </w:rPr>
        <w:tab/>
      </w:r>
    </w:p>
    <w:p w:rsidR="00FC1F0E" w:rsidRPr="00290876" w:rsidRDefault="00FC1F0E" w:rsidP="00E916F9">
      <w:pPr>
        <w:pStyle w:val="NoSpacing"/>
        <w:spacing w:after="240"/>
        <w:ind w:left="806"/>
        <w:rPr>
          <w:sz w:val="22"/>
        </w:rPr>
      </w:pPr>
      <w:r w:rsidRPr="00290876">
        <w:rPr>
          <w:sz w:val="22"/>
        </w:rPr>
        <w:t>Email:</w:t>
      </w:r>
      <w:r w:rsidRPr="00290876">
        <w:rPr>
          <w:sz w:val="22"/>
        </w:rPr>
        <w:tab/>
      </w:r>
    </w:p>
    <w:p w:rsidR="00FC1F0E" w:rsidRPr="00290876" w:rsidRDefault="00FC1F0E" w:rsidP="00872D6D">
      <w:pPr>
        <w:pStyle w:val="ListParagraph"/>
        <w:numPr>
          <w:ilvl w:val="0"/>
          <w:numId w:val="48"/>
        </w:numPr>
        <w:tabs>
          <w:tab w:val="left" w:pos="450"/>
          <w:tab w:val="left" w:pos="810"/>
        </w:tabs>
        <w:spacing w:after="120"/>
        <w:contextualSpacing w:val="0"/>
        <w:rPr>
          <w:rFonts w:cs="Arial"/>
          <w:sz w:val="22"/>
        </w:rPr>
      </w:pPr>
      <w:r w:rsidRPr="00290876">
        <w:rPr>
          <w:rFonts w:cs="Arial"/>
          <w:sz w:val="22"/>
        </w:rPr>
        <w:t>Either party may change its project representatives upon written notice to the other party.</w:t>
      </w:r>
    </w:p>
    <w:p w:rsidR="00FC1F0E" w:rsidRPr="00290876" w:rsidRDefault="00FC1F0E" w:rsidP="00872D6D">
      <w:pPr>
        <w:pStyle w:val="BodyParagaphA"/>
        <w:numPr>
          <w:ilvl w:val="0"/>
          <w:numId w:val="48"/>
        </w:numPr>
        <w:spacing w:after="240"/>
        <w:rPr>
          <w:sz w:val="22"/>
          <w:szCs w:val="22"/>
        </w:rPr>
      </w:pPr>
      <w:r w:rsidRPr="00290876">
        <w:rPr>
          <w:sz w:val="22"/>
          <w:szCs w:val="22"/>
        </w:rPr>
        <w:t xml:space="preserve">By signing this Grant Agreement, the Authorized Officer listed above warrants that he or she has full legal authority to bind the entity for which he or she signs. </w:t>
      </w:r>
    </w:p>
    <w:p w:rsidR="00FC1F0E" w:rsidRPr="00290876" w:rsidRDefault="00FC1F0E" w:rsidP="00872D6D">
      <w:pPr>
        <w:pStyle w:val="ListParagraph"/>
        <w:numPr>
          <w:ilvl w:val="0"/>
          <w:numId w:val="56"/>
        </w:numPr>
        <w:spacing w:before="120" w:after="120"/>
        <w:ind w:left="360"/>
        <w:contextualSpacing w:val="0"/>
        <w:rPr>
          <w:rFonts w:cs="Arial"/>
          <w:b/>
          <w:sz w:val="22"/>
        </w:rPr>
      </w:pPr>
      <w:r w:rsidRPr="00290876">
        <w:rPr>
          <w:rFonts w:cs="Arial"/>
          <w:b/>
          <w:sz w:val="22"/>
        </w:rPr>
        <w:t>DATA COLLECTION</w:t>
      </w:r>
      <w:r w:rsidRPr="00290876">
        <w:rPr>
          <w:rFonts w:cs="Arial"/>
          <w:b/>
          <w:sz w:val="22"/>
        </w:rPr>
        <w:tab/>
      </w:r>
    </w:p>
    <w:p w:rsidR="00FC1F0E" w:rsidRPr="00290876" w:rsidRDefault="00FC1F0E" w:rsidP="00E916F9">
      <w:pPr>
        <w:spacing w:after="120"/>
        <w:ind w:left="360"/>
        <w:rPr>
          <w:rFonts w:cs="Arial"/>
          <w:sz w:val="22"/>
        </w:rPr>
      </w:pPr>
      <w:r w:rsidRPr="00290876">
        <w:rPr>
          <w:rFonts w:cs="Arial"/>
          <w:sz w:val="22"/>
        </w:rPr>
        <w:t xml:space="preserve">Grantees will be required to comply with all of the data collection and reporting requirements as described in the Grant Program Request for Proposals. </w:t>
      </w:r>
    </w:p>
    <w:p w:rsidR="00FC1F0E" w:rsidRPr="00290876" w:rsidRDefault="00FC1F0E" w:rsidP="00E916F9">
      <w:pPr>
        <w:spacing w:after="120"/>
        <w:ind w:left="360"/>
        <w:rPr>
          <w:rFonts w:cs="Arial"/>
          <w:sz w:val="22"/>
        </w:rPr>
      </w:pPr>
    </w:p>
    <w:p w:rsidR="00FC1F0E" w:rsidRPr="00290876" w:rsidRDefault="00FC1F0E" w:rsidP="00872D6D">
      <w:pPr>
        <w:numPr>
          <w:ilvl w:val="0"/>
          <w:numId w:val="56"/>
        </w:numPr>
        <w:spacing w:before="120" w:after="60"/>
        <w:ind w:left="360"/>
        <w:rPr>
          <w:rFonts w:cs="Arial"/>
          <w:b/>
          <w:sz w:val="22"/>
        </w:rPr>
      </w:pPr>
      <w:r w:rsidRPr="00290876">
        <w:rPr>
          <w:rFonts w:cs="Arial"/>
          <w:b/>
          <w:sz w:val="22"/>
        </w:rPr>
        <w:lastRenderedPageBreak/>
        <w:t>PROGRESS REPORTS AND EVALUATIONS</w:t>
      </w:r>
    </w:p>
    <w:p w:rsidR="00FC1F0E" w:rsidRPr="00290876" w:rsidRDefault="00FC1F0E" w:rsidP="00E916F9">
      <w:pPr>
        <w:pStyle w:val="BodyParagaphA"/>
        <w:rPr>
          <w:sz w:val="22"/>
          <w:szCs w:val="22"/>
        </w:rPr>
      </w:pPr>
      <w:r w:rsidRPr="00290876">
        <w:rPr>
          <w:sz w:val="22"/>
          <w:szCs w:val="22"/>
        </w:rPr>
        <w:t>Grantee will submit quarterly progress reports in a format prescribed by the BSCC. These reports, which will describe progress made on program objectives and include required data, shall be submitted according to the following schedule:</w:t>
      </w:r>
      <w:r w:rsidRPr="00290876">
        <w:rPr>
          <w:sz w:val="22"/>
          <w:szCs w:val="22"/>
        </w:rPr>
        <w:tab/>
      </w:r>
    </w:p>
    <w:p w:rsidR="00FC1F0E" w:rsidRPr="00290876" w:rsidRDefault="00FC1F0E" w:rsidP="00E916F9">
      <w:pPr>
        <w:tabs>
          <w:tab w:val="left" w:pos="720"/>
          <w:tab w:val="left" w:pos="6480"/>
        </w:tabs>
        <w:spacing w:after="40"/>
        <w:rPr>
          <w:rFonts w:cs="Arial"/>
          <w:bCs/>
          <w:color w:val="000000" w:themeColor="text1"/>
          <w:sz w:val="22"/>
        </w:rPr>
      </w:pPr>
      <w:r w:rsidRPr="00290876">
        <w:rPr>
          <w:rFonts w:cs="Arial"/>
          <w:b/>
          <w:sz w:val="22"/>
        </w:rPr>
        <w:tab/>
      </w:r>
      <w:r w:rsidRPr="00290876">
        <w:rPr>
          <w:rFonts w:cs="Arial"/>
          <w:b/>
          <w:color w:val="000000" w:themeColor="text1"/>
          <w:sz w:val="22"/>
        </w:rPr>
        <w:t>Progress Report Periods</w:t>
      </w:r>
      <w:r w:rsidRPr="00290876">
        <w:rPr>
          <w:rFonts w:cs="Arial"/>
          <w:b/>
          <w:color w:val="000000" w:themeColor="text1"/>
          <w:sz w:val="22"/>
        </w:rPr>
        <w:tab/>
      </w:r>
      <w:r w:rsidRPr="00290876">
        <w:rPr>
          <w:rFonts w:cs="Arial"/>
          <w:b/>
          <w:bCs/>
          <w:color w:val="000000" w:themeColor="text1"/>
          <w:sz w:val="22"/>
        </w:rPr>
        <w:t>Due no later than:</w:t>
      </w:r>
    </w:p>
    <w:p w:rsidR="00FC1F0E" w:rsidRPr="00290876" w:rsidRDefault="00FC1F0E" w:rsidP="00872D6D">
      <w:pPr>
        <w:pStyle w:val="BodyParagaphA"/>
        <w:numPr>
          <w:ilvl w:val="0"/>
          <w:numId w:val="73"/>
        </w:numPr>
        <w:tabs>
          <w:tab w:val="left" w:pos="6480"/>
        </w:tabs>
        <w:spacing w:after="40"/>
        <w:contextualSpacing/>
        <w:rPr>
          <w:sz w:val="22"/>
          <w:szCs w:val="22"/>
        </w:rPr>
      </w:pPr>
      <w:r w:rsidRPr="00290876">
        <w:rPr>
          <w:sz w:val="22"/>
          <w:szCs w:val="22"/>
        </w:rPr>
        <w:t>Start date through June 30, 2017</w:t>
      </w:r>
      <w:r w:rsidRPr="00290876">
        <w:rPr>
          <w:sz w:val="22"/>
          <w:szCs w:val="22"/>
        </w:rPr>
        <w:tab/>
        <w:t>August 15, 2017</w:t>
      </w:r>
    </w:p>
    <w:p w:rsidR="00FC1F0E" w:rsidRPr="00290876" w:rsidRDefault="00FC1F0E" w:rsidP="00872D6D">
      <w:pPr>
        <w:pStyle w:val="BodyParagaphA"/>
        <w:numPr>
          <w:ilvl w:val="0"/>
          <w:numId w:val="73"/>
        </w:numPr>
        <w:tabs>
          <w:tab w:val="left" w:pos="6480"/>
        </w:tabs>
        <w:spacing w:after="40"/>
        <w:contextualSpacing/>
        <w:rPr>
          <w:sz w:val="22"/>
          <w:szCs w:val="22"/>
        </w:rPr>
      </w:pPr>
      <w:r w:rsidRPr="00290876">
        <w:rPr>
          <w:sz w:val="22"/>
          <w:szCs w:val="22"/>
        </w:rPr>
        <w:t>July 1, 2017 through September 30, 2017</w:t>
      </w:r>
      <w:r w:rsidRPr="00290876">
        <w:rPr>
          <w:sz w:val="22"/>
          <w:szCs w:val="22"/>
        </w:rPr>
        <w:tab/>
        <w:t>November 15, 2017</w:t>
      </w:r>
    </w:p>
    <w:p w:rsidR="00FC1F0E" w:rsidRPr="00290876" w:rsidRDefault="00FC1F0E" w:rsidP="00872D6D">
      <w:pPr>
        <w:pStyle w:val="BodyParagaphA"/>
        <w:numPr>
          <w:ilvl w:val="0"/>
          <w:numId w:val="73"/>
        </w:numPr>
        <w:tabs>
          <w:tab w:val="left" w:pos="6480"/>
        </w:tabs>
        <w:spacing w:after="40"/>
        <w:contextualSpacing/>
        <w:rPr>
          <w:sz w:val="22"/>
          <w:szCs w:val="22"/>
        </w:rPr>
      </w:pPr>
      <w:r w:rsidRPr="00290876">
        <w:rPr>
          <w:sz w:val="22"/>
          <w:szCs w:val="22"/>
        </w:rPr>
        <w:t>October 1, 2017 through December 31, 2017</w:t>
      </w:r>
      <w:r w:rsidRPr="00290876">
        <w:rPr>
          <w:sz w:val="22"/>
          <w:szCs w:val="22"/>
        </w:rPr>
        <w:tab/>
        <w:t>February 15, 2018</w:t>
      </w:r>
    </w:p>
    <w:p w:rsidR="00FC1F0E" w:rsidRPr="00290876" w:rsidRDefault="00FC1F0E" w:rsidP="00872D6D">
      <w:pPr>
        <w:pStyle w:val="BodyParagaphA"/>
        <w:numPr>
          <w:ilvl w:val="0"/>
          <w:numId w:val="73"/>
        </w:numPr>
        <w:tabs>
          <w:tab w:val="left" w:pos="6480"/>
        </w:tabs>
        <w:spacing w:after="40"/>
        <w:contextualSpacing/>
        <w:rPr>
          <w:sz w:val="22"/>
          <w:szCs w:val="22"/>
        </w:rPr>
      </w:pPr>
      <w:r w:rsidRPr="00290876">
        <w:rPr>
          <w:sz w:val="22"/>
          <w:szCs w:val="22"/>
        </w:rPr>
        <w:t>January 1, 2018 through March 31, 2018</w:t>
      </w:r>
      <w:r w:rsidRPr="00290876">
        <w:rPr>
          <w:sz w:val="22"/>
          <w:szCs w:val="22"/>
        </w:rPr>
        <w:tab/>
        <w:t>May 15, 2018</w:t>
      </w:r>
    </w:p>
    <w:p w:rsidR="00FC1F0E" w:rsidRPr="00290876" w:rsidRDefault="00FC1F0E" w:rsidP="00872D6D">
      <w:pPr>
        <w:pStyle w:val="BodyParagaphA"/>
        <w:numPr>
          <w:ilvl w:val="0"/>
          <w:numId w:val="73"/>
        </w:numPr>
        <w:tabs>
          <w:tab w:val="left" w:pos="6480"/>
        </w:tabs>
        <w:spacing w:after="40"/>
        <w:contextualSpacing/>
        <w:rPr>
          <w:sz w:val="22"/>
          <w:szCs w:val="22"/>
        </w:rPr>
      </w:pPr>
      <w:r w:rsidRPr="00290876">
        <w:rPr>
          <w:sz w:val="22"/>
          <w:szCs w:val="22"/>
        </w:rPr>
        <w:t>April 1, 2018 through June 30, 2018</w:t>
      </w:r>
      <w:r w:rsidRPr="00290876">
        <w:rPr>
          <w:sz w:val="22"/>
          <w:szCs w:val="22"/>
        </w:rPr>
        <w:tab/>
        <w:t>August 15, 2018</w:t>
      </w:r>
    </w:p>
    <w:p w:rsidR="00FC1F0E" w:rsidRPr="00290876" w:rsidRDefault="00FC1F0E" w:rsidP="00872D6D">
      <w:pPr>
        <w:pStyle w:val="BodyParagaphA"/>
        <w:numPr>
          <w:ilvl w:val="0"/>
          <w:numId w:val="73"/>
        </w:numPr>
        <w:tabs>
          <w:tab w:val="left" w:pos="6480"/>
        </w:tabs>
        <w:spacing w:after="40"/>
        <w:contextualSpacing/>
        <w:rPr>
          <w:sz w:val="22"/>
          <w:szCs w:val="22"/>
        </w:rPr>
      </w:pPr>
      <w:r w:rsidRPr="00290876">
        <w:rPr>
          <w:sz w:val="22"/>
          <w:szCs w:val="22"/>
        </w:rPr>
        <w:t>July 1, 2018 through September 30, 2018</w:t>
      </w:r>
      <w:r w:rsidRPr="00290876">
        <w:rPr>
          <w:sz w:val="22"/>
          <w:szCs w:val="22"/>
        </w:rPr>
        <w:tab/>
        <w:t>November 15, 2018</w:t>
      </w:r>
    </w:p>
    <w:p w:rsidR="00FC1F0E" w:rsidRPr="00290876" w:rsidRDefault="00FC1F0E" w:rsidP="00872D6D">
      <w:pPr>
        <w:pStyle w:val="BodyParagaphA"/>
        <w:numPr>
          <w:ilvl w:val="0"/>
          <w:numId w:val="73"/>
        </w:numPr>
        <w:tabs>
          <w:tab w:val="left" w:pos="6480"/>
        </w:tabs>
        <w:spacing w:after="40"/>
        <w:contextualSpacing/>
        <w:rPr>
          <w:sz w:val="22"/>
          <w:szCs w:val="22"/>
        </w:rPr>
      </w:pPr>
      <w:r w:rsidRPr="00290876">
        <w:rPr>
          <w:sz w:val="22"/>
          <w:szCs w:val="22"/>
        </w:rPr>
        <w:t>October 1, 2018 through December 31, 2018</w:t>
      </w:r>
      <w:r w:rsidRPr="00290876">
        <w:rPr>
          <w:sz w:val="22"/>
          <w:szCs w:val="22"/>
        </w:rPr>
        <w:tab/>
        <w:t>February 15, 2019</w:t>
      </w:r>
    </w:p>
    <w:p w:rsidR="00FC1F0E" w:rsidRPr="00290876" w:rsidRDefault="00FC1F0E" w:rsidP="00872D6D">
      <w:pPr>
        <w:pStyle w:val="BodyParagaphA"/>
        <w:numPr>
          <w:ilvl w:val="0"/>
          <w:numId w:val="73"/>
        </w:numPr>
        <w:tabs>
          <w:tab w:val="left" w:pos="6480"/>
        </w:tabs>
        <w:spacing w:after="40"/>
        <w:contextualSpacing/>
        <w:rPr>
          <w:sz w:val="22"/>
          <w:szCs w:val="22"/>
        </w:rPr>
      </w:pPr>
      <w:r w:rsidRPr="00290876">
        <w:rPr>
          <w:sz w:val="22"/>
          <w:szCs w:val="22"/>
        </w:rPr>
        <w:t>January 1, 2019 through March 31, 2019</w:t>
      </w:r>
      <w:r w:rsidRPr="00290876">
        <w:rPr>
          <w:sz w:val="22"/>
          <w:szCs w:val="22"/>
        </w:rPr>
        <w:tab/>
        <w:t>May 15, 2019</w:t>
      </w:r>
    </w:p>
    <w:p w:rsidR="00FC1F0E" w:rsidRPr="00290876" w:rsidRDefault="00FC1F0E" w:rsidP="00872D6D">
      <w:pPr>
        <w:pStyle w:val="BodyParagaphA"/>
        <w:numPr>
          <w:ilvl w:val="0"/>
          <w:numId w:val="73"/>
        </w:numPr>
        <w:tabs>
          <w:tab w:val="left" w:pos="6480"/>
        </w:tabs>
        <w:rPr>
          <w:sz w:val="22"/>
          <w:szCs w:val="22"/>
        </w:rPr>
      </w:pPr>
      <w:r w:rsidRPr="00290876">
        <w:rPr>
          <w:sz w:val="22"/>
          <w:szCs w:val="22"/>
        </w:rPr>
        <w:t>April 1, 2019 through June 28, 2019</w:t>
      </w:r>
      <w:r w:rsidRPr="00290876">
        <w:rPr>
          <w:sz w:val="22"/>
          <w:szCs w:val="22"/>
        </w:rPr>
        <w:tab/>
        <w:t>August 15, 2019</w:t>
      </w:r>
    </w:p>
    <w:p w:rsidR="00FC1F0E" w:rsidRPr="00290876" w:rsidRDefault="00FC1F0E" w:rsidP="00E916F9">
      <w:pPr>
        <w:pStyle w:val="BodyParagaphA"/>
        <w:rPr>
          <w:sz w:val="22"/>
          <w:szCs w:val="22"/>
        </w:rPr>
      </w:pPr>
      <w:r w:rsidRPr="00290876">
        <w:rPr>
          <w:sz w:val="22"/>
          <w:szCs w:val="22"/>
        </w:rPr>
        <w:t xml:space="preserve">Grantees shall submit all other reports and data as required by the BSCC. </w:t>
      </w:r>
    </w:p>
    <w:p w:rsidR="00FC1F0E" w:rsidRPr="00290876" w:rsidRDefault="00FC1F0E" w:rsidP="00872D6D">
      <w:pPr>
        <w:pStyle w:val="BodyText"/>
        <w:numPr>
          <w:ilvl w:val="0"/>
          <w:numId w:val="56"/>
        </w:numPr>
        <w:spacing w:before="240" w:after="60"/>
        <w:ind w:left="360"/>
        <w:rPr>
          <w:rFonts w:cs="Arial"/>
          <w:bCs/>
          <w:sz w:val="22"/>
          <w:szCs w:val="22"/>
        </w:rPr>
      </w:pPr>
      <w:r w:rsidRPr="00290876">
        <w:rPr>
          <w:rFonts w:cs="Arial"/>
          <w:b/>
          <w:sz w:val="22"/>
          <w:szCs w:val="22"/>
        </w:rPr>
        <w:t>PROJECT RECORDS</w:t>
      </w:r>
      <w:r w:rsidRPr="00290876">
        <w:rPr>
          <w:rFonts w:cs="Arial"/>
          <w:bCs/>
          <w:sz w:val="22"/>
          <w:szCs w:val="22"/>
        </w:rPr>
        <w:tab/>
      </w:r>
    </w:p>
    <w:p w:rsidR="00FC1F0E" w:rsidRPr="00290876" w:rsidRDefault="00FC1F0E" w:rsidP="00872D6D">
      <w:pPr>
        <w:numPr>
          <w:ilvl w:val="0"/>
          <w:numId w:val="52"/>
        </w:numPr>
        <w:tabs>
          <w:tab w:val="clear" w:pos="735"/>
        </w:tabs>
        <w:spacing w:after="120"/>
        <w:ind w:left="720" w:hanging="360"/>
        <w:rPr>
          <w:rFonts w:cs="Arial"/>
          <w:bCs/>
          <w:sz w:val="22"/>
        </w:rPr>
      </w:pPr>
      <w:r w:rsidRPr="00290876">
        <w:rPr>
          <w:rFonts w:cs="Arial"/>
          <w:bCs/>
          <w:sz w:val="22"/>
        </w:rPr>
        <w:t>The Grantee shall establish an official file for the project.  The file shall contain adequate documentation of all actions taken with respect to the project, including copies of this Grant Agreement, approved program/budget modifications, financial records and required reports.</w:t>
      </w:r>
    </w:p>
    <w:p w:rsidR="00FC1F0E" w:rsidRPr="00290876" w:rsidRDefault="00FC1F0E" w:rsidP="00872D6D">
      <w:pPr>
        <w:numPr>
          <w:ilvl w:val="0"/>
          <w:numId w:val="52"/>
        </w:numPr>
        <w:tabs>
          <w:tab w:val="clear" w:pos="735"/>
        </w:tabs>
        <w:spacing w:after="120"/>
        <w:ind w:left="720" w:hanging="360"/>
        <w:rPr>
          <w:rFonts w:cs="Arial"/>
          <w:bCs/>
          <w:sz w:val="22"/>
        </w:rPr>
      </w:pPr>
      <w:r w:rsidRPr="00290876">
        <w:rPr>
          <w:rFonts w:cs="Arial"/>
          <w:bCs/>
          <w:sz w:val="22"/>
        </w:rPr>
        <w:t>The Grantee shall establish separate accounting records and maintain documents and other evidence sufficient to properly reflect the amount, receipt, and disposition of all project funds, including grant funds and any matching funds by the Grantee and the total cost of the project.  Source documentation includes copies of all awards, applications, approved modifications, financial records and narrative reports.</w:t>
      </w:r>
    </w:p>
    <w:p w:rsidR="00FC1F0E" w:rsidRPr="00290876" w:rsidRDefault="00FC1F0E" w:rsidP="00872D6D">
      <w:pPr>
        <w:numPr>
          <w:ilvl w:val="0"/>
          <w:numId w:val="52"/>
        </w:numPr>
        <w:tabs>
          <w:tab w:val="clear" w:pos="735"/>
        </w:tabs>
        <w:spacing w:after="120"/>
        <w:ind w:left="720" w:hanging="360"/>
        <w:rPr>
          <w:rFonts w:cs="Arial"/>
          <w:bCs/>
          <w:sz w:val="22"/>
        </w:rPr>
      </w:pPr>
      <w:r w:rsidRPr="00290876">
        <w:rPr>
          <w:rFonts w:cs="Arial"/>
          <w:bCs/>
          <w:sz w:val="22"/>
        </w:rPr>
        <w:t>Personnel and payroll records shall include the time and attendance reports for all individuals reimbursed under the grant, whether they are employed full-time or part-time.  Time and effort reports are required for consultants (subcontractors).</w:t>
      </w:r>
    </w:p>
    <w:p w:rsidR="00FC1F0E" w:rsidRPr="00290876" w:rsidRDefault="00FC1F0E" w:rsidP="00872D6D">
      <w:pPr>
        <w:numPr>
          <w:ilvl w:val="0"/>
          <w:numId w:val="52"/>
        </w:numPr>
        <w:tabs>
          <w:tab w:val="clear" w:pos="735"/>
        </w:tabs>
        <w:spacing w:after="120"/>
        <w:ind w:left="720" w:hanging="360"/>
        <w:rPr>
          <w:rFonts w:cs="Arial"/>
          <w:sz w:val="22"/>
        </w:rPr>
      </w:pPr>
      <w:r w:rsidRPr="00290876">
        <w:rPr>
          <w:rFonts w:cs="Arial"/>
          <w:sz w:val="22"/>
        </w:rPr>
        <w:t>The grantee shall maintain documentation of donated goods and/or services, including the basis for valuation.</w:t>
      </w:r>
    </w:p>
    <w:p w:rsidR="00FC1F0E" w:rsidRPr="00290876" w:rsidRDefault="00FC1F0E" w:rsidP="00872D6D">
      <w:pPr>
        <w:numPr>
          <w:ilvl w:val="0"/>
          <w:numId w:val="52"/>
        </w:numPr>
        <w:tabs>
          <w:tab w:val="clear" w:pos="735"/>
        </w:tabs>
        <w:spacing w:after="120"/>
        <w:ind w:left="720" w:hanging="360"/>
        <w:rPr>
          <w:rFonts w:cs="Arial"/>
          <w:sz w:val="22"/>
        </w:rPr>
      </w:pPr>
      <w:r w:rsidRPr="00290876">
        <w:rPr>
          <w:rFonts w:cs="Arial"/>
          <w:sz w:val="22"/>
        </w:rPr>
        <w:t xml:space="preserve">Grantee agrees to protect records adequately from fire or other damage.  When records are stored away from the Grantee’s principal office, a written index of the location of records stored must be on hand and ready access must be assured.  </w:t>
      </w:r>
    </w:p>
    <w:p w:rsidR="00FC1F0E" w:rsidRPr="00290876" w:rsidRDefault="00FC1F0E" w:rsidP="00872D6D">
      <w:pPr>
        <w:pStyle w:val="ListParagraph"/>
        <w:numPr>
          <w:ilvl w:val="0"/>
          <w:numId w:val="52"/>
        </w:numPr>
        <w:tabs>
          <w:tab w:val="clear" w:pos="735"/>
        </w:tabs>
        <w:spacing w:after="240"/>
        <w:ind w:left="720" w:hanging="360"/>
        <w:contextualSpacing w:val="0"/>
        <w:rPr>
          <w:rFonts w:cs="Arial"/>
          <w:sz w:val="22"/>
        </w:rPr>
      </w:pPr>
      <w:r w:rsidRPr="00290876">
        <w:rPr>
          <w:rFonts w:cs="Arial"/>
          <w:sz w:val="22"/>
        </w:rPr>
        <w:t>All Grantee records relevant to the project must be preserved a minimum of three (3) years after closeout of the grant project and shall be subject at all reasonable times to inspection, examination, monitoring, copying, excerpting, transcribing, and auditing by the BSCC or designees.  If any litigation, claim, negotiation, audit, or other action involving the records has been started before the expiration of the three-year period, the records must be retained until the completion of the action and resolution of all issues which arise from it or until the end of the regular three-year period, whichever is later.</w:t>
      </w:r>
    </w:p>
    <w:p w:rsidR="00FC1F0E" w:rsidRPr="00290876" w:rsidRDefault="00FC1F0E" w:rsidP="00872D6D">
      <w:pPr>
        <w:pStyle w:val="ListParagraph"/>
        <w:numPr>
          <w:ilvl w:val="0"/>
          <w:numId w:val="56"/>
        </w:numPr>
        <w:spacing w:before="120" w:after="60"/>
        <w:ind w:left="360"/>
        <w:contextualSpacing w:val="0"/>
        <w:rPr>
          <w:rFonts w:cs="Arial"/>
          <w:b/>
          <w:sz w:val="22"/>
        </w:rPr>
      </w:pPr>
      <w:r w:rsidRPr="00290876">
        <w:rPr>
          <w:rFonts w:cs="Arial"/>
          <w:b/>
          <w:sz w:val="22"/>
        </w:rPr>
        <w:t>CONFLICT OF INTEREST</w:t>
      </w:r>
    </w:p>
    <w:p w:rsidR="00FC1F0E" w:rsidRPr="00290876" w:rsidRDefault="00FC1F0E" w:rsidP="00872D6D">
      <w:pPr>
        <w:pStyle w:val="ListParagraph"/>
        <w:numPr>
          <w:ilvl w:val="0"/>
          <w:numId w:val="68"/>
        </w:numPr>
        <w:autoSpaceDE w:val="0"/>
        <w:autoSpaceDN w:val="0"/>
        <w:spacing w:after="120"/>
        <w:ind w:left="720"/>
        <w:contextualSpacing w:val="0"/>
        <w:rPr>
          <w:rFonts w:cs="Arial"/>
          <w:iCs/>
          <w:sz w:val="22"/>
        </w:rPr>
      </w:pPr>
      <w:r w:rsidRPr="00290876">
        <w:rPr>
          <w:rFonts w:cs="Arial"/>
          <w:iCs/>
          <w:sz w:val="22"/>
        </w:rPr>
        <w:t>Existing law prohibits any applicant entity, sub-grantee, partner or like party who participated on the LEAD Executive Steering Committee ((ESC</w:t>
      </w:r>
      <w:r>
        <w:rPr>
          <w:rFonts w:cs="Arial"/>
          <w:iCs/>
          <w:sz w:val="22"/>
        </w:rPr>
        <w:t xml:space="preserve"> (</w:t>
      </w:r>
      <w:r w:rsidRPr="00290876">
        <w:rPr>
          <w:rFonts w:cs="Arial"/>
          <w:iCs/>
          <w:sz w:val="22"/>
        </w:rPr>
        <w:t>See Appendix A) from receiving funds from the grant for which the ESC was established. Government Code 1090 prohibits participation of financially interested individuals in the ESC process. A person who is “financially interested” includes employees of any governmental, nongovernmental entity or service provider that might receive funding through the applicable grant project. Additionally, a member could be “financially interested” if he or she serves with an organization that might make a contribution to the applicable grant project.</w:t>
      </w:r>
    </w:p>
    <w:p w:rsidR="00FC1F0E" w:rsidRPr="00290876" w:rsidRDefault="00FC1F0E" w:rsidP="00872D6D">
      <w:pPr>
        <w:pStyle w:val="ListParagraph"/>
        <w:numPr>
          <w:ilvl w:val="0"/>
          <w:numId w:val="68"/>
        </w:numPr>
        <w:autoSpaceDE w:val="0"/>
        <w:autoSpaceDN w:val="0"/>
        <w:spacing w:before="120" w:after="120"/>
        <w:ind w:left="720"/>
        <w:contextualSpacing w:val="0"/>
        <w:rPr>
          <w:rFonts w:cs="Arial"/>
          <w:iCs/>
          <w:sz w:val="22"/>
        </w:rPr>
      </w:pPr>
      <w:r w:rsidRPr="00290876">
        <w:rPr>
          <w:rFonts w:cs="Arial"/>
          <w:iCs/>
          <w:sz w:val="22"/>
        </w:rPr>
        <w:lastRenderedPageBreak/>
        <w:t>In cases of an actual conflict of interest with an ESC member, the Board may revoke the grant award and legal consequences could exist for the parties involved, including, but not limited to, repayment of the grant award.</w:t>
      </w:r>
    </w:p>
    <w:p w:rsidR="00FC1F0E" w:rsidRPr="00290876" w:rsidRDefault="00FC1F0E" w:rsidP="00E916F9">
      <w:pPr>
        <w:pStyle w:val="Header"/>
        <w:rPr>
          <w:rFonts w:cs="Arial"/>
          <w:b/>
          <w:sz w:val="22"/>
        </w:rPr>
      </w:pPr>
    </w:p>
    <w:p w:rsidR="00FC1F0E" w:rsidRPr="00E916F9" w:rsidRDefault="00FC1F0E" w:rsidP="00E916F9">
      <w:pPr>
        <w:pStyle w:val="Header"/>
        <w:pBdr>
          <w:top w:val="thinThickSmallGap" w:sz="24" w:space="1" w:color="auto"/>
        </w:pBdr>
        <w:rPr>
          <w:rFonts w:cs="Arial"/>
          <w:b/>
          <w:sz w:val="16"/>
        </w:rPr>
      </w:pPr>
    </w:p>
    <w:p w:rsidR="00FC1F0E" w:rsidRPr="00290876" w:rsidRDefault="00FC1F0E" w:rsidP="00E916F9">
      <w:pPr>
        <w:pStyle w:val="Header"/>
        <w:rPr>
          <w:rFonts w:cs="Arial"/>
          <w:b/>
          <w:caps/>
          <w:sz w:val="22"/>
        </w:rPr>
      </w:pPr>
      <w:r w:rsidRPr="00290876">
        <w:rPr>
          <w:rFonts w:cs="Arial"/>
          <w:b/>
          <w:sz w:val="22"/>
        </w:rPr>
        <w:t xml:space="preserve">EXHIBIT B:  </w:t>
      </w:r>
      <w:r w:rsidRPr="00290876">
        <w:rPr>
          <w:rFonts w:cs="Arial"/>
          <w:b/>
          <w:caps/>
          <w:sz w:val="22"/>
        </w:rPr>
        <w:t>Budget Detail and Payment Provisions</w:t>
      </w:r>
    </w:p>
    <w:p w:rsidR="00FC1F0E" w:rsidRPr="00290876" w:rsidRDefault="00FC1F0E" w:rsidP="00E916F9">
      <w:pPr>
        <w:pStyle w:val="Header"/>
        <w:jc w:val="center"/>
        <w:rPr>
          <w:rFonts w:cs="Arial"/>
          <w:b/>
          <w:sz w:val="22"/>
        </w:rPr>
      </w:pPr>
    </w:p>
    <w:p w:rsidR="00FC1F0E" w:rsidRPr="00290876" w:rsidRDefault="00FC1F0E" w:rsidP="00872D6D">
      <w:pPr>
        <w:numPr>
          <w:ilvl w:val="0"/>
          <w:numId w:val="45"/>
        </w:numPr>
        <w:spacing w:after="60"/>
        <w:rPr>
          <w:rFonts w:cs="Arial"/>
          <w:sz w:val="22"/>
        </w:rPr>
      </w:pPr>
      <w:r w:rsidRPr="00290876">
        <w:rPr>
          <w:rFonts w:cs="Arial"/>
          <w:b/>
          <w:sz w:val="22"/>
        </w:rPr>
        <w:t>INVOICING AND PAYMENTS</w:t>
      </w:r>
    </w:p>
    <w:p w:rsidR="00FC1F0E" w:rsidRPr="00290876" w:rsidRDefault="00FC1F0E" w:rsidP="00872D6D">
      <w:pPr>
        <w:pStyle w:val="BodyParagaphA"/>
        <w:numPr>
          <w:ilvl w:val="0"/>
          <w:numId w:val="75"/>
        </w:numPr>
        <w:rPr>
          <w:sz w:val="22"/>
          <w:szCs w:val="22"/>
        </w:rPr>
      </w:pPr>
      <w:r w:rsidRPr="00290876">
        <w:rPr>
          <w:bCs w:val="0"/>
          <w:sz w:val="22"/>
          <w:szCs w:val="22"/>
        </w:rPr>
        <w:t xml:space="preserve">The </w:t>
      </w:r>
      <w:r w:rsidRPr="00290876">
        <w:rPr>
          <w:sz w:val="22"/>
          <w:szCs w:val="22"/>
        </w:rPr>
        <w:t xml:space="preserve">Grantee shall be paid quarterly in arrears by submitting an invoice (Form 201) to the BSCC that outlines actual expenditures claimed for the invoicing period.  </w:t>
      </w:r>
    </w:p>
    <w:p w:rsidR="00FC1F0E" w:rsidRPr="00290876" w:rsidRDefault="00FC1F0E" w:rsidP="00872D6D">
      <w:pPr>
        <w:pStyle w:val="BodyParagaphA"/>
        <w:numPr>
          <w:ilvl w:val="0"/>
          <w:numId w:val="75"/>
        </w:numPr>
        <w:rPr>
          <w:sz w:val="22"/>
          <w:szCs w:val="22"/>
        </w:rPr>
      </w:pPr>
      <w:r w:rsidRPr="00290876">
        <w:rPr>
          <w:sz w:val="22"/>
          <w:szCs w:val="22"/>
        </w:rPr>
        <w:t xml:space="preserve">The only exception to the above is in regard to the invoice for the period covering April 1, 2019 through June 28, 2019.  For this invoice only, the Grantee shall submit an estimate for the quarterly expenditures by May 1, 2019.  The estimate must include a detailed accounting of the expenditures being claimed.  The BSCC will provide payment for the final quarter prior to July 1, 2019.  If Grantee underestimates the payment for the final invoice period, the BSCC will not pay the unclaimed amount.  If Grantee overestimates the payment for the final invoice, Grantee will be responsible for returning the difference between the estimated and actual amounts to the BSCC.  A final invoice for the final quarter must also be submitted to the BSCC no later than August 15, 2019.  If Grantee owes money, it is due to the BSCC within 45 days of submission of the actual final invoice. </w:t>
      </w:r>
    </w:p>
    <w:p w:rsidR="00FC1F0E" w:rsidRPr="00290876" w:rsidRDefault="00FC1F0E" w:rsidP="00E916F9">
      <w:pPr>
        <w:tabs>
          <w:tab w:val="left" w:pos="7200"/>
        </w:tabs>
        <w:spacing w:before="120"/>
        <w:ind w:left="720"/>
        <w:rPr>
          <w:rFonts w:cs="Arial"/>
          <w:bCs/>
          <w:sz w:val="22"/>
        </w:rPr>
      </w:pPr>
      <w:r w:rsidRPr="00290876">
        <w:rPr>
          <w:rFonts w:cs="Arial"/>
          <w:b/>
          <w:sz w:val="22"/>
        </w:rPr>
        <w:t>Invoicing Periods</w:t>
      </w:r>
      <w:r w:rsidRPr="00290876">
        <w:rPr>
          <w:rFonts w:cs="Arial"/>
          <w:b/>
          <w:sz w:val="22"/>
        </w:rPr>
        <w:tab/>
      </w:r>
      <w:r w:rsidRPr="00290876">
        <w:rPr>
          <w:rFonts w:cs="Arial"/>
          <w:b/>
          <w:bCs/>
          <w:sz w:val="22"/>
        </w:rPr>
        <w:t>Due no later than:</w:t>
      </w:r>
    </w:p>
    <w:p w:rsidR="00FC1F0E" w:rsidRPr="00290876" w:rsidRDefault="00FC1F0E" w:rsidP="00872D6D">
      <w:pPr>
        <w:pStyle w:val="NumberedList"/>
        <w:numPr>
          <w:ilvl w:val="0"/>
          <w:numId w:val="74"/>
        </w:numPr>
        <w:tabs>
          <w:tab w:val="left" w:pos="1170"/>
          <w:tab w:val="left" w:pos="7200"/>
        </w:tabs>
        <w:ind w:left="1166" w:hanging="446"/>
        <w:contextualSpacing/>
        <w:rPr>
          <w:sz w:val="22"/>
          <w:szCs w:val="22"/>
        </w:rPr>
      </w:pPr>
      <w:r w:rsidRPr="00290876">
        <w:rPr>
          <w:sz w:val="22"/>
          <w:szCs w:val="22"/>
        </w:rPr>
        <w:t>Start date through June 30, 2017</w:t>
      </w:r>
      <w:r w:rsidRPr="00290876">
        <w:rPr>
          <w:sz w:val="22"/>
          <w:szCs w:val="22"/>
        </w:rPr>
        <w:tab/>
        <w:t>August 15, 2017</w:t>
      </w:r>
    </w:p>
    <w:p w:rsidR="00FC1F0E" w:rsidRPr="00290876" w:rsidRDefault="00FC1F0E" w:rsidP="00872D6D">
      <w:pPr>
        <w:pStyle w:val="NumberedList"/>
        <w:numPr>
          <w:ilvl w:val="0"/>
          <w:numId w:val="74"/>
        </w:numPr>
        <w:tabs>
          <w:tab w:val="left" w:pos="1170"/>
          <w:tab w:val="left" w:pos="7200"/>
        </w:tabs>
        <w:ind w:left="1166" w:hanging="446"/>
        <w:contextualSpacing/>
        <w:rPr>
          <w:sz w:val="22"/>
          <w:szCs w:val="22"/>
        </w:rPr>
      </w:pPr>
      <w:r w:rsidRPr="00290876">
        <w:rPr>
          <w:sz w:val="22"/>
          <w:szCs w:val="22"/>
        </w:rPr>
        <w:t>July 1, 2017 through September 30, 2017</w:t>
      </w:r>
      <w:r w:rsidRPr="00290876">
        <w:rPr>
          <w:sz w:val="22"/>
          <w:szCs w:val="22"/>
        </w:rPr>
        <w:tab/>
        <w:t>November 15, 2017</w:t>
      </w:r>
    </w:p>
    <w:p w:rsidR="00FC1F0E" w:rsidRPr="00290876" w:rsidRDefault="00FC1F0E" w:rsidP="00872D6D">
      <w:pPr>
        <w:pStyle w:val="NumberedList"/>
        <w:numPr>
          <w:ilvl w:val="0"/>
          <w:numId w:val="74"/>
        </w:numPr>
        <w:tabs>
          <w:tab w:val="left" w:pos="1170"/>
          <w:tab w:val="left" w:pos="7200"/>
        </w:tabs>
        <w:ind w:left="1166" w:hanging="446"/>
        <w:contextualSpacing/>
        <w:rPr>
          <w:sz w:val="22"/>
          <w:szCs w:val="22"/>
        </w:rPr>
      </w:pPr>
      <w:r w:rsidRPr="00290876">
        <w:rPr>
          <w:sz w:val="22"/>
          <w:szCs w:val="22"/>
        </w:rPr>
        <w:t>October 1, 2017 through December 31, 2017</w:t>
      </w:r>
      <w:r w:rsidRPr="00290876">
        <w:rPr>
          <w:sz w:val="22"/>
          <w:szCs w:val="22"/>
        </w:rPr>
        <w:tab/>
        <w:t>February 15, 2018</w:t>
      </w:r>
    </w:p>
    <w:p w:rsidR="00FC1F0E" w:rsidRPr="00290876" w:rsidRDefault="00FC1F0E" w:rsidP="00872D6D">
      <w:pPr>
        <w:pStyle w:val="NumberedList"/>
        <w:numPr>
          <w:ilvl w:val="0"/>
          <w:numId w:val="74"/>
        </w:numPr>
        <w:tabs>
          <w:tab w:val="left" w:pos="1170"/>
          <w:tab w:val="left" w:pos="7200"/>
        </w:tabs>
        <w:ind w:left="1166" w:hanging="446"/>
        <w:contextualSpacing/>
        <w:rPr>
          <w:sz w:val="22"/>
          <w:szCs w:val="22"/>
        </w:rPr>
      </w:pPr>
      <w:r w:rsidRPr="00290876">
        <w:rPr>
          <w:sz w:val="22"/>
          <w:szCs w:val="22"/>
        </w:rPr>
        <w:t>January 1, 2018 through March 31, 2018</w:t>
      </w:r>
      <w:r w:rsidRPr="00290876">
        <w:rPr>
          <w:sz w:val="22"/>
          <w:szCs w:val="22"/>
        </w:rPr>
        <w:tab/>
        <w:t>May 15, 2018</w:t>
      </w:r>
    </w:p>
    <w:p w:rsidR="00FC1F0E" w:rsidRPr="00290876" w:rsidRDefault="00FC1F0E" w:rsidP="00872D6D">
      <w:pPr>
        <w:pStyle w:val="NumberedList"/>
        <w:numPr>
          <w:ilvl w:val="0"/>
          <w:numId w:val="74"/>
        </w:numPr>
        <w:tabs>
          <w:tab w:val="left" w:pos="1170"/>
          <w:tab w:val="left" w:pos="7200"/>
        </w:tabs>
        <w:ind w:left="1166" w:hanging="446"/>
        <w:contextualSpacing/>
        <w:rPr>
          <w:sz w:val="22"/>
          <w:szCs w:val="22"/>
        </w:rPr>
      </w:pPr>
      <w:r w:rsidRPr="00290876">
        <w:rPr>
          <w:sz w:val="22"/>
          <w:szCs w:val="22"/>
        </w:rPr>
        <w:t>April 1, 2018 through June 30, 2018</w:t>
      </w:r>
      <w:r w:rsidRPr="00290876">
        <w:rPr>
          <w:sz w:val="22"/>
          <w:szCs w:val="22"/>
        </w:rPr>
        <w:tab/>
        <w:t>August 15, 2018</w:t>
      </w:r>
    </w:p>
    <w:p w:rsidR="00FC1F0E" w:rsidRPr="00290876" w:rsidRDefault="00FC1F0E" w:rsidP="00872D6D">
      <w:pPr>
        <w:pStyle w:val="NumberedList"/>
        <w:numPr>
          <w:ilvl w:val="0"/>
          <w:numId w:val="74"/>
        </w:numPr>
        <w:tabs>
          <w:tab w:val="left" w:pos="1170"/>
          <w:tab w:val="left" w:pos="7200"/>
        </w:tabs>
        <w:ind w:left="1166" w:hanging="446"/>
        <w:contextualSpacing/>
        <w:rPr>
          <w:sz w:val="22"/>
          <w:szCs w:val="22"/>
        </w:rPr>
      </w:pPr>
      <w:r w:rsidRPr="00290876">
        <w:rPr>
          <w:sz w:val="22"/>
          <w:szCs w:val="22"/>
        </w:rPr>
        <w:t>July 1, 2018 through September 30, 2018</w:t>
      </w:r>
      <w:r w:rsidRPr="00290876">
        <w:rPr>
          <w:sz w:val="22"/>
          <w:szCs w:val="22"/>
        </w:rPr>
        <w:tab/>
        <w:t>November 15, 2018</w:t>
      </w:r>
    </w:p>
    <w:p w:rsidR="00FC1F0E" w:rsidRPr="00290876" w:rsidRDefault="00FC1F0E" w:rsidP="00872D6D">
      <w:pPr>
        <w:pStyle w:val="NumberedList"/>
        <w:numPr>
          <w:ilvl w:val="0"/>
          <w:numId w:val="74"/>
        </w:numPr>
        <w:tabs>
          <w:tab w:val="left" w:pos="1170"/>
          <w:tab w:val="left" w:pos="7200"/>
        </w:tabs>
        <w:ind w:left="1166" w:hanging="446"/>
        <w:contextualSpacing/>
        <w:rPr>
          <w:sz w:val="22"/>
          <w:szCs w:val="22"/>
        </w:rPr>
      </w:pPr>
      <w:r w:rsidRPr="00290876">
        <w:rPr>
          <w:sz w:val="22"/>
          <w:szCs w:val="22"/>
        </w:rPr>
        <w:t>October 1, 2018 through December 31, 2018</w:t>
      </w:r>
      <w:r w:rsidRPr="00290876">
        <w:rPr>
          <w:sz w:val="22"/>
          <w:szCs w:val="22"/>
        </w:rPr>
        <w:tab/>
        <w:t>February 15, 2019</w:t>
      </w:r>
    </w:p>
    <w:p w:rsidR="00FC1F0E" w:rsidRPr="00290876" w:rsidRDefault="00FC1F0E" w:rsidP="00872D6D">
      <w:pPr>
        <w:pStyle w:val="NumberedList"/>
        <w:numPr>
          <w:ilvl w:val="0"/>
          <w:numId w:val="74"/>
        </w:numPr>
        <w:tabs>
          <w:tab w:val="left" w:pos="1170"/>
          <w:tab w:val="left" w:pos="7200"/>
        </w:tabs>
        <w:ind w:left="1166" w:hanging="446"/>
        <w:contextualSpacing/>
        <w:rPr>
          <w:sz w:val="22"/>
          <w:szCs w:val="22"/>
        </w:rPr>
      </w:pPr>
      <w:r w:rsidRPr="00290876">
        <w:rPr>
          <w:sz w:val="22"/>
          <w:szCs w:val="22"/>
        </w:rPr>
        <w:t>January 1, 2019 through March 31, 2019</w:t>
      </w:r>
      <w:r w:rsidRPr="00290876">
        <w:rPr>
          <w:sz w:val="22"/>
          <w:szCs w:val="22"/>
        </w:rPr>
        <w:tab/>
        <w:t>May 1, 2019</w:t>
      </w:r>
    </w:p>
    <w:p w:rsidR="00FC1F0E" w:rsidRPr="00290876" w:rsidRDefault="00FC1F0E" w:rsidP="00872D6D">
      <w:pPr>
        <w:pStyle w:val="NumberedList"/>
        <w:numPr>
          <w:ilvl w:val="0"/>
          <w:numId w:val="74"/>
        </w:numPr>
        <w:tabs>
          <w:tab w:val="left" w:pos="1170"/>
          <w:tab w:val="left" w:pos="7200"/>
        </w:tabs>
        <w:ind w:left="1166" w:hanging="446"/>
        <w:contextualSpacing/>
        <w:rPr>
          <w:sz w:val="22"/>
          <w:szCs w:val="22"/>
        </w:rPr>
      </w:pPr>
      <w:r w:rsidRPr="00290876">
        <w:rPr>
          <w:sz w:val="22"/>
          <w:szCs w:val="22"/>
        </w:rPr>
        <w:t>April 1, 2019 through June 28, 2019 – Estimated Invoice</w:t>
      </w:r>
      <w:r w:rsidRPr="00290876">
        <w:rPr>
          <w:sz w:val="22"/>
          <w:szCs w:val="22"/>
        </w:rPr>
        <w:tab/>
        <w:t>May 1, 2019</w:t>
      </w:r>
    </w:p>
    <w:p w:rsidR="00FC1F0E" w:rsidRPr="00290876" w:rsidRDefault="00FC1F0E" w:rsidP="00872D6D">
      <w:pPr>
        <w:pStyle w:val="NumberedList"/>
        <w:numPr>
          <w:ilvl w:val="0"/>
          <w:numId w:val="74"/>
        </w:numPr>
        <w:tabs>
          <w:tab w:val="left" w:pos="1170"/>
          <w:tab w:val="left" w:pos="7200"/>
        </w:tabs>
        <w:spacing w:after="120"/>
        <w:ind w:left="1170" w:hanging="450"/>
        <w:rPr>
          <w:sz w:val="22"/>
          <w:szCs w:val="22"/>
        </w:rPr>
      </w:pPr>
      <w:r w:rsidRPr="00290876">
        <w:rPr>
          <w:sz w:val="22"/>
          <w:szCs w:val="22"/>
        </w:rPr>
        <w:t>Final Invoice</w:t>
      </w:r>
      <w:r w:rsidRPr="00290876">
        <w:rPr>
          <w:sz w:val="22"/>
          <w:szCs w:val="22"/>
        </w:rPr>
        <w:tab/>
        <w:t>August 15, 2019</w:t>
      </w:r>
    </w:p>
    <w:p w:rsidR="00FC1F0E" w:rsidRPr="00290876" w:rsidRDefault="00FC1F0E" w:rsidP="00872D6D">
      <w:pPr>
        <w:pStyle w:val="BodyParagaphA"/>
        <w:numPr>
          <w:ilvl w:val="0"/>
          <w:numId w:val="75"/>
        </w:numPr>
        <w:spacing w:after="180"/>
        <w:rPr>
          <w:sz w:val="22"/>
          <w:szCs w:val="22"/>
        </w:rPr>
      </w:pPr>
      <w:r w:rsidRPr="00290876">
        <w:rPr>
          <w:rFonts w:eastAsia="Calibri"/>
          <w:sz w:val="22"/>
          <w:szCs w:val="22"/>
        </w:rPr>
        <w:t>An invoice is due to the BSCC even if grant funds are not expended or requested during the reporting period. Supporting documentation may be required for all expenditures.</w:t>
      </w:r>
    </w:p>
    <w:p w:rsidR="00FC1F0E" w:rsidRPr="00290876" w:rsidRDefault="00FC1F0E" w:rsidP="00872D6D">
      <w:pPr>
        <w:pStyle w:val="ListParagraph"/>
        <w:numPr>
          <w:ilvl w:val="0"/>
          <w:numId w:val="45"/>
        </w:numPr>
        <w:spacing w:after="60"/>
        <w:contextualSpacing w:val="0"/>
        <w:rPr>
          <w:rFonts w:cs="Arial"/>
          <w:b/>
          <w:sz w:val="22"/>
        </w:rPr>
      </w:pPr>
      <w:r w:rsidRPr="00290876">
        <w:rPr>
          <w:rFonts w:cs="Arial"/>
          <w:b/>
          <w:sz w:val="22"/>
        </w:rPr>
        <w:t>GRANT AMOUNT AND LIMITATION</w:t>
      </w:r>
    </w:p>
    <w:p w:rsidR="00FC1F0E" w:rsidRPr="00290876" w:rsidRDefault="00FC1F0E" w:rsidP="00872D6D">
      <w:pPr>
        <w:pStyle w:val="BodyText3"/>
        <w:numPr>
          <w:ilvl w:val="0"/>
          <w:numId w:val="55"/>
        </w:numPr>
        <w:spacing w:after="120"/>
        <w:ind w:left="720"/>
        <w:rPr>
          <w:rFonts w:cs="Arial"/>
          <w:sz w:val="22"/>
          <w:szCs w:val="22"/>
        </w:rPr>
      </w:pPr>
      <w:r w:rsidRPr="00290876">
        <w:rPr>
          <w:rFonts w:cs="Arial"/>
          <w:sz w:val="22"/>
          <w:szCs w:val="22"/>
        </w:rPr>
        <w:t xml:space="preserve">In no event shall the BSCC be obligated to pay any amount in excess of the grant award.  Grantee waives any and all claims against the BSCC, and the State of California on account of project costs that may exceed the sum of the grant award. </w:t>
      </w:r>
    </w:p>
    <w:p w:rsidR="00FC1F0E" w:rsidRPr="00290876" w:rsidRDefault="00FC1F0E" w:rsidP="00872D6D">
      <w:pPr>
        <w:pStyle w:val="BodyText3"/>
        <w:numPr>
          <w:ilvl w:val="0"/>
          <w:numId w:val="55"/>
        </w:numPr>
        <w:spacing w:after="120"/>
        <w:ind w:left="720"/>
        <w:rPr>
          <w:rFonts w:cs="Arial"/>
          <w:sz w:val="22"/>
          <w:szCs w:val="22"/>
        </w:rPr>
      </w:pPr>
      <w:r w:rsidRPr="00290876">
        <w:rPr>
          <w:rFonts w:cs="Arial"/>
          <w:sz w:val="22"/>
          <w:szCs w:val="22"/>
        </w:rPr>
        <w:t>Under no circumstance will a budget item change be authorized that would cause the project to exceed the amount of the grant award identified in this Grant Agreement.  In no event shall changes be authorized for the Indirect Costs/Administrative Overhead line item that would result in that item exceeding ten percent (10%) of the grant award.</w:t>
      </w:r>
    </w:p>
    <w:p w:rsidR="00FC1F0E" w:rsidRPr="00290876" w:rsidRDefault="00FC1F0E" w:rsidP="00872D6D">
      <w:pPr>
        <w:numPr>
          <w:ilvl w:val="0"/>
          <w:numId w:val="45"/>
        </w:numPr>
        <w:spacing w:after="40"/>
        <w:rPr>
          <w:rFonts w:cs="Arial"/>
          <w:sz w:val="22"/>
        </w:rPr>
      </w:pPr>
      <w:r w:rsidRPr="00290876">
        <w:rPr>
          <w:rFonts w:cs="Arial"/>
          <w:b/>
          <w:sz w:val="22"/>
        </w:rPr>
        <w:t>BUDGET CONTINGENCY CLAUSE</w:t>
      </w:r>
    </w:p>
    <w:p w:rsidR="00FC1F0E" w:rsidRPr="00290876" w:rsidRDefault="00FC1F0E" w:rsidP="00E916F9">
      <w:pPr>
        <w:spacing w:after="120"/>
        <w:ind w:left="720" w:hanging="360"/>
        <w:rPr>
          <w:rFonts w:cs="Arial"/>
          <w:sz w:val="22"/>
        </w:rPr>
      </w:pPr>
      <w:r w:rsidRPr="00290876">
        <w:rPr>
          <w:rFonts w:cs="Arial"/>
          <w:sz w:val="22"/>
        </w:rPr>
        <w:t>A.</w:t>
      </w:r>
      <w:r w:rsidRPr="00290876">
        <w:rPr>
          <w:rFonts w:cs="Arial"/>
          <w:sz w:val="22"/>
        </w:rPr>
        <w:tab/>
        <w:t>It is mutually agreed that if the Budget Act of the current year and/or any subsequent years covered under this Grant Agreement does not appropriate sufficient funds for the program, this Grant Agreement shall be of no further force and effect.  In this event, the BSCC shall have no liability to pay any funds whatsoever to Grantee or to furnish any other considerations under this Agreement and Grantee shall not be obligated to perform any provisions of this Grant Agreement.</w:t>
      </w:r>
    </w:p>
    <w:p w:rsidR="00FC1F0E" w:rsidRPr="00290876" w:rsidRDefault="00FC1F0E" w:rsidP="00872D6D">
      <w:pPr>
        <w:numPr>
          <w:ilvl w:val="0"/>
          <w:numId w:val="46"/>
        </w:numPr>
        <w:spacing w:after="120"/>
        <w:rPr>
          <w:rFonts w:cs="Arial"/>
          <w:sz w:val="22"/>
        </w:rPr>
      </w:pPr>
      <w:r w:rsidRPr="00290876">
        <w:rPr>
          <w:rFonts w:cs="Arial"/>
          <w:sz w:val="22"/>
        </w:rPr>
        <w:lastRenderedPageBreak/>
        <w:t>If funding for any fiscal year is reduced or deleted by the Budget Act for purposes of this program, the BSCC shall have the option to either cancel this Grant Agreement with no liability occurring to the BSCC, or offer an agreement amendment to Grantee to reflect the reduced amount.</w:t>
      </w:r>
    </w:p>
    <w:p w:rsidR="00FC1F0E" w:rsidRPr="00290876" w:rsidRDefault="00FC1F0E" w:rsidP="00872D6D">
      <w:pPr>
        <w:numPr>
          <w:ilvl w:val="0"/>
          <w:numId w:val="46"/>
        </w:numPr>
        <w:spacing w:after="240"/>
        <w:rPr>
          <w:rFonts w:cs="Arial"/>
          <w:bCs/>
          <w:sz w:val="22"/>
        </w:rPr>
      </w:pPr>
      <w:r w:rsidRPr="00290876">
        <w:rPr>
          <w:rFonts w:cs="Arial"/>
          <w:bCs/>
          <w:sz w:val="22"/>
        </w:rPr>
        <w:t xml:space="preserve">This Grant Agreement is valid and enforceable only if sufficient funds are made available by the Legislature.  Grantee agrees that the BSCC’s obligation to pay any sum to the Grantee under any provision of this agreement is contingent upon the availability of sufficient funds. </w:t>
      </w:r>
    </w:p>
    <w:p w:rsidR="00FC1F0E" w:rsidRPr="00290876" w:rsidRDefault="00FC1F0E" w:rsidP="00872D6D">
      <w:pPr>
        <w:numPr>
          <w:ilvl w:val="0"/>
          <w:numId w:val="45"/>
        </w:numPr>
        <w:spacing w:after="60"/>
        <w:rPr>
          <w:rFonts w:cs="Arial"/>
          <w:b/>
          <w:sz w:val="22"/>
        </w:rPr>
      </w:pPr>
      <w:r w:rsidRPr="00290876">
        <w:rPr>
          <w:rFonts w:cs="Arial"/>
          <w:b/>
          <w:sz w:val="22"/>
        </w:rPr>
        <w:t>PROJECT COSTS</w:t>
      </w:r>
    </w:p>
    <w:p w:rsidR="00FC1F0E" w:rsidRPr="00290876" w:rsidRDefault="00FC1F0E" w:rsidP="00872D6D">
      <w:pPr>
        <w:pStyle w:val="ListParagraph"/>
        <w:numPr>
          <w:ilvl w:val="0"/>
          <w:numId w:val="66"/>
        </w:numPr>
        <w:spacing w:after="120"/>
        <w:contextualSpacing w:val="0"/>
        <w:rPr>
          <w:rFonts w:cs="Arial"/>
          <w:sz w:val="22"/>
        </w:rPr>
      </w:pPr>
      <w:r w:rsidRPr="00290876">
        <w:rPr>
          <w:rFonts w:cs="Arial"/>
          <w:sz w:val="22"/>
        </w:rPr>
        <w:t>Grantee is responsible for ensuring that actual expenditures are for eligible project costs.  “Eligible” and “ineligible” project costs are set forth in the most current version of the BSCC Grant Administration Guide, which can be found under Quick Links here:</w:t>
      </w:r>
    </w:p>
    <w:p w:rsidR="00FC1F0E" w:rsidRPr="00E916F9" w:rsidRDefault="00210F6F" w:rsidP="00E916F9">
      <w:pPr>
        <w:spacing w:after="120"/>
        <w:ind w:left="720"/>
        <w:jc w:val="center"/>
        <w:rPr>
          <w:rFonts w:cs="Arial"/>
          <w:color w:val="0000FF"/>
          <w:sz w:val="22"/>
        </w:rPr>
      </w:pPr>
      <w:hyperlink r:id="rId37" w:history="1">
        <w:r w:rsidR="00FC1F0E" w:rsidRPr="00E916F9">
          <w:rPr>
            <w:rStyle w:val="Hyperlink"/>
            <w:rFonts w:cs="Arial"/>
            <w:sz w:val="22"/>
          </w:rPr>
          <w:t>http://www.bscc.ca.gov/s_correctionsplanningandprograms.php</w:t>
        </w:r>
      </w:hyperlink>
    </w:p>
    <w:p w:rsidR="00FC1F0E" w:rsidRPr="00290876" w:rsidRDefault="00FC1F0E" w:rsidP="00E916F9">
      <w:pPr>
        <w:spacing w:after="120"/>
        <w:ind w:left="720"/>
        <w:rPr>
          <w:rFonts w:cs="Arial"/>
          <w:sz w:val="22"/>
        </w:rPr>
      </w:pPr>
      <w:r w:rsidRPr="00290876">
        <w:rPr>
          <w:rFonts w:cs="Arial"/>
          <w:sz w:val="22"/>
        </w:rPr>
        <w:t xml:space="preserve">The provisions of the BSCC Grant Administration Guide are incorporated by reference into this agreement and Grantee shall be responsible for adhering to the requirements set forth therein.  To the extent any of the provisions of the BSCC Grant Administration Guide and this agreement conflict, the language in this agreement shall prevail.  </w:t>
      </w:r>
    </w:p>
    <w:p w:rsidR="00FC1F0E" w:rsidRPr="00E54328" w:rsidRDefault="00FC1F0E" w:rsidP="00872D6D">
      <w:pPr>
        <w:pStyle w:val="BodyTextIndent2"/>
        <w:numPr>
          <w:ilvl w:val="0"/>
          <w:numId w:val="66"/>
        </w:numPr>
        <w:spacing w:line="240" w:lineRule="auto"/>
        <w:rPr>
          <w:rFonts w:cs="Arial"/>
          <w:sz w:val="22"/>
        </w:rPr>
      </w:pPr>
      <w:r w:rsidRPr="00290876">
        <w:rPr>
          <w:rFonts w:cs="Arial"/>
          <w:sz w:val="22"/>
        </w:rPr>
        <w:t xml:space="preserve">Grantee is responsible for ensuring that invoices submitted to the BSCC claim actual expenditures for eligible project costs.  The BSCC Grant Administration and Audit Guide outlines eligible and ineligible project costs.  </w:t>
      </w:r>
    </w:p>
    <w:p w:rsidR="00FC1F0E" w:rsidRPr="00290876" w:rsidRDefault="00FC1F0E" w:rsidP="00872D6D">
      <w:pPr>
        <w:pStyle w:val="BodyTextIndent2"/>
        <w:numPr>
          <w:ilvl w:val="0"/>
          <w:numId w:val="66"/>
        </w:numPr>
        <w:spacing w:line="240" w:lineRule="auto"/>
        <w:rPr>
          <w:rFonts w:cs="Arial"/>
          <w:sz w:val="22"/>
        </w:rPr>
      </w:pPr>
      <w:r w:rsidRPr="00290876">
        <w:rPr>
          <w:rFonts w:cs="Arial"/>
          <w:sz w:val="22"/>
        </w:rPr>
        <w:t xml:space="preserve">Grantee shall, upon demand, remit to the BSCC any grant funds not expended for eligible project costs or an amount equal to any grant funds expended by the Grantee in violation of the terms, provisions, conditions or commitments of this Grant Agreement. </w:t>
      </w:r>
    </w:p>
    <w:p w:rsidR="00FC1F0E" w:rsidRPr="00290876" w:rsidRDefault="00FC1F0E" w:rsidP="00872D6D">
      <w:pPr>
        <w:pStyle w:val="BodyTextIndent2"/>
        <w:numPr>
          <w:ilvl w:val="0"/>
          <w:numId w:val="66"/>
        </w:numPr>
        <w:spacing w:after="240" w:line="240" w:lineRule="auto"/>
        <w:rPr>
          <w:rFonts w:cs="Arial"/>
          <w:sz w:val="22"/>
        </w:rPr>
      </w:pPr>
      <w:r w:rsidRPr="00290876">
        <w:rPr>
          <w:rFonts w:cs="Arial"/>
          <w:sz w:val="22"/>
        </w:rPr>
        <w:t>Grant funds must be used to supplement existing funds for program activities and may not replace (supplant) non-State/grant funds that have been appropriated for the same purpose.  Potential supplanting will be the subject of grant monitoring.  Violations can result in a range of penalties (e.g. recoupment of monies provided under this grant, suspension of future program funding through BSCC grants, and civil/criminal penalties).</w:t>
      </w:r>
    </w:p>
    <w:p w:rsidR="00FC1F0E" w:rsidRPr="00290876" w:rsidRDefault="00FC1F0E" w:rsidP="00872D6D">
      <w:pPr>
        <w:pStyle w:val="BodyText2"/>
        <w:numPr>
          <w:ilvl w:val="0"/>
          <w:numId w:val="45"/>
        </w:numPr>
        <w:spacing w:before="120" w:after="60" w:line="240" w:lineRule="auto"/>
        <w:rPr>
          <w:rFonts w:cs="Arial"/>
          <w:b/>
          <w:bCs/>
          <w:sz w:val="22"/>
        </w:rPr>
      </w:pPr>
      <w:r w:rsidRPr="00290876">
        <w:rPr>
          <w:rFonts w:cs="Arial"/>
          <w:b/>
          <w:bCs/>
          <w:sz w:val="22"/>
        </w:rPr>
        <w:t>PROMPT PAYMENT CLAUSE</w:t>
      </w:r>
    </w:p>
    <w:p w:rsidR="00FC1F0E" w:rsidRPr="00290876" w:rsidRDefault="00FC1F0E" w:rsidP="00E916F9">
      <w:pPr>
        <w:spacing w:after="240"/>
        <w:ind w:left="360"/>
        <w:rPr>
          <w:rFonts w:cs="Arial"/>
          <w:sz w:val="22"/>
        </w:rPr>
      </w:pPr>
      <w:r w:rsidRPr="00290876">
        <w:rPr>
          <w:rFonts w:cs="Arial"/>
          <w:sz w:val="22"/>
        </w:rPr>
        <w:t>Payment will be made in accordance with, and within the time specified in, Government Code Chapter 4.5, commencing with Section 927.</w:t>
      </w:r>
    </w:p>
    <w:p w:rsidR="00FC1F0E" w:rsidRPr="00290876" w:rsidRDefault="00FC1F0E" w:rsidP="00872D6D">
      <w:pPr>
        <w:pStyle w:val="BodyText2"/>
        <w:numPr>
          <w:ilvl w:val="0"/>
          <w:numId w:val="45"/>
        </w:numPr>
        <w:spacing w:after="60" w:line="240" w:lineRule="auto"/>
        <w:rPr>
          <w:rFonts w:cs="Arial"/>
          <w:b/>
          <w:bCs/>
          <w:sz w:val="22"/>
        </w:rPr>
      </w:pPr>
      <w:r w:rsidRPr="00290876">
        <w:rPr>
          <w:rFonts w:cs="Arial"/>
          <w:b/>
          <w:bCs/>
          <w:sz w:val="22"/>
        </w:rPr>
        <w:t>WITHHOLDING OF GRANT DISBURSEMENTS</w:t>
      </w:r>
    </w:p>
    <w:p w:rsidR="00FC1F0E" w:rsidRPr="00290876" w:rsidRDefault="00FC1F0E" w:rsidP="00872D6D">
      <w:pPr>
        <w:pStyle w:val="BodyText2"/>
        <w:numPr>
          <w:ilvl w:val="0"/>
          <w:numId w:val="57"/>
        </w:numPr>
        <w:spacing w:line="240" w:lineRule="auto"/>
        <w:rPr>
          <w:rFonts w:cs="Arial"/>
          <w:bCs/>
          <w:sz w:val="22"/>
        </w:rPr>
      </w:pPr>
      <w:r w:rsidRPr="00290876">
        <w:rPr>
          <w:rFonts w:cs="Arial"/>
          <w:bCs/>
          <w:sz w:val="22"/>
        </w:rPr>
        <w:t>The BSCC may withhold all or any portion of the grant funds provided by this Grant Agreement in the event the Grantee has materially and substantially breached the terms and conditions of this Grant Agreement.</w:t>
      </w:r>
    </w:p>
    <w:p w:rsidR="00FC1F0E" w:rsidRPr="00290876" w:rsidRDefault="00FC1F0E" w:rsidP="00872D6D">
      <w:pPr>
        <w:pStyle w:val="BodyText2"/>
        <w:numPr>
          <w:ilvl w:val="0"/>
          <w:numId w:val="57"/>
        </w:numPr>
        <w:spacing w:line="240" w:lineRule="auto"/>
        <w:rPr>
          <w:rFonts w:cs="Arial"/>
          <w:bCs/>
          <w:sz w:val="22"/>
        </w:rPr>
      </w:pPr>
      <w:r w:rsidRPr="00290876">
        <w:rPr>
          <w:rFonts w:cs="Arial"/>
          <w:bCs/>
          <w:sz w:val="22"/>
        </w:rPr>
        <w:t xml:space="preserve">At such time as the balance of state funds allocated to the Grantee reaches five percent (5%), the BSCC may withhold that amount as security, to be released to the Grantee upon compliance with all grant provision, including: </w:t>
      </w:r>
    </w:p>
    <w:p w:rsidR="00FC1F0E" w:rsidRPr="00290876" w:rsidRDefault="00FC1F0E" w:rsidP="00872D6D">
      <w:pPr>
        <w:pStyle w:val="BodyText2"/>
        <w:numPr>
          <w:ilvl w:val="0"/>
          <w:numId w:val="58"/>
        </w:numPr>
        <w:spacing w:after="60" w:line="240" w:lineRule="auto"/>
        <w:rPr>
          <w:rFonts w:cs="Arial"/>
          <w:bCs/>
          <w:sz w:val="22"/>
        </w:rPr>
      </w:pPr>
      <w:r w:rsidRPr="00290876">
        <w:rPr>
          <w:rFonts w:cs="Arial"/>
          <w:bCs/>
          <w:sz w:val="22"/>
        </w:rPr>
        <w:t>submittal and approval of the final invoice;</w:t>
      </w:r>
    </w:p>
    <w:p w:rsidR="00FC1F0E" w:rsidRPr="00290876" w:rsidRDefault="00FC1F0E" w:rsidP="00872D6D">
      <w:pPr>
        <w:pStyle w:val="BodyText2"/>
        <w:numPr>
          <w:ilvl w:val="0"/>
          <w:numId w:val="58"/>
        </w:numPr>
        <w:spacing w:after="60" w:line="240" w:lineRule="auto"/>
        <w:rPr>
          <w:rFonts w:cs="Arial"/>
          <w:bCs/>
          <w:sz w:val="22"/>
        </w:rPr>
      </w:pPr>
      <w:r w:rsidRPr="00290876">
        <w:rPr>
          <w:rFonts w:cs="Arial"/>
          <w:bCs/>
          <w:sz w:val="22"/>
        </w:rPr>
        <w:t>submittal and approval of the final progress report; and</w:t>
      </w:r>
    </w:p>
    <w:p w:rsidR="00FC1F0E" w:rsidRPr="00290876" w:rsidRDefault="00FC1F0E" w:rsidP="00872D6D">
      <w:pPr>
        <w:pStyle w:val="BodyText2"/>
        <w:numPr>
          <w:ilvl w:val="0"/>
          <w:numId w:val="58"/>
        </w:numPr>
        <w:spacing w:after="60" w:line="240" w:lineRule="auto"/>
        <w:rPr>
          <w:rFonts w:cs="Arial"/>
          <w:bCs/>
          <w:sz w:val="22"/>
        </w:rPr>
      </w:pPr>
      <w:r w:rsidRPr="00290876">
        <w:rPr>
          <w:rFonts w:cs="Arial"/>
          <w:bCs/>
          <w:sz w:val="22"/>
        </w:rPr>
        <w:t xml:space="preserve">submittal and approval of any additional required reports. </w:t>
      </w:r>
    </w:p>
    <w:p w:rsidR="00FC1F0E" w:rsidRPr="00290876" w:rsidRDefault="00FC1F0E" w:rsidP="00872D6D">
      <w:pPr>
        <w:pStyle w:val="BodyText2"/>
        <w:numPr>
          <w:ilvl w:val="0"/>
          <w:numId w:val="57"/>
        </w:numPr>
        <w:spacing w:line="240" w:lineRule="auto"/>
        <w:rPr>
          <w:rFonts w:cs="Arial"/>
          <w:bCs/>
          <w:sz w:val="22"/>
        </w:rPr>
      </w:pPr>
      <w:r w:rsidRPr="00290876">
        <w:rPr>
          <w:rFonts w:cs="Arial"/>
          <w:bCs/>
          <w:sz w:val="22"/>
        </w:rPr>
        <w:t>The BSCC will not reimburse Grantee for costs identified as ineligible for grant funding. If grant funds have been provided for costs subsequently deemed ineligible, the BSCC may either withhold an equal amount from future payments to the Grantee or require repayment of an equal amount to the State by the Grantee.</w:t>
      </w:r>
    </w:p>
    <w:p w:rsidR="00FC1F0E" w:rsidRPr="00290876" w:rsidRDefault="00FC1F0E" w:rsidP="00872D6D">
      <w:pPr>
        <w:pStyle w:val="BodyText2"/>
        <w:numPr>
          <w:ilvl w:val="0"/>
          <w:numId w:val="57"/>
        </w:numPr>
        <w:spacing w:after="240" w:line="240" w:lineRule="auto"/>
        <w:rPr>
          <w:rFonts w:cs="Arial"/>
          <w:bCs/>
          <w:sz w:val="22"/>
        </w:rPr>
      </w:pPr>
      <w:r w:rsidRPr="00290876">
        <w:rPr>
          <w:rFonts w:cs="Arial"/>
          <w:bCs/>
          <w:sz w:val="22"/>
        </w:rPr>
        <w:lastRenderedPageBreak/>
        <w:t>In the event that grant funds are withheld from the Grantee, the BSCC’s Executive Director or designee shall notify the Grantee of the reasons for withholding and advise the Grantee of the time within which the Grantee may remedy the failure or violation leading to the withholding.</w:t>
      </w:r>
    </w:p>
    <w:p w:rsidR="00FC1F0E" w:rsidRPr="00290876" w:rsidRDefault="00FC1F0E" w:rsidP="00870B8B">
      <w:pPr>
        <w:pStyle w:val="BodyText2"/>
        <w:numPr>
          <w:ilvl w:val="0"/>
          <w:numId w:val="45"/>
        </w:numPr>
        <w:spacing w:before="120" w:line="240" w:lineRule="auto"/>
        <w:rPr>
          <w:rFonts w:cs="Arial"/>
          <w:b/>
          <w:bCs/>
          <w:sz w:val="22"/>
        </w:rPr>
      </w:pPr>
      <w:r w:rsidRPr="00290876">
        <w:rPr>
          <w:rFonts w:cs="Arial"/>
          <w:b/>
          <w:bCs/>
          <w:sz w:val="22"/>
        </w:rPr>
        <w:t>PROJECT BUDGET</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2"/>
        <w:gridCol w:w="1976"/>
        <w:gridCol w:w="2344"/>
        <w:gridCol w:w="2448"/>
      </w:tblGrid>
      <w:tr w:rsidR="00FC1F0E" w:rsidRPr="00290876" w:rsidTr="00FC1F0E">
        <w:trPr>
          <w:trHeight w:val="611"/>
        </w:trPr>
        <w:tc>
          <w:tcPr>
            <w:tcW w:w="2952" w:type="dxa"/>
            <w:shd w:val="clear" w:color="auto" w:fill="auto"/>
            <w:vAlign w:val="center"/>
            <w:hideMark/>
          </w:tcPr>
          <w:p w:rsidR="00FC1F0E" w:rsidRPr="00290876" w:rsidRDefault="00FC1F0E" w:rsidP="00E916F9">
            <w:pPr>
              <w:spacing w:after="0"/>
              <w:rPr>
                <w:rFonts w:cs="Arial"/>
                <w:b/>
                <w:bCs/>
                <w:color w:val="000000"/>
              </w:rPr>
            </w:pPr>
            <w:r w:rsidRPr="00290876">
              <w:rPr>
                <w:rFonts w:cs="Arial"/>
                <w:b/>
                <w:bCs/>
                <w:color w:val="000000"/>
                <w:sz w:val="22"/>
              </w:rPr>
              <w:t>Budget Line Item</w:t>
            </w:r>
          </w:p>
        </w:tc>
        <w:tc>
          <w:tcPr>
            <w:tcW w:w="1976" w:type="dxa"/>
            <w:shd w:val="clear" w:color="auto" w:fill="auto"/>
            <w:hideMark/>
          </w:tcPr>
          <w:p w:rsidR="00FC1F0E" w:rsidRPr="00290876" w:rsidRDefault="00FC1F0E" w:rsidP="00E916F9">
            <w:pPr>
              <w:spacing w:before="40" w:after="0"/>
              <w:jc w:val="center"/>
              <w:rPr>
                <w:rFonts w:cs="Arial"/>
                <w:b/>
                <w:bCs/>
                <w:color w:val="000000"/>
              </w:rPr>
            </w:pPr>
            <w:r w:rsidRPr="00290876">
              <w:rPr>
                <w:rFonts w:cs="Arial"/>
                <w:b/>
                <w:bCs/>
                <w:color w:val="000000"/>
                <w:sz w:val="22"/>
              </w:rPr>
              <w:t xml:space="preserve">A. </w:t>
            </w:r>
          </w:p>
          <w:p w:rsidR="00FC1F0E" w:rsidRPr="00290876" w:rsidRDefault="00FC1F0E" w:rsidP="00E916F9">
            <w:pPr>
              <w:spacing w:after="0"/>
              <w:jc w:val="center"/>
              <w:rPr>
                <w:rFonts w:cs="Arial"/>
                <w:b/>
                <w:bCs/>
                <w:color w:val="000000"/>
              </w:rPr>
            </w:pPr>
            <w:r w:rsidRPr="00290876">
              <w:rPr>
                <w:rFonts w:cs="Arial"/>
                <w:b/>
                <w:bCs/>
                <w:color w:val="000000"/>
                <w:sz w:val="22"/>
              </w:rPr>
              <w:t>Grant Funds</w:t>
            </w:r>
          </w:p>
        </w:tc>
        <w:tc>
          <w:tcPr>
            <w:tcW w:w="2344" w:type="dxa"/>
            <w:shd w:val="clear" w:color="auto" w:fill="auto"/>
            <w:hideMark/>
          </w:tcPr>
          <w:p w:rsidR="00FC1F0E" w:rsidRPr="00290876" w:rsidRDefault="00FC1F0E" w:rsidP="00E916F9">
            <w:pPr>
              <w:spacing w:before="40" w:after="0"/>
              <w:jc w:val="center"/>
              <w:rPr>
                <w:rFonts w:cs="Arial"/>
                <w:b/>
                <w:bCs/>
                <w:color w:val="000000"/>
              </w:rPr>
            </w:pPr>
            <w:r w:rsidRPr="00290876">
              <w:rPr>
                <w:rFonts w:cs="Arial"/>
                <w:b/>
                <w:bCs/>
                <w:color w:val="000000"/>
                <w:sz w:val="22"/>
              </w:rPr>
              <w:t xml:space="preserve">B. </w:t>
            </w:r>
          </w:p>
          <w:p w:rsidR="00FC1F0E" w:rsidRPr="00290876" w:rsidRDefault="00FC1F0E" w:rsidP="00E916F9">
            <w:pPr>
              <w:spacing w:after="0"/>
              <w:jc w:val="center"/>
              <w:rPr>
                <w:rFonts w:cs="Arial"/>
                <w:b/>
                <w:bCs/>
                <w:color w:val="000000"/>
              </w:rPr>
            </w:pPr>
            <w:r w:rsidRPr="00290876">
              <w:rPr>
                <w:rFonts w:cs="Arial"/>
                <w:b/>
                <w:bCs/>
                <w:color w:val="000000"/>
                <w:sz w:val="22"/>
              </w:rPr>
              <w:t xml:space="preserve">Hard Match Funds </w:t>
            </w:r>
          </w:p>
          <w:p w:rsidR="00FC1F0E" w:rsidRPr="00290876" w:rsidRDefault="00FC1F0E" w:rsidP="00E916F9">
            <w:pPr>
              <w:spacing w:after="40"/>
              <w:jc w:val="center"/>
              <w:rPr>
                <w:rFonts w:cs="Arial"/>
                <w:b/>
                <w:bCs/>
                <w:color w:val="000000"/>
              </w:rPr>
            </w:pPr>
            <w:r w:rsidRPr="00290876">
              <w:rPr>
                <w:rFonts w:cs="Arial"/>
                <w:b/>
                <w:bCs/>
                <w:color w:val="000000"/>
                <w:sz w:val="22"/>
              </w:rPr>
              <w:t>(minimum 10%)</w:t>
            </w:r>
          </w:p>
        </w:tc>
        <w:tc>
          <w:tcPr>
            <w:tcW w:w="2448" w:type="dxa"/>
            <w:shd w:val="clear" w:color="auto" w:fill="auto"/>
            <w:hideMark/>
          </w:tcPr>
          <w:p w:rsidR="00FC1F0E" w:rsidRPr="00290876" w:rsidRDefault="00FC1F0E" w:rsidP="00E916F9">
            <w:pPr>
              <w:spacing w:before="40" w:after="0"/>
              <w:jc w:val="center"/>
              <w:rPr>
                <w:rFonts w:cs="Arial"/>
                <w:b/>
                <w:bCs/>
                <w:color w:val="000000"/>
              </w:rPr>
            </w:pPr>
            <w:r w:rsidRPr="00290876">
              <w:rPr>
                <w:rFonts w:cs="Arial"/>
                <w:b/>
                <w:bCs/>
                <w:color w:val="000000"/>
                <w:sz w:val="22"/>
              </w:rPr>
              <w:t xml:space="preserve">C. </w:t>
            </w:r>
          </w:p>
          <w:p w:rsidR="00FC1F0E" w:rsidRPr="00290876" w:rsidRDefault="00FC1F0E" w:rsidP="00E916F9">
            <w:pPr>
              <w:spacing w:after="0"/>
              <w:jc w:val="center"/>
              <w:rPr>
                <w:rFonts w:cs="Arial"/>
                <w:b/>
                <w:bCs/>
                <w:color w:val="000000"/>
              </w:rPr>
            </w:pPr>
            <w:r w:rsidRPr="00290876">
              <w:rPr>
                <w:rFonts w:cs="Arial"/>
                <w:b/>
                <w:bCs/>
                <w:color w:val="000000"/>
                <w:sz w:val="22"/>
              </w:rPr>
              <w:t>Total Project Value</w:t>
            </w:r>
          </w:p>
        </w:tc>
      </w:tr>
      <w:tr w:rsidR="00FC1F0E" w:rsidRPr="00290876" w:rsidTr="00FC1F0E">
        <w:trPr>
          <w:trHeight w:val="510"/>
        </w:trPr>
        <w:tc>
          <w:tcPr>
            <w:tcW w:w="2952" w:type="dxa"/>
            <w:shd w:val="clear" w:color="auto" w:fill="auto"/>
            <w:vAlign w:val="center"/>
            <w:hideMark/>
          </w:tcPr>
          <w:p w:rsidR="00FC1F0E" w:rsidRPr="00290876" w:rsidRDefault="00FC1F0E" w:rsidP="00E916F9">
            <w:pPr>
              <w:ind w:left="216" w:hanging="216"/>
              <w:jc w:val="left"/>
              <w:rPr>
                <w:rFonts w:cs="Arial"/>
                <w:color w:val="000000"/>
              </w:rPr>
            </w:pPr>
            <w:r w:rsidRPr="00290876">
              <w:rPr>
                <w:rFonts w:cs="Arial"/>
                <w:color w:val="000000"/>
                <w:sz w:val="22"/>
              </w:rPr>
              <w:t>1. Salaries and Benefits</w:t>
            </w:r>
            <w:r w:rsidRPr="00290876">
              <w:rPr>
                <w:rFonts w:cs="Arial"/>
                <w:i/>
                <w:iCs/>
                <w:color w:val="000000"/>
                <w:sz w:val="22"/>
              </w:rPr>
              <w:t xml:space="preserve"> (Applicant Agency only)</w:t>
            </w:r>
          </w:p>
        </w:tc>
        <w:tc>
          <w:tcPr>
            <w:tcW w:w="1976"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 xml:space="preserve">$0 </w:t>
            </w:r>
          </w:p>
        </w:tc>
        <w:tc>
          <w:tcPr>
            <w:tcW w:w="2344"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448"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r>
      <w:tr w:rsidR="00FC1F0E" w:rsidRPr="00290876" w:rsidTr="00FC1F0E">
        <w:trPr>
          <w:trHeight w:val="300"/>
        </w:trPr>
        <w:tc>
          <w:tcPr>
            <w:tcW w:w="2952" w:type="dxa"/>
            <w:shd w:val="clear" w:color="auto" w:fill="auto"/>
            <w:vAlign w:val="center"/>
            <w:hideMark/>
          </w:tcPr>
          <w:p w:rsidR="00FC1F0E" w:rsidRPr="00290876" w:rsidRDefault="00FC1F0E" w:rsidP="00E916F9">
            <w:pPr>
              <w:ind w:left="216" w:hanging="216"/>
              <w:jc w:val="left"/>
              <w:rPr>
                <w:rFonts w:cs="Arial"/>
                <w:color w:val="000000"/>
              </w:rPr>
            </w:pPr>
            <w:r w:rsidRPr="00290876">
              <w:rPr>
                <w:rFonts w:cs="Arial"/>
                <w:color w:val="000000"/>
                <w:sz w:val="22"/>
              </w:rPr>
              <w:t>2. Services and Supplies</w:t>
            </w:r>
          </w:p>
        </w:tc>
        <w:tc>
          <w:tcPr>
            <w:tcW w:w="1976"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344"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448"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r>
      <w:tr w:rsidR="00FC1F0E" w:rsidRPr="00290876" w:rsidTr="00FC1F0E">
        <w:trPr>
          <w:trHeight w:val="521"/>
        </w:trPr>
        <w:tc>
          <w:tcPr>
            <w:tcW w:w="2952" w:type="dxa"/>
            <w:shd w:val="clear" w:color="auto" w:fill="auto"/>
            <w:vAlign w:val="center"/>
            <w:hideMark/>
          </w:tcPr>
          <w:p w:rsidR="00FC1F0E" w:rsidRPr="00290876" w:rsidRDefault="00FC1F0E" w:rsidP="00E916F9">
            <w:pPr>
              <w:ind w:left="216" w:hanging="216"/>
              <w:jc w:val="left"/>
              <w:rPr>
                <w:rFonts w:cs="Arial"/>
                <w:color w:val="000000"/>
              </w:rPr>
            </w:pPr>
            <w:r w:rsidRPr="00290876">
              <w:rPr>
                <w:rFonts w:cs="Arial"/>
                <w:color w:val="000000"/>
                <w:sz w:val="22"/>
              </w:rPr>
              <w:t>3. Professional Services/Public Agency Contracts</w:t>
            </w:r>
          </w:p>
        </w:tc>
        <w:tc>
          <w:tcPr>
            <w:tcW w:w="1976"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344"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448"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r>
      <w:tr w:rsidR="00FC1F0E" w:rsidRPr="00290876" w:rsidTr="00FC1F0E">
        <w:trPr>
          <w:trHeight w:val="467"/>
        </w:trPr>
        <w:tc>
          <w:tcPr>
            <w:tcW w:w="2952" w:type="dxa"/>
            <w:shd w:val="clear" w:color="auto" w:fill="auto"/>
            <w:vAlign w:val="center"/>
            <w:hideMark/>
          </w:tcPr>
          <w:p w:rsidR="00FC1F0E" w:rsidRPr="00290876" w:rsidRDefault="00FC1F0E" w:rsidP="00E916F9">
            <w:pPr>
              <w:ind w:left="216" w:hanging="216"/>
              <w:jc w:val="left"/>
              <w:rPr>
                <w:rFonts w:cs="Arial"/>
                <w:color w:val="000000"/>
              </w:rPr>
            </w:pPr>
            <w:r w:rsidRPr="00290876">
              <w:rPr>
                <w:rFonts w:cs="Arial"/>
                <w:color w:val="000000"/>
                <w:sz w:val="22"/>
              </w:rPr>
              <w:t>4. Community-Based Organization Contracts</w:t>
            </w:r>
          </w:p>
        </w:tc>
        <w:tc>
          <w:tcPr>
            <w:tcW w:w="1976"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344"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448"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r>
      <w:tr w:rsidR="00FC1F0E" w:rsidRPr="00290876" w:rsidTr="00FC1F0E">
        <w:trPr>
          <w:trHeight w:val="510"/>
        </w:trPr>
        <w:tc>
          <w:tcPr>
            <w:tcW w:w="2952" w:type="dxa"/>
            <w:shd w:val="clear" w:color="auto" w:fill="auto"/>
            <w:vAlign w:val="center"/>
            <w:hideMark/>
          </w:tcPr>
          <w:p w:rsidR="00FC1F0E" w:rsidRPr="00290876" w:rsidRDefault="00FC1F0E" w:rsidP="00E916F9">
            <w:pPr>
              <w:ind w:left="216" w:hanging="216"/>
              <w:jc w:val="left"/>
              <w:rPr>
                <w:rFonts w:cs="Arial"/>
                <w:color w:val="000000"/>
              </w:rPr>
            </w:pPr>
            <w:r w:rsidRPr="00290876">
              <w:rPr>
                <w:rFonts w:cs="Arial"/>
                <w:color w:val="000000"/>
                <w:sz w:val="22"/>
              </w:rPr>
              <w:t xml:space="preserve">5. Indirect Costs </w:t>
            </w:r>
            <w:r w:rsidRPr="00290876">
              <w:rPr>
                <w:rFonts w:cs="Arial"/>
                <w:i/>
                <w:iCs/>
                <w:color w:val="000000"/>
                <w:sz w:val="22"/>
              </w:rPr>
              <w:t>(not to exceed 10% of grant funds)</w:t>
            </w:r>
          </w:p>
        </w:tc>
        <w:tc>
          <w:tcPr>
            <w:tcW w:w="1976"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344"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448"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r>
      <w:tr w:rsidR="00FC1F0E" w:rsidRPr="00290876" w:rsidTr="00FC1F0E">
        <w:trPr>
          <w:trHeight w:val="332"/>
        </w:trPr>
        <w:tc>
          <w:tcPr>
            <w:tcW w:w="2952" w:type="dxa"/>
            <w:shd w:val="clear" w:color="auto" w:fill="auto"/>
            <w:vAlign w:val="center"/>
            <w:hideMark/>
          </w:tcPr>
          <w:p w:rsidR="00FC1F0E" w:rsidRPr="00290876" w:rsidRDefault="00FC1F0E" w:rsidP="00E916F9">
            <w:pPr>
              <w:ind w:left="216" w:hanging="216"/>
              <w:jc w:val="left"/>
              <w:rPr>
                <w:rFonts w:cs="Arial"/>
                <w:color w:val="000000"/>
              </w:rPr>
            </w:pPr>
            <w:r w:rsidRPr="00290876">
              <w:rPr>
                <w:rFonts w:cs="Arial"/>
                <w:color w:val="000000"/>
                <w:sz w:val="22"/>
              </w:rPr>
              <w:t>6. Data Collection</w:t>
            </w:r>
          </w:p>
        </w:tc>
        <w:tc>
          <w:tcPr>
            <w:tcW w:w="1976"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344"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448"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r>
      <w:tr w:rsidR="00FC1F0E" w:rsidRPr="00290876" w:rsidTr="00FC1F0E">
        <w:trPr>
          <w:trHeight w:val="300"/>
        </w:trPr>
        <w:tc>
          <w:tcPr>
            <w:tcW w:w="2952" w:type="dxa"/>
            <w:shd w:val="clear" w:color="auto" w:fill="auto"/>
            <w:vAlign w:val="center"/>
            <w:hideMark/>
          </w:tcPr>
          <w:p w:rsidR="00FC1F0E" w:rsidRPr="00290876" w:rsidRDefault="00FC1F0E" w:rsidP="00E916F9">
            <w:pPr>
              <w:ind w:left="216" w:hanging="216"/>
              <w:jc w:val="left"/>
              <w:rPr>
                <w:rFonts w:cs="Arial"/>
                <w:color w:val="000000"/>
              </w:rPr>
            </w:pPr>
            <w:r w:rsidRPr="00290876">
              <w:rPr>
                <w:rFonts w:cs="Arial"/>
                <w:color w:val="000000"/>
                <w:sz w:val="22"/>
              </w:rPr>
              <w:t>7. Fixed Assets/Equipment</w:t>
            </w:r>
          </w:p>
        </w:tc>
        <w:tc>
          <w:tcPr>
            <w:tcW w:w="1976"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344"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448"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r>
      <w:tr w:rsidR="00FC1F0E" w:rsidRPr="00290876" w:rsidTr="00FC1F0E">
        <w:trPr>
          <w:trHeight w:val="315"/>
        </w:trPr>
        <w:tc>
          <w:tcPr>
            <w:tcW w:w="2952" w:type="dxa"/>
            <w:shd w:val="clear" w:color="auto" w:fill="auto"/>
            <w:vAlign w:val="center"/>
            <w:hideMark/>
          </w:tcPr>
          <w:p w:rsidR="00FC1F0E" w:rsidRPr="00290876" w:rsidRDefault="00FC1F0E" w:rsidP="00E916F9">
            <w:pPr>
              <w:ind w:left="216" w:hanging="216"/>
              <w:jc w:val="left"/>
              <w:rPr>
                <w:rFonts w:cs="Arial"/>
                <w:color w:val="000000"/>
              </w:rPr>
            </w:pPr>
            <w:r w:rsidRPr="00290876">
              <w:rPr>
                <w:rFonts w:cs="Arial"/>
                <w:color w:val="000000"/>
                <w:sz w:val="22"/>
              </w:rPr>
              <w:t>8. Other (Travel, Training, etc.)</w:t>
            </w:r>
          </w:p>
        </w:tc>
        <w:tc>
          <w:tcPr>
            <w:tcW w:w="1976"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344"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448"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r>
      <w:tr w:rsidR="00FC1F0E" w:rsidRPr="00290876" w:rsidTr="00FC1F0E">
        <w:trPr>
          <w:trHeight w:val="465"/>
        </w:trPr>
        <w:tc>
          <w:tcPr>
            <w:tcW w:w="2952" w:type="dxa"/>
            <w:shd w:val="clear" w:color="auto" w:fill="auto"/>
            <w:noWrap/>
            <w:vAlign w:val="center"/>
            <w:hideMark/>
          </w:tcPr>
          <w:p w:rsidR="00FC1F0E" w:rsidRPr="00290876" w:rsidRDefault="00FC1F0E" w:rsidP="00E916F9">
            <w:pPr>
              <w:jc w:val="right"/>
              <w:rPr>
                <w:rFonts w:cs="Arial"/>
                <w:b/>
                <w:bCs/>
                <w:color w:val="000000"/>
              </w:rPr>
            </w:pPr>
            <w:r w:rsidRPr="00290876">
              <w:rPr>
                <w:rFonts w:cs="Arial"/>
                <w:b/>
                <w:bCs/>
                <w:color w:val="000000"/>
                <w:sz w:val="22"/>
              </w:rPr>
              <w:t>TOTALS</w:t>
            </w:r>
          </w:p>
        </w:tc>
        <w:tc>
          <w:tcPr>
            <w:tcW w:w="1976"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344"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c>
          <w:tcPr>
            <w:tcW w:w="2448" w:type="dxa"/>
            <w:shd w:val="clear" w:color="auto" w:fill="auto"/>
            <w:noWrap/>
            <w:vAlign w:val="center"/>
            <w:hideMark/>
          </w:tcPr>
          <w:p w:rsidR="00FC1F0E" w:rsidRPr="00290876" w:rsidRDefault="00FC1F0E" w:rsidP="00E916F9">
            <w:pPr>
              <w:jc w:val="right"/>
              <w:rPr>
                <w:rFonts w:cs="Arial"/>
                <w:color w:val="000000"/>
              </w:rPr>
            </w:pPr>
            <w:r w:rsidRPr="00290876">
              <w:rPr>
                <w:rFonts w:cs="Arial"/>
                <w:color w:val="000000"/>
                <w:sz w:val="22"/>
              </w:rPr>
              <w:t>$0</w:t>
            </w:r>
          </w:p>
        </w:tc>
      </w:tr>
    </w:tbl>
    <w:p w:rsidR="00FC1F0E" w:rsidRDefault="00FC1F0E" w:rsidP="00E916F9">
      <w:pPr>
        <w:pStyle w:val="Header"/>
        <w:spacing w:after="240"/>
        <w:rPr>
          <w:rFonts w:cs="Arial"/>
          <w:b/>
          <w:sz w:val="22"/>
        </w:rPr>
      </w:pPr>
    </w:p>
    <w:p w:rsidR="00FC1F0E" w:rsidRPr="00E916F9" w:rsidRDefault="00FC1F0E" w:rsidP="00E916F9">
      <w:pPr>
        <w:pStyle w:val="Header"/>
        <w:pBdr>
          <w:top w:val="thinThickSmallGap" w:sz="24" w:space="1" w:color="auto"/>
        </w:pBdr>
        <w:spacing w:after="120"/>
        <w:rPr>
          <w:rFonts w:cs="Arial"/>
          <w:b/>
          <w:sz w:val="14"/>
        </w:rPr>
      </w:pPr>
    </w:p>
    <w:p w:rsidR="00FC1F0E" w:rsidRPr="00290876" w:rsidRDefault="00FC1F0E" w:rsidP="00E916F9">
      <w:pPr>
        <w:pStyle w:val="Header"/>
        <w:spacing w:after="120"/>
        <w:rPr>
          <w:rFonts w:cs="Arial"/>
          <w:b/>
          <w:caps/>
          <w:sz w:val="22"/>
        </w:rPr>
      </w:pPr>
      <w:r w:rsidRPr="00290876">
        <w:rPr>
          <w:rFonts w:cs="Arial"/>
          <w:b/>
          <w:sz w:val="22"/>
        </w:rPr>
        <w:t xml:space="preserve">EXHIBIT C:  </w:t>
      </w:r>
      <w:r w:rsidRPr="00290876">
        <w:rPr>
          <w:rFonts w:cs="Arial"/>
          <w:b/>
          <w:caps/>
          <w:sz w:val="22"/>
        </w:rPr>
        <w:t>GTC 610: General Terms and Conditions</w:t>
      </w:r>
    </w:p>
    <w:p w:rsidR="00FC1F0E" w:rsidRPr="00290876" w:rsidRDefault="00FC1F0E" w:rsidP="00872D6D">
      <w:pPr>
        <w:numPr>
          <w:ilvl w:val="0"/>
          <w:numId w:val="59"/>
        </w:numPr>
        <w:spacing w:after="120"/>
        <w:ind w:left="360"/>
        <w:rPr>
          <w:rFonts w:cs="Arial"/>
          <w:sz w:val="22"/>
        </w:rPr>
      </w:pPr>
      <w:r w:rsidRPr="00290876">
        <w:rPr>
          <w:rFonts w:cs="Arial"/>
          <w:b/>
          <w:sz w:val="22"/>
        </w:rPr>
        <w:t>APPROVAL</w:t>
      </w:r>
      <w:r w:rsidRPr="00290876">
        <w:rPr>
          <w:rFonts w:cs="Arial"/>
          <w:sz w:val="22"/>
        </w:rPr>
        <w:t>: This Agreement is of no force or effect until signed by both parties and approved by the Department of General Services, if required. Contractor may not commence performance until such approval has been obtained.</w:t>
      </w:r>
    </w:p>
    <w:p w:rsidR="00FC1F0E" w:rsidRPr="00290876" w:rsidRDefault="00FC1F0E" w:rsidP="00872D6D">
      <w:pPr>
        <w:numPr>
          <w:ilvl w:val="0"/>
          <w:numId w:val="59"/>
        </w:numPr>
        <w:spacing w:after="120"/>
        <w:ind w:left="360"/>
        <w:rPr>
          <w:rFonts w:cs="Arial"/>
          <w:sz w:val="22"/>
        </w:rPr>
      </w:pPr>
      <w:r w:rsidRPr="00290876">
        <w:rPr>
          <w:rFonts w:cs="Arial"/>
          <w:b/>
          <w:sz w:val="22"/>
        </w:rPr>
        <w:t>AMENDMENT</w:t>
      </w:r>
      <w:r w:rsidRPr="00290876">
        <w:rPr>
          <w:rFonts w:cs="Arial"/>
          <w:sz w:val="22"/>
        </w:rPr>
        <w:t>: No amendment or variation of the terms of this Agreement shall be valid unless made in writing, signed by the parties and approved as required. No oral understanding or Agreement not incorporated in the Agreement is binding on any of the parties.</w:t>
      </w:r>
    </w:p>
    <w:p w:rsidR="00FC1F0E" w:rsidRPr="00290876" w:rsidRDefault="00FC1F0E" w:rsidP="00872D6D">
      <w:pPr>
        <w:numPr>
          <w:ilvl w:val="0"/>
          <w:numId w:val="59"/>
        </w:numPr>
        <w:spacing w:after="120"/>
        <w:ind w:left="360"/>
        <w:rPr>
          <w:rFonts w:cs="Arial"/>
          <w:sz w:val="22"/>
        </w:rPr>
      </w:pPr>
      <w:r w:rsidRPr="00290876">
        <w:rPr>
          <w:rFonts w:cs="Arial"/>
          <w:b/>
          <w:sz w:val="22"/>
        </w:rPr>
        <w:t>ASSIGNMENT</w:t>
      </w:r>
      <w:r w:rsidRPr="00290876">
        <w:rPr>
          <w:rFonts w:cs="Arial"/>
          <w:sz w:val="22"/>
        </w:rPr>
        <w:t>: This Agreement is not assignable by the Contractor, either in whole or in part, without the consent of the State in the form of a formal written amendment.</w:t>
      </w:r>
    </w:p>
    <w:p w:rsidR="00FC1F0E" w:rsidRPr="00290876" w:rsidRDefault="00FC1F0E" w:rsidP="00872D6D">
      <w:pPr>
        <w:numPr>
          <w:ilvl w:val="0"/>
          <w:numId w:val="59"/>
        </w:numPr>
        <w:spacing w:after="120"/>
        <w:ind w:left="360"/>
        <w:rPr>
          <w:rFonts w:cs="Arial"/>
          <w:sz w:val="22"/>
        </w:rPr>
      </w:pPr>
      <w:r w:rsidRPr="00290876">
        <w:rPr>
          <w:rFonts w:cs="Arial"/>
          <w:b/>
          <w:sz w:val="22"/>
        </w:rPr>
        <w:t>AUDIT</w:t>
      </w:r>
      <w:r w:rsidRPr="00290876">
        <w:rPr>
          <w:rFonts w:cs="Arial"/>
          <w:sz w:val="22"/>
        </w:rPr>
        <w:t>: Contractor agrees that the awarding department, the Department of General Services, the Bureau of State Audits, or their designated representative shall have the right to review and to copy any records and supporting documentation pertaining to the performance of this Agreement. Contractor agrees to maintain such records for possible audit for a minimum of three (3) years after final payment, unless a longer period of records retention is stipulated. Contractor agrees to allow the auditor(s) access to such records during normal business hours and to allow interviews of any employees who might reasonably have information related to such records. Further, Contractor agrees to include a similar right of the State to audit records and interview staff in any subcontract related to performance of this Agreement. (Gov. Code §8546.7, Pub. Contract Code §10115 et seq., CCR Title 2, Section 1896).</w:t>
      </w:r>
    </w:p>
    <w:p w:rsidR="00FC1F0E" w:rsidRPr="00290876" w:rsidRDefault="00FC1F0E" w:rsidP="00872D6D">
      <w:pPr>
        <w:numPr>
          <w:ilvl w:val="0"/>
          <w:numId w:val="59"/>
        </w:numPr>
        <w:spacing w:after="120"/>
        <w:ind w:left="360"/>
        <w:rPr>
          <w:rFonts w:cs="Arial"/>
          <w:sz w:val="22"/>
        </w:rPr>
      </w:pPr>
      <w:r w:rsidRPr="00290876">
        <w:rPr>
          <w:rFonts w:cs="Arial"/>
          <w:b/>
          <w:sz w:val="22"/>
        </w:rPr>
        <w:lastRenderedPageBreak/>
        <w:t>INDEMNIFICATION</w:t>
      </w:r>
      <w:r w:rsidRPr="00290876">
        <w:rPr>
          <w:rFonts w:cs="Arial"/>
          <w:sz w:val="22"/>
        </w:rPr>
        <w:t xml:space="preserve">: Contractor agrees to indemnify, defend and save harmless the State, its officers, agents and employees from any and all claims and losses accruing or resulting to any and all contractors, subcontractors, suppliers, laborers, and any other person, firm or corporation furnishing or supplying work services, materials, or supplies in connection with the performance of this Agreement, and from any and all claims and losses accruing or resulting to any person, firm or corporation who may be injured or damaged by Contractor in the performance of this Agreement.    </w:t>
      </w:r>
    </w:p>
    <w:p w:rsidR="00FC1F0E" w:rsidRPr="00290876" w:rsidRDefault="00FC1F0E" w:rsidP="00872D6D">
      <w:pPr>
        <w:numPr>
          <w:ilvl w:val="0"/>
          <w:numId w:val="59"/>
        </w:numPr>
        <w:spacing w:after="120"/>
        <w:ind w:left="360"/>
        <w:rPr>
          <w:rFonts w:cs="Arial"/>
          <w:sz w:val="22"/>
        </w:rPr>
      </w:pPr>
      <w:r w:rsidRPr="00290876">
        <w:rPr>
          <w:rFonts w:cs="Arial"/>
          <w:b/>
          <w:sz w:val="22"/>
        </w:rPr>
        <w:t>DISPUTES</w:t>
      </w:r>
      <w:r w:rsidRPr="00290876">
        <w:rPr>
          <w:rFonts w:cs="Arial"/>
          <w:sz w:val="22"/>
        </w:rPr>
        <w:t>: Contractor shall continue with the responsibilities under this Agreement during any dispute.</w:t>
      </w:r>
    </w:p>
    <w:p w:rsidR="00FC1F0E" w:rsidRPr="00290876" w:rsidRDefault="00FC1F0E" w:rsidP="00872D6D">
      <w:pPr>
        <w:numPr>
          <w:ilvl w:val="0"/>
          <w:numId w:val="59"/>
        </w:numPr>
        <w:spacing w:after="120"/>
        <w:ind w:left="360"/>
        <w:rPr>
          <w:rFonts w:cs="Arial"/>
          <w:sz w:val="22"/>
        </w:rPr>
      </w:pPr>
      <w:r w:rsidRPr="00290876">
        <w:rPr>
          <w:rFonts w:cs="Arial"/>
          <w:b/>
          <w:sz w:val="22"/>
        </w:rPr>
        <w:t>TERMINATION FOR CAUSE</w:t>
      </w:r>
      <w:r w:rsidRPr="00290876">
        <w:rPr>
          <w:rFonts w:cs="Arial"/>
          <w:sz w:val="22"/>
        </w:rPr>
        <w:t>: The State may terminate this Agreement and be relieved of any payments should the Contractor fail to perform the requirements of this Agreement at the time and in the manner herein provided. In the event of such termination the State may proceed with the work in any manner deemed proper by the State. All costs to the State shall be deducted from any sum due the Contractor under this Agreement and the balance, if any, shall be paid to the Contractor upon demand.</w:t>
      </w:r>
    </w:p>
    <w:p w:rsidR="00FC1F0E" w:rsidRPr="00290876" w:rsidRDefault="00FC1F0E" w:rsidP="00872D6D">
      <w:pPr>
        <w:numPr>
          <w:ilvl w:val="0"/>
          <w:numId w:val="59"/>
        </w:numPr>
        <w:spacing w:after="120"/>
        <w:ind w:left="360"/>
        <w:rPr>
          <w:rFonts w:cs="Arial"/>
          <w:sz w:val="22"/>
        </w:rPr>
      </w:pPr>
      <w:r w:rsidRPr="00290876">
        <w:rPr>
          <w:rFonts w:cs="Arial"/>
          <w:b/>
          <w:sz w:val="22"/>
        </w:rPr>
        <w:t>INDEPENDENT CONTRACTOR</w:t>
      </w:r>
      <w:r w:rsidRPr="00290876">
        <w:rPr>
          <w:rFonts w:cs="Arial"/>
          <w:sz w:val="22"/>
        </w:rPr>
        <w:t>: Contractor, and the agents and employees of Contractor, in the performance of this Agreement, shall act in an independent capacity and not as officers or employees or agents of the State.</w:t>
      </w:r>
    </w:p>
    <w:p w:rsidR="00FC1F0E" w:rsidRPr="00290876" w:rsidRDefault="00FC1F0E" w:rsidP="00872D6D">
      <w:pPr>
        <w:numPr>
          <w:ilvl w:val="0"/>
          <w:numId w:val="59"/>
        </w:numPr>
        <w:spacing w:after="120"/>
        <w:ind w:left="360"/>
        <w:rPr>
          <w:rFonts w:cs="Arial"/>
          <w:sz w:val="22"/>
        </w:rPr>
      </w:pPr>
      <w:r w:rsidRPr="00290876">
        <w:rPr>
          <w:rFonts w:cs="Arial"/>
          <w:b/>
          <w:sz w:val="22"/>
        </w:rPr>
        <w:t>RECYCLING CERTIFICATION</w:t>
      </w:r>
      <w:r w:rsidRPr="00290876">
        <w:rPr>
          <w:rFonts w:cs="Arial"/>
          <w:sz w:val="22"/>
        </w:rPr>
        <w:t>: The Contractor shall certify in writing under penalty of perjury, the minimum, if not exact, percentage of post consumer material as defined in the Public Contract Code Section 12200, in products, materials, goods, or supplies offered or sold to the State regardless of whether the product meets the requirements of Public Contract Code Section 12209.  With respect to printer or duplication cartridges that comply with the requirements of Section 12156(e), the certification required by this subdivision shall specify that the cartridges so comply (Pub. Contract Code §12205).</w:t>
      </w:r>
    </w:p>
    <w:p w:rsidR="00FC1F0E" w:rsidRPr="00290876" w:rsidRDefault="00FC1F0E" w:rsidP="00872D6D">
      <w:pPr>
        <w:numPr>
          <w:ilvl w:val="0"/>
          <w:numId w:val="59"/>
        </w:numPr>
        <w:spacing w:after="120"/>
        <w:ind w:left="360"/>
        <w:rPr>
          <w:rFonts w:cs="Arial"/>
          <w:sz w:val="22"/>
        </w:rPr>
      </w:pPr>
      <w:r w:rsidRPr="00290876">
        <w:rPr>
          <w:rFonts w:cs="Arial"/>
          <w:b/>
          <w:sz w:val="22"/>
        </w:rPr>
        <w:t>NON-DISCRIMINATION CLAUSE</w:t>
      </w:r>
      <w:r w:rsidRPr="00290876">
        <w:rPr>
          <w:rFonts w:cs="Arial"/>
          <w:sz w:val="22"/>
        </w:rPr>
        <w:t>: During the performance of this Agreement, Contractor and its subcontractors shall not unlawfully discriminate, harass, or allow harassment against any employee or applicant for employment because of sex, race, color, ancestry, religious creed, national origin, physical disability (including HIV and AIDS), mental disability, medical condition (e.g., cancer), age (over 40), marital status, and denial of family care leave. Contractor and subcontractors shall insure that the evaluation and treatment of their employees and applicants for employment are free from such discrimination and harassment. Contractor and subcontractors shall comply with the provisions of the Fair Employment and Housing Act (Gov. Code §12990 (a-f) et seq.) and the applicable regulations promulgated thereunder (California Code of Regulations, Title 2, Section 7285 et seq.). The applicable regulations of the Fair Employment and Housing Commission implementing Government Code Section 12990 (a-f), set forth in Chapter 5 of Division 4 of Title 2 of the California Code of Regulations, are incorporated into this Agreement by reference and made a part hereof as if set forth in full. Contractor and its subcontractors shall give written notice of their obligations under this clause to labor organizations with which they have a collective bargaining or other Agreement.</w:t>
      </w:r>
    </w:p>
    <w:p w:rsidR="00FC1F0E" w:rsidRPr="00290876" w:rsidRDefault="00FC1F0E" w:rsidP="00E916F9">
      <w:pPr>
        <w:spacing w:after="120"/>
        <w:ind w:left="360"/>
        <w:rPr>
          <w:rFonts w:cs="Arial"/>
          <w:sz w:val="22"/>
        </w:rPr>
      </w:pPr>
      <w:r w:rsidRPr="00290876">
        <w:rPr>
          <w:rFonts w:cs="Arial"/>
          <w:sz w:val="22"/>
        </w:rPr>
        <w:t>Contractor shall include the nondiscrimination and compliance provisions of this clause in all subcontracts to perform work under the Agreement.</w:t>
      </w:r>
    </w:p>
    <w:p w:rsidR="00FC1F0E" w:rsidRPr="00290876" w:rsidRDefault="00FC1F0E" w:rsidP="00872D6D">
      <w:pPr>
        <w:numPr>
          <w:ilvl w:val="0"/>
          <w:numId w:val="59"/>
        </w:numPr>
        <w:spacing w:after="120"/>
        <w:ind w:left="360"/>
        <w:rPr>
          <w:rFonts w:cs="Arial"/>
          <w:sz w:val="22"/>
        </w:rPr>
      </w:pPr>
      <w:r w:rsidRPr="00290876">
        <w:rPr>
          <w:rFonts w:cs="Arial"/>
          <w:b/>
          <w:sz w:val="22"/>
        </w:rPr>
        <w:t xml:space="preserve">CERTIFICATION CLAUSES: </w:t>
      </w:r>
      <w:r w:rsidRPr="00290876">
        <w:rPr>
          <w:rFonts w:cs="Arial"/>
          <w:sz w:val="22"/>
        </w:rPr>
        <w:t xml:space="preserve">The CONTRACTOR CERTIFICATION CLAUSES contained in the document CCC 307 are hereby incorporated by reference and made a part of this Agreement by this reference as if attached hereto. </w:t>
      </w:r>
    </w:p>
    <w:p w:rsidR="00FC1F0E" w:rsidRPr="00290876" w:rsidRDefault="00FC1F0E" w:rsidP="00872D6D">
      <w:pPr>
        <w:numPr>
          <w:ilvl w:val="0"/>
          <w:numId w:val="59"/>
        </w:numPr>
        <w:spacing w:after="120"/>
        <w:ind w:left="360"/>
        <w:rPr>
          <w:rFonts w:cs="Arial"/>
          <w:sz w:val="22"/>
        </w:rPr>
      </w:pPr>
      <w:r w:rsidRPr="00290876">
        <w:rPr>
          <w:rFonts w:cs="Arial"/>
          <w:b/>
          <w:sz w:val="22"/>
        </w:rPr>
        <w:t>TIMELINESS</w:t>
      </w:r>
      <w:r w:rsidRPr="00290876">
        <w:rPr>
          <w:rFonts w:cs="Arial"/>
          <w:sz w:val="22"/>
        </w:rPr>
        <w:t xml:space="preserve">: Time is of the essence in this Agreement. </w:t>
      </w:r>
    </w:p>
    <w:p w:rsidR="00FC1F0E" w:rsidRPr="00290876" w:rsidRDefault="00FC1F0E" w:rsidP="00872D6D">
      <w:pPr>
        <w:numPr>
          <w:ilvl w:val="0"/>
          <w:numId w:val="59"/>
        </w:numPr>
        <w:spacing w:after="120"/>
        <w:ind w:left="360"/>
        <w:rPr>
          <w:rFonts w:cs="Arial"/>
          <w:sz w:val="22"/>
        </w:rPr>
      </w:pPr>
      <w:r w:rsidRPr="00290876">
        <w:rPr>
          <w:rFonts w:cs="Arial"/>
          <w:b/>
          <w:sz w:val="22"/>
        </w:rPr>
        <w:t>COMPENSATION</w:t>
      </w:r>
      <w:r w:rsidRPr="00290876">
        <w:rPr>
          <w:rFonts w:cs="Arial"/>
          <w:sz w:val="22"/>
        </w:rPr>
        <w:t xml:space="preserve">: The consideration to be paid Contractor, as provided herein, shall be in compensation for all of Contractor's expenses incurred in the performance hereof, including travel, per diem, and taxes, unless otherwise expressly so provided. </w:t>
      </w:r>
    </w:p>
    <w:p w:rsidR="00FC1F0E" w:rsidRPr="00290876" w:rsidRDefault="00FC1F0E" w:rsidP="00872D6D">
      <w:pPr>
        <w:numPr>
          <w:ilvl w:val="0"/>
          <w:numId w:val="59"/>
        </w:numPr>
        <w:spacing w:after="120"/>
        <w:ind w:left="360"/>
        <w:rPr>
          <w:rFonts w:cs="Arial"/>
          <w:sz w:val="22"/>
        </w:rPr>
      </w:pPr>
      <w:r w:rsidRPr="00290876">
        <w:rPr>
          <w:rFonts w:cs="Arial"/>
          <w:b/>
          <w:sz w:val="22"/>
        </w:rPr>
        <w:lastRenderedPageBreak/>
        <w:t>GOVERNING LAW</w:t>
      </w:r>
      <w:r w:rsidRPr="00290876">
        <w:rPr>
          <w:rFonts w:cs="Arial"/>
          <w:sz w:val="22"/>
        </w:rPr>
        <w:t>: This contract is governed by and shall be interpreted in accordance with the laws of the State of California.</w:t>
      </w:r>
    </w:p>
    <w:p w:rsidR="00FC1F0E" w:rsidRPr="00290876" w:rsidRDefault="00FC1F0E" w:rsidP="00872D6D">
      <w:pPr>
        <w:numPr>
          <w:ilvl w:val="0"/>
          <w:numId w:val="59"/>
        </w:numPr>
        <w:spacing w:after="120"/>
        <w:ind w:left="360"/>
        <w:rPr>
          <w:rFonts w:cs="Arial"/>
          <w:sz w:val="22"/>
        </w:rPr>
      </w:pPr>
      <w:r w:rsidRPr="00290876">
        <w:rPr>
          <w:rFonts w:cs="Arial"/>
          <w:b/>
          <w:sz w:val="22"/>
        </w:rPr>
        <w:t>ANTITRUST CLAIMS</w:t>
      </w:r>
      <w:r w:rsidRPr="00290876">
        <w:rPr>
          <w:rFonts w:cs="Arial"/>
          <w:sz w:val="22"/>
        </w:rPr>
        <w:t>: The Contractor by signing this agreement hereby certifies that if these services or goods are obtained by means of a competitive bid, the Contractor shall comply with the requirements of the Government Codes Sections set out below.</w:t>
      </w:r>
    </w:p>
    <w:p w:rsidR="00FC1F0E" w:rsidRPr="00290876" w:rsidRDefault="00FC1F0E" w:rsidP="00872D6D">
      <w:pPr>
        <w:numPr>
          <w:ilvl w:val="1"/>
          <w:numId w:val="66"/>
        </w:numPr>
        <w:spacing w:after="40"/>
        <w:ind w:left="720"/>
        <w:rPr>
          <w:rFonts w:cs="Arial"/>
          <w:sz w:val="22"/>
        </w:rPr>
      </w:pPr>
      <w:r w:rsidRPr="00290876">
        <w:rPr>
          <w:rFonts w:cs="Arial"/>
          <w:sz w:val="22"/>
        </w:rPr>
        <w:t xml:space="preserve">The Government Code Chapter on Antitrust claims contains the following definitions: </w:t>
      </w:r>
    </w:p>
    <w:p w:rsidR="00FC1F0E" w:rsidRPr="00290876" w:rsidRDefault="00FC1F0E" w:rsidP="00872D6D">
      <w:pPr>
        <w:numPr>
          <w:ilvl w:val="2"/>
          <w:numId w:val="66"/>
        </w:numPr>
        <w:spacing w:after="40"/>
        <w:ind w:left="1080"/>
        <w:rPr>
          <w:rFonts w:cs="Arial"/>
          <w:sz w:val="22"/>
        </w:rPr>
      </w:pPr>
      <w:r w:rsidRPr="00290876">
        <w:rPr>
          <w:rFonts w:cs="Arial"/>
          <w:sz w:val="22"/>
        </w:rPr>
        <w:t xml:space="preserve">"Public purchase" means a purchase by means of competitive bids of goods, services, or materials by the State or any of its political subdivisions or public agencies on whose behalf the Attorney General may bring an action pursuant to subdivision (c) of Section 16750 of the Business and Professions Code. </w:t>
      </w:r>
    </w:p>
    <w:p w:rsidR="00FC1F0E" w:rsidRPr="00290876" w:rsidRDefault="00FC1F0E" w:rsidP="00872D6D">
      <w:pPr>
        <w:numPr>
          <w:ilvl w:val="2"/>
          <w:numId w:val="66"/>
        </w:numPr>
        <w:spacing w:after="40"/>
        <w:ind w:left="1080"/>
        <w:rPr>
          <w:rFonts w:cs="Arial"/>
          <w:sz w:val="22"/>
        </w:rPr>
      </w:pPr>
      <w:r w:rsidRPr="00290876">
        <w:rPr>
          <w:rFonts w:cs="Arial"/>
          <w:sz w:val="22"/>
        </w:rPr>
        <w:t xml:space="preserve"> "Public purchasing body" means the State or the subdivision or agency making a public purchase. Government Code Section 4550.</w:t>
      </w:r>
    </w:p>
    <w:p w:rsidR="00FC1F0E" w:rsidRPr="00290876" w:rsidRDefault="00FC1F0E" w:rsidP="00872D6D">
      <w:pPr>
        <w:numPr>
          <w:ilvl w:val="1"/>
          <w:numId w:val="66"/>
        </w:numPr>
        <w:spacing w:after="40"/>
        <w:ind w:left="720"/>
        <w:rPr>
          <w:rFonts w:cs="Arial"/>
          <w:sz w:val="22"/>
        </w:rPr>
      </w:pPr>
      <w:r w:rsidRPr="00290876">
        <w:rPr>
          <w:rFonts w:cs="Arial"/>
          <w:sz w:val="22"/>
        </w:rPr>
        <w:t>In submitting a bid to a public purchasing body, the bidder offers and agrees that if the bid is accepted, it will assign to the purchasing body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bidder for sale to the purchasing body pursuant to the bid. Such assignment shall be made and become effective at the time the purchasing body tenders final payment to the bidder. Government Code Section 4552.</w:t>
      </w:r>
    </w:p>
    <w:p w:rsidR="00FC1F0E" w:rsidRPr="00290876" w:rsidRDefault="00FC1F0E" w:rsidP="00872D6D">
      <w:pPr>
        <w:numPr>
          <w:ilvl w:val="1"/>
          <w:numId w:val="66"/>
        </w:numPr>
        <w:spacing w:after="40"/>
        <w:ind w:left="720"/>
        <w:rPr>
          <w:rFonts w:cs="Arial"/>
          <w:sz w:val="22"/>
        </w:rPr>
      </w:pPr>
      <w:r w:rsidRPr="00290876">
        <w:rPr>
          <w:rFonts w:cs="Arial"/>
          <w:sz w:val="22"/>
        </w:rPr>
        <w:t>If an awarding body or public purchasing body receives, either through judgment or settlement, a monetary recovery for a cause of action assigned under this chapter, the assignor shall be entitled to receive reimbursement for actual legal costs incurred and may, upon demand, recover from the public body any portion of the recovery, including treble damages, attributable to overcharges that were paid by the assignor but were not paid by the public body as part of the bid price, less the expenses incurred in obtaining that portion of the recovery. Government Code Section 4553.</w:t>
      </w:r>
    </w:p>
    <w:p w:rsidR="00FC1F0E" w:rsidRPr="00290876" w:rsidRDefault="00FC1F0E" w:rsidP="00872D6D">
      <w:pPr>
        <w:numPr>
          <w:ilvl w:val="1"/>
          <w:numId w:val="66"/>
        </w:numPr>
        <w:spacing w:after="120"/>
        <w:ind w:left="720"/>
        <w:rPr>
          <w:rFonts w:cs="Arial"/>
          <w:sz w:val="22"/>
        </w:rPr>
      </w:pPr>
      <w:r w:rsidRPr="00290876">
        <w:rPr>
          <w:rFonts w:cs="Arial"/>
          <w:sz w:val="22"/>
        </w:rPr>
        <w:t>Upon demand in writing by the assignor, the assignee shall, within one year from such demand, reassign the cause of action assigned under this part if the assignor has been or may have been injured by the violation of law for which the cause of action arose and (a) the assignee has not been injured thereby, or (b) the assignee declines to file a court action for the cause of action. See Government Code Section 4554.</w:t>
      </w:r>
    </w:p>
    <w:p w:rsidR="00FC1F0E" w:rsidRPr="00290876" w:rsidRDefault="00FC1F0E" w:rsidP="00872D6D">
      <w:pPr>
        <w:numPr>
          <w:ilvl w:val="0"/>
          <w:numId w:val="59"/>
        </w:numPr>
        <w:spacing w:after="40"/>
        <w:ind w:left="360"/>
        <w:rPr>
          <w:rFonts w:cs="Arial"/>
          <w:sz w:val="22"/>
        </w:rPr>
      </w:pPr>
      <w:r w:rsidRPr="00290876">
        <w:rPr>
          <w:rFonts w:cs="Arial"/>
          <w:b/>
          <w:sz w:val="22"/>
        </w:rPr>
        <w:t>CHILD SUPPORT COMPLIANCE ACT</w:t>
      </w:r>
      <w:r w:rsidRPr="00290876">
        <w:rPr>
          <w:rFonts w:cs="Arial"/>
          <w:sz w:val="22"/>
        </w:rPr>
        <w:t>:</w:t>
      </w:r>
      <w:r w:rsidRPr="00290876">
        <w:rPr>
          <w:rFonts w:cs="Arial"/>
          <w:b/>
          <w:sz w:val="22"/>
        </w:rPr>
        <w:t xml:space="preserve">  </w:t>
      </w:r>
      <w:r w:rsidRPr="00290876">
        <w:rPr>
          <w:rFonts w:cs="Arial"/>
          <w:sz w:val="22"/>
        </w:rPr>
        <w:t>For any Agreement in excess of $100,000, the contractor acknowledges in accordance with Public Contract Code 7110, that:</w:t>
      </w:r>
    </w:p>
    <w:p w:rsidR="00FC1F0E" w:rsidRPr="00290876" w:rsidRDefault="00FC1F0E" w:rsidP="00872D6D">
      <w:pPr>
        <w:numPr>
          <w:ilvl w:val="1"/>
          <w:numId w:val="59"/>
        </w:numPr>
        <w:spacing w:after="40"/>
        <w:ind w:left="720"/>
        <w:rPr>
          <w:rFonts w:cs="Arial"/>
          <w:sz w:val="22"/>
        </w:rPr>
      </w:pPr>
      <w:r w:rsidRPr="00290876">
        <w:rPr>
          <w:rFonts w:cs="Arial"/>
          <w:sz w:val="22"/>
        </w:rPr>
        <w:t>The contractor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w:t>
      </w:r>
    </w:p>
    <w:p w:rsidR="00FC1F0E" w:rsidRPr="00290876" w:rsidRDefault="00FC1F0E" w:rsidP="00872D6D">
      <w:pPr>
        <w:numPr>
          <w:ilvl w:val="1"/>
          <w:numId w:val="59"/>
        </w:numPr>
        <w:spacing w:after="120"/>
        <w:ind w:left="720"/>
        <w:rPr>
          <w:rFonts w:cs="Arial"/>
          <w:sz w:val="22"/>
        </w:rPr>
      </w:pPr>
      <w:r w:rsidRPr="00290876">
        <w:rPr>
          <w:rFonts w:cs="Arial"/>
          <w:sz w:val="22"/>
        </w:rPr>
        <w:t>The contractor, to the best of its knowledge is fully complying with the earnings assignment orders of all employees and is providing the names of all new employees to the New Hire Registry maintained by the California Employment Development Department.</w:t>
      </w:r>
    </w:p>
    <w:p w:rsidR="00FC1F0E" w:rsidRPr="00290876" w:rsidRDefault="00FC1F0E" w:rsidP="00872D6D">
      <w:pPr>
        <w:numPr>
          <w:ilvl w:val="0"/>
          <w:numId w:val="59"/>
        </w:numPr>
        <w:spacing w:after="120"/>
        <w:ind w:left="360"/>
        <w:rPr>
          <w:rFonts w:cs="Arial"/>
          <w:sz w:val="22"/>
        </w:rPr>
      </w:pPr>
      <w:r w:rsidRPr="00290876">
        <w:rPr>
          <w:rFonts w:cs="Arial"/>
          <w:b/>
          <w:sz w:val="22"/>
        </w:rPr>
        <w:t>UNENFORCEABLE PROVISION</w:t>
      </w:r>
      <w:r w:rsidRPr="00290876">
        <w:rPr>
          <w:rFonts w:cs="Arial"/>
          <w:sz w:val="22"/>
        </w:rPr>
        <w:t>: In the event that any provision of this Agreement is unenforceable or held to be unenforceable, then the parties agree that all other provisions of this Agreement have force and effect and shall not be affected thereby.</w:t>
      </w:r>
    </w:p>
    <w:p w:rsidR="00FC1F0E" w:rsidRPr="00290876" w:rsidRDefault="00FC1F0E" w:rsidP="00872D6D">
      <w:pPr>
        <w:numPr>
          <w:ilvl w:val="0"/>
          <w:numId w:val="59"/>
        </w:numPr>
        <w:spacing w:after="120"/>
        <w:ind w:left="360"/>
        <w:rPr>
          <w:rFonts w:cs="Arial"/>
          <w:sz w:val="22"/>
        </w:rPr>
      </w:pPr>
      <w:r w:rsidRPr="00290876">
        <w:rPr>
          <w:rFonts w:cs="Arial"/>
          <w:b/>
          <w:sz w:val="22"/>
        </w:rPr>
        <w:t>PRIORITY HIRING CONSIDERATIONS</w:t>
      </w:r>
      <w:r w:rsidRPr="00290876">
        <w:rPr>
          <w:rFonts w:cs="Arial"/>
          <w:sz w:val="22"/>
        </w:rPr>
        <w:t>:  If this Contract includes services in excess of $200,000, the Contractor shall give priority consideration in filling vacancies in positions funded by the Contract to qualified recipients of aid under Welfare and Institutions Code Section 11200 in accordance with Pub. Contract Code §10353.</w:t>
      </w:r>
    </w:p>
    <w:p w:rsidR="00FC1F0E" w:rsidRPr="00290876" w:rsidRDefault="00FC1F0E" w:rsidP="00872D6D">
      <w:pPr>
        <w:numPr>
          <w:ilvl w:val="0"/>
          <w:numId w:val="59"/>
        </w:numPr>
        <w:spacing w:after="120"/>
        <w:ind w:left="360"/>
        <w:rPr>
          <w:rFonts w:cs="Arial"/>
          <w:b/>
          <w:bCs/>
          <w:sz w:val="22"/>
        </w:rPr>
      </w:pPr>
      <w:r w:rsidRPr="00290876">
        <w:rPr>
          <w:rFonts w:cs="Arial"/>
          <w:b/>
          <w:bCs/>
          <w:sz w:val="22"/>
        </w:rPr>
        <w:lastRenderedPageBreak/>
        <w:t xml:space="preserve">SMALL BUSINESS PARTICIPATION AND DVBE PARTICIPATION REPORTING REQUIREMENTS: </w:t>
      </w:r>
    </w:p>
    <w:p w:rsidR="00FC1F0E" w:rsidRPr="00290876" w:rsidRDefault="00FC1F0E" w:rsidP="00872D6D">
      <w:pPr>
        <w:numPr>
          <w:ilvl w:val="1"/>
          <w:numId w:val="59"/>
        </w:numPr>
        <w:spacing w:after="120"/>
        <w:ind w:left="720"/>
        <w:rPr>
          <w:rFonts w:cs="Arial"/>
          <w:sz w:val="22"/>
        </w:rPr>
      </w:pPr>
      <w:r w:rsidRPr="00290876">
        <w:rPr>
          <w:rFonts w:cs="Arial"/>
          <w:sz w:val="22"/>
        </w:rPr>
        <w:t>If for this Contract Contractor made a commitment to achieve small business participation, then Contractor must within 60 days of receiving final payment under this Contract (or within such other time period as may be specified elsewhere in this Contract) report to the awarding department the actual percentage of small business participation that was achieved.  (Govt. Code § 14841.)</w:t>
      </w:r>
    </w:p>
    <w:p w:rsidR="00FC1F0E" w:rsidRPr="00290876" w:rsidRDefault="00FC1F0E" w:rsidP="00872D6D">
      <w:pPr>
        <w:numPr>
          <w:ilvl w:val="1"/>
          <w:numId w:val="59"/>
        </w:numPr>
        <w:spacing w:after="120"/>
        <w:ind w:left="720"/>
        <w:rPr>
          <w:rFonts w:cs="Arial"/>
          <w:sz w:val="22"/>
        </w:rPr>
      </w:pPr>
      <w:r w:rsidRPr="00290876">
        <w:rPr>
          <w:rFonts w:cs="Arial"/>
          <w:sz w:val="22"/>
        </w:rPr>
        <w:t>If for this Contract Contractor made a commitment to achieve disabled veteran business enterprise (DVBE) participation, then Contractor must within 60 days of receiving final payment under this Contract (or within such other time period as may be specified elsewhere in this Contract) certify in a report to the awarding department: (1) the total amount the prime Contractor received under the Contract; (2) the name and address of the DVBE(s) that participated in the performance of the Contract; (3) the amount each DVBE received from the prime Contractor; (4) that all payments under the Contract have been made to the DVBE; and (5) the actual percentage of DVBE participation that was achieved.  A person or entity that knowingly provides false information shall be subject to a civil penalty for each violation.  (Mil. &amp; Vets. Code § 999.5(d); Govt. Code § 14841.)</w:t>
      </w:r>
    </w:p>
    <w:p w:rsidR="00FC1F0E" w:rsidRPr="00290876" w:rsidRDefault="00FC1F0E" w:rsidP="00872D6D">
      <w:pPr>
        <w:numPr>
          <w:ilvl w:val="0"/>
          <w:numId w:val="59"/>
        </w:numPr>
        <w:spacing w:after="120"/>
        <w:ind w:left="360"/>
        <w:rPr>
          <w:rFonts w:cs="Arial"/>
          <w:sz w:val="22"/>
        </w:rPr>
      </w:pPr>
      <w:r w:rsidRPr="00290876">
        <w:rPr>
          <w:rFonts w:cs="Arial"/>
          <w:b/>
          <w:bCs/>
          <w:sz w:val="22"/>
        </w:rPr>
        <w:t>LOSS LEADER</w:t>
      </w:r>
      <w:r w:rsidRPr="00290876">
        <w:rPr>
          <w:rFonts w:cs="Arial"/>
          <w:bCs/>
          <w:sz w:val="22"/>
        </w:rPr>
        <w:t xml:space="preserve">: </w:t>
      </w:r>
      <w:r w:rsidRPr="00290876">
        <w:rPr>
          <w:rFonts w:cs="Arial"/>
          <w:sz w:val="22"/>
        </w:rPr>
        <w:t>If this contract involves the furnishing of equipment, materials, or supplies then the following statement is incorporated: It is unlawful for any person engaged in business within this state to sell or use any article or product as a “loss leader” as defined in Section 17030 of the Business and Professions Code.  (PCC 10344(e).)</w:t>
      </w:r>
    </w:p>
    <w:p w:rsidR="00FC1F0E" w:rsidRPr="00290876" w:rsidRDefault="00FC1F0E" w:rsidP="00E916F9">
      <w:pPr>
        <w:spacing w:after="0"/>
        <w:ind w:left="360"/>
        <w:jc w:val="left"/>
        <w:rPr>
          <w:rFonts w:cs="Arial"/>
          <w:b/>
          <w:sz w:val="22"/>
        </w:rPr>
      </w:pPr>
    </w:p>
    <w:p w:rsidR="00FC1F0E" w:rsidRPr="00E916F9" w:rsidRDefault="00FC1F0E" w:rsidP="00E916F9">
      <w:pPr>
        <w:pBdr>
          <w:top w:val="thinThickSmallGap" w:sz="24" w:space="1" w:color="auto"/>
        </w:pBdr>
        <w:spacing w:after="120"/>
        <w:jc w:val="left"/>
        <w:rPr>
          <w:rFonts w:cs="Arial"/>
          <w:b/>
          <w:sz w:val="14"/>
        </w:rPr>
      </w:pPr>
    </w:p>
    <w:p w:rsidR="00FC1F0E" w:rsidRPr="00290876" w:rsidRDefault="00FC1F0E" w:rsidP="00E916F9">
      <w:pPr>
        <w:pStyle w:val="Header"/>
        <w:rPr>
          <w:rFonts w:cs="Arial"/>
          <w:b/>
          <w:caps/>
          <w:sz w:val="22"/>
        </w:rPr>
      </w:pPr>
      <w:r w:rsidRPr="00290876">
        <w:rPr>
          <w:rFonts w:cs="Arial"/>
          <w:b/>
          <w:sz w:val="22"/>
        </w:rPr>
        <w:t xml:space="preserve">EXHIBIT D:  </w:t>
      </w:r>
      <w:r w:rsidRPr="00290876">
        <w:rPr>
          <w:rFonts w:cs="Arial"/>
          <w:b/>
          <w:caps/>
          <w:sz w:val="22"/>
        </w:rPr>
        <w:t>Special Terms and Conditions</w:t>
      </w:r>
    </w:p>
    <w:p w:rsidR="00FC1F0E" w:rsidRPr="00EA32E0" w:rsidRDefault="00FC1F0E" w:rsidP="00E916F9">
      <w:pPr>
        <w:pStyle w:val="Header"/>
        <w:spacing w:before="60"/>
        <w:jc w:val="center"/>
        <w:rPr>
          <w:rFonts w:cs="Arial"/>
          <w:b/>
          <w:caps/>
          <w:sz w:val="12"/>
        </w:rPr>
      </w:pPr>
    </w:p>
    <w:p w:rsidR="00FC1F0E" w:rsidRPr="00290876" w:rsidRDefault="00FC1F0E" w:rsidP="00872D6D">
      <w:pPr>
        <w:numPr>
          <w:ilvl w:val="0"/>
          <w:numId w:val="47"/>
        </w:numPr>
        <w:spacing w:after="60"/>
        <w:rPr>
          <w:rFonts w:cs="Arial"/>
          <w:sz w:val="22"/>
        </w:rPr>
      </w:pPr>
      <w:r w:rsidRPr="00290876">
        <w:rPr>
          <w:rFonts w:cs="Arial"/>
          <w:b/>
          <w:sz w:val="22"/>
        </w:rPr>
        <w:t>GRANTEE’S GENERAL RESPONSIBILITY</w:t>
      </w:r>
    </w:p>
    <w:p w:rsidR="00FC1F0E" w:rsidRPr="00A3393C" w:rsidRDefault="00FC1F0E" w:rsidP="00872D6D">
      <w:pPr>
        <w:pStyle w:val="BodyParagaphA"/>
        <w:numPr>
          <w:ilvl w:val="0"/>
          <w:numId w:val="77"/>
        </w:numPr>
        <w:spacing w:after="60"/>
        <w:rPr>
          <w:sz w:val="22"/>
          <w:szCs w:val="22"/>
        </w:rPr>
      </w:pPr>
      <w:r w:rsidRPr="00A3393C">
        <w:rPr>
          <w:sz w:val="22"/>
          <w:szCs w:val="22"/>
        </w:rPr>
        <w:t>Grantee agrees to comply with all terms and conditions of this Grant Agreement. Review and approval by the BSCC is solely for the purpose of proper administration of grant funds, and shall not be deemed to relieve or restrict the Grantee’s responsibility.</w:t>
      </w:r>
    </w:p>
    <w:p w:rsidR="00FC1F0E" w:rsidRPr="00A3393C" w:rsidRDefault="00FC1F0E" w:rsidP="00E916F9">
      <w:pPr>
        <w:pStyle w:val="BodyParagaphA"/>
        <w:spacing w:after="60"/>
        <w:rPr>
          <w:sz w:val="22"/>
          <w:szCs w:val="22"/>
        </w:rPr>
      </w:pPr>
      <w:r w:rsidRPr="00A3393C">
        <w:rPr>
          <w:sz w:val="22"/>
          <w:szCs w:val="22"/>
        </w:rPr>
        <w:t xml:space="preserve">Grantee is responsible for the performance of all project activities identified in Attachment 1: Application for Funding/Grant Proposal.   </w:t>
      </w:r>
    </w:p>
    <w:p w:rsidR="00FC1F0E" w:rsidRPr="00A3393C" w:rsidRDefault="00FC1F0E" w:rsidP="00E916F9">
      <w:pPr>
        <w:pStyle w:val="BodyParagaphA"/>
        <w:rPr>
          <w:sz w:val="22"/>
          <w:szCs w:val="22"/>
        </w:rPr>
      </w:pPr>
      <w:r w:rsidRPr="00A3393C">
        <w:rPr>
          <w:sz w:val="22"/>
          <w:szCs w:val="22"/>
        </w:rPr>
        <w:t>Grantee shall immediately advise the BSCC of any significant problems or changes that arise during the course of the project.</w:t>
      </w:r>
    </w:p>
    <w:p w:rsidR="00FC1F0E" w:rsidRPr="00290876" w:rsidRDefault="00FC1F0E" w:rsidP="00872D6D">
      <w:pPr>
        <w:numPr>
          <w:ilvl w:val="0"/>
          <w:numId w:val="47"/>
        </w:numPr>
        <w:spacing w:before="120" w:after="60"/>
        <w:rPr>
          <w:rFonts w:cs="Arial"/>
          <w:sz w:val="22"/>
        </w:rPr>
      </w:pPr>
      <w:r w:rsidRPr="00290876">
        <w:rPr>
          <w:rFonts w:cs="Arial"/>
          <w:b/>
          <w:sz w:val="22"/>
        </w:rPr>
        <w:t>GRANTEE ASSURANCES AND COMMITMENTS</w:t>
      </w:r>
    </w:p>
    <w:p w:rsidR="00FC1F0E" w:rsidRPr="00290876" w:rsidRDefault="00FC1F0E" w:rsidP="00872D6D">
      <w:pPr>
        <w:numPr>
          <w:ilvl w:val="0"/>
          <w:numId w:val="53"/>
        </w:numPr>
        <w:spacing w:after="60"/>
        <w:rPr>
          <w:rFonts w:cs="Arial"/>
          <w:sz w:val="22"/>
        </w:rPr>
      </w:pPr>
      <w:r w:rsidRPr="00290876">
        <w:rPr>
          <w:rFonts w:cs="Arial"/>
          <w:sz w:val="22"/>
        </w:rPr>
        <w:t>Compliance with Laws and Regulations</w:t>
      </w:r>
    </w:p>
    <w:p w:rsidR="00FC1F0E" w:rsidRPr="00290876" w:rsidRDefault="00FC1F0E" w:rsidP="00E916F9">
      <w:pPr>
        <w:pStyle w:val="BodyTextIndent2"/>
        <w:spacing w:line="240" w:lineRule="auto"/>
        <w:ind w:left="720"/>
        <w:rPr>
          <w:rFonts w:cs="Arial"/>
          <w:sz w:val="22"/>
        </w:rPr>
      </w:pPr>
      <w:r w:rsidRPr="00290876">
        <w:rPr>
          <w:rFonts w:cs="Arial"/>
          <w:sz w:val="22"/>
        </w:rPr>
        <w:t>This Grant Agreement is governed by and shall be interpreted in accordance with the laws of the State of California.  Grantee shall at all times comply with all applicable State laws, rules and regulations, and all applicable local ordinances.</w:t>
      </w:r>
    </w:p>
    <w:p w:rsidR="00FC1F0E" w:rsidRPr="00290876" w:rsidRDefault="00FC1F0E" w:rsidP="00872D6D">
      <w:pPr>
        <w:pStyle w:val="BodyTextIndent2"/>
        <w:numPr>
          <w:ilvl w:val="0"/>
          <w:numId w:val="53"/>
        </w:numPr>
        <w:spacing w:after="60" w:line="240" w:lineRule="auto"/>
        <w:rPr>
          <w:rFonts w:cs="Arial"/>
          <w:sz w:val="22"/>
        </w:rPr>
      </w:pPr>
      <w:r w:rsidRPr="00290876">
        <w:rPr>
          <w:rFonts w:cs="Arial"/>
          <w:sz w:val="22"/>
        </w:rPr>
        <w:t>Fulfillment of Assurances and Declarations</w:t>
      </w:r>
    </w:p>
    <w:p w:rsidR="00FC1F0E" w:rsidRPr="00290876" w:rsidRDefault="00FC1F0E" w:rsidP="00E916F9">
      <w:pPr>
        <w:pStyle w:val="BodyTextIndent2"/>
        <w:spacing w:line="240" w:lineRule="auto"/>
        <w:ind w:left="720"/>
        <w:rPr>
          <w:rFonts w:cs="Arial"/>
          <w:sz w:val="22"/>
        </w:rPr>
      </w:pPr>
      <w:r w:rsidRPr="00290876">
        <w:rPr>
          <w:rFonts w:cs="Arial"/>
          <w:sz w:val="22"/>
        </w:rPr>
        <w:t>Grantee shall fulfill all assurances, declarations, representations, and statements made by the Grantee in Attachment 1: Application for Funding/Grant Proposal, documents, amendments, approved modifications, and communications filed in support of its request for grant funds.</w:t>
      </w:r>
    </w:p>
    <w:p w:rsidR="00FC1F0E" w:rsidRPr="00290876" w:rsidRDefault="00FC1F0E" w:rsidP="00872D6D">
      <w:pPr>
        <w:numPr>
          <w:ilvl w:val="0"/>
          <w:numId w:val="53"/>
        </w:numPr>
        <w:spacing w:after="60"/>
        <w:rPr>
          <w:rFonts w:cs="Arial"/>
          <w:sz w:val="22"/>
        </w:rPr>
      </w:pPr>
      <w:r w:rsidRPr="00290876">
        <w:rPr>
          <w:rFonts w:cs="Arial"/>
          <w:sz w:val="22"/>
        </w:rPr>
        <w:t>Permits and Licenses</w:t>
      </w:r>
    </w:p>
    <w:p w:rsidR="00FC1F0E" w:rsidRDefault="00FC1F0E" w:rsidP="00E916F9">
      <w:pPr>
        <w:pStyle w:val="BodyTextIndent2"/>
        <w:spacing w:after="240" w:line="240" w:lineRule="auto"/>
        <w:ind w:left="720"/>
        <w:rPr>
          <w:rFonts w:cs="Arial"/>
          <w:sz w:val="22"/>
        </w:rPr>
      </w:pPr>
      <w:r w:rsidRPr="00290876">
        <w:rPr>
          <w:rFonts w:cs="Arial"/>
          <w:sz w:val="22"/>
        </w:rPr>
        <w:t>Grantee agrees to procure all permits and licenses necessary to complete the project, pay all charges and fees, and give all notices necessary or incidental to the due and lawful proceeding of the project work.</w:t>
      </w:r>
    </w:p>
    <w:p w:rsidR="00E62680" w:rsidRDefault="00E62680" w:rsidP="00E916F9">
      <w:pPr>
        <w:pStyle w:val="BodyTextIndent2"/>
        <w:spacing w:after="240" w:line="240" w:lineRule="auto"/>
        <w:ind w:left="720"/>
        <w:rPr>
          <w:rFonts w:cs="Arial"/>
          <w:sz w:val="22"/>
        </w:rPr>
      </w:pPr>
    </w:p>
    <w:p w:rsidR="00FC1F0E" w:rsidRPr="00290876" w:rsidRDefault="00FC1F0E" w:rsidP="00872D6D">
      <w:pPr>
        <w:numPr>
          <w:ilvl w:val="0"/>
          <w:numId w:val="67"/>
        </w:numPr>
        <w:spacing w:before="120" w:after="60"/>
        <w:rPr>
          <w:rFonts w:cs="Arial"/>
          <w:sz w:val="22"/>
        </w:rPr>
      </w:pPr>
      <w:r w:rsidRPr="00290876">
        <w:rPr>
          <w:rFonts w:cs="Arial"/>
          <w:b/>
          <w:sz w:val="22"/>
        </w:rPr>
        <w:t>POTENTIAL SUBCONTRACTORS</w:t>
      </w:r>
    </w:p>
    <w:p w:rsidR="00FC1F0E" w:rsidRPr="00290876" w:rsidRDefault="00FC1F0E" w:rsidP="00872D6D">
      <w:pPr>
        <w:numPr>
          <w:ilvl w:val="0"/>
          <w:numId w:val="54"/>
        </w:numPr>
        <w:spacing w:after="60"/>
        <w:ind w:left="720"/>
        <w:rPr>
          <w:rFonts w:cs="Arial"/>
          <w:sz w:val="22"/>
        </w:rPr>
      </w:pPr>
      <w:r w:rsidRPr="00290876">
        <w:rPr>
          <w:rFonts w:cs="Arial"/>
          <w:sz w:val="22"/>
        </w:rPr>
        <w:lastRenderedPageBreak/>
        <w:t xml:space="preserve">In accordance with the provisions of this Grant Agreement, the Grantee may subcontract with consultants for services needed to implement and/or support program activities.  Grantee agrees that in the event of any inconsistency between this Grant Agreement and Grantee’s agreement with a subcontractor, the language of this Grant Agreement will prevail.  </w:t>
      </w:r>
    </w:p>
    <w:p w:rsidR="00FC1F0E" w:rsidRPr="00290876" w:rsidRDefault="00FC1F0E" w:rsidP="00872D6D">
      <w:pPr>
        <w:numPr>
          <w:ilvl w:val="0"/>
          <w:numId w:val="54"/>
        </w:numPr>
        <w:spacing w:after="60"/>
        <w:ind w:left="720"/>
        <w:rPr>
          <w:rFonts w:cs="Arial"/>
          <w:sz w:val="22"/>
        </w:rPr>
      </w:pPr>
      <w:r w:rsidRPr="00290876">
        <w:rPr>
          <w:rFonts w:cs="Arial"/>
          <w:sz w:val="22"/>
        </w:rPr>
        <w:t>Nothing contained in this Grant Agreement or otherwise, shall create any contractual relation between the BSCC and any subcontractors, and no subcontract shall relieve the Grantee of his responsibilities and obligations hereunder.  The Grantee agrees to be as fully responsible to the BSCC for the acts and omissions of its subcontractors and of persons either directly or indirectly employed by any of them as it is for the acts and omissions of persons directly employed by the Grantee.  The Grantee's obligation to pay its subcontractors is an independent obligation from the BSCC's obligation to make payments to the Grantee.  As a result, the BSCC shall have no obligation to pay or to enforce the payment of any moneys to any subcontractor.</w:t>
      </w:r>
    </w:p>
    <w:p w:rsidR="00FC1F0E" w:rsidRPr="00290876" w:rsidRDefault="00FC1F0E" w:rsidP="00872D6D">
      <w:pPr>
        <w:pStyle w:val="BodyTextIndent2"/>
        <w:numPr>
          <w:ilvl w:val="0"/>
          <w:numId w:val="54"/>
        </w:numPr>
        <w:spacing w:after="60" w:line="240" w:lineRule="auto"/>
        <w:ind w:left="720"/>
        <w:rPr>
          <w:rFonts w:cs="Arial"/>
          <w:sz w:val="22"/>
        </w:rPr>
      </w:pPr>
      <w:r w:rsidRPr="00290876">
        <w:rPr>
          <w:rFonts w:cs="Arial"/>
          <w:sz w:val="22"/>
        </w:rPr>
        <w:t xml:space="preserve">Grantee shall ensure that all subcontractors comply with all requirements of this Grant Agreement. </w:t>
      </w:r>
    </w:p>
    <w:p w:rsidR="00FC1F0E" w:rsidRPr="00290876" w:rsidRDefault="00FC1F0E" w:rsidP="00872D6D">
      <w:pPr>
        <w:pStyle w:val="BodyTextIndent2"/>
        <w:numPr>
          <w:ilvl w:val="0"/>
          <w:numId w:val="54"/>
        </w:numPr>
        <w:spacing w:before="120" w:after="60" w:line="240" w:lineRule="auto"/>
        <w:ind w:left="720"/>
        <w:rPr>
          <w:rFonts w:cs="Arial"/>
          <w:sz w:val="22"/>
        </w:rPr>
      </w:pPr>
      <w:r w:rsidRPr="00290876">
        <w:rPr>
          <w:rFonts w:cs="Arial"/>
          <w:sz w:val="22"/>
        </w:rPr>
        <w:t>Grantee assures that for any subcontract awarded by the Grantee, such insurance and fidelity bonds, as is customary and appropriate, will be obtained.</w:t>
      </w:r>
    </w:p>
    <w:p w:rsidR="00FC1F0E" w:rsidRPr="00290876" w:rsidRDefault="00FC1F0E" w:rsidP="00872D6D">
      <w:pPr>
        <w:numPr>
          <w:ilvl w:val="0"/>
          <w:numId w:val="54"/>
        </w:numPr>
        <w:spacing w:after="60"/>
        <w:ind w:left="720"/>
        <w:rPr>
          <w:rFonts w:cs="Arial"/>
          <w:sz w:val="22"/>
        </w:rPr>
      </w:pPr>
      <w:r w:rsidRPr="00290876">
        <w:rPr>
          <w:rFonts w:cs="Arial"/>
          <w:sz w:val="22"/>
        </w:rPr>
        <w:t>Grantee agrees to place appropriate language in all subcontracts for work on the project requiring the  Grantee’s subcontractors to:</w:t>
      </w:r>
    </w:p>
    <w:p w:rsidR="00FC1F0E" w:rsidRPr="00290876" w:rsidRDefault="00FC1F0E" w:rsidP="00872D6D">
      <w:pPr>
        <w:pStyle w:val="ListParagraph"/>
        <w:numPr>
          <w:ilvl w:val="0"/>
          <w:numId w:val="50"/>
        </w:numPr>
        <w:spacing w:after="60"/>
        <w:ind w:left="990" w:hanging="270"/>
        <w:contextualSpacing w:val="0"/>
        <w:rPr>
          <w:rFonts w:cs="Arial"/>
          <w:sz w:val="22"/>
        </w:rPr>
      </w:pPr>
      <w:r w:rsidRPr="00290876">
        <w:rPr>
          <w:rFonts w:cs="Arial"/>
          <w:sz w:val="22"/>
        </w:rPr>
        <w:t>Books and Records</w:t>
      </w:r>
    </w:p>
    <w:p w:rsidR="00FC1F0E" w:rsidRPr="00290876" w:rsidRDefault="00FC1F0E" w:rsidP="00E916F9">
      <w:pPr>
        <w:pStyle w:val="ListParagraph"/>
        <w:spacing w:after="60"/>
        <w:ind w:left="1080"/>
        <w:contextualSpacing w:val="0"/>
        <w:rPr>
          <w:rFonts w:cs="Arial"/>
          <w:sz w:val="22"/>
        </w:rPr>
      </w:pPr>
      <w:r w:rsidRPr="00290876">
        <w:rPr>
          <w:rFonts w:cs="Arial"/>
          <w:sz w:val="22"/>
        </w:rPr>
        <w:t>Maintain adequate fiscal and project books, records, documents, and other evidence pertinent to the subcontractor’s work on the project in accordance with generally accepted accounting principles.  Adequate supporting documentation shall be maintained in such detail so as to permit tracing transactions from the invoices, to the accounting records, to the supporting documentation.  These records shall be maintained for a minimum of three (3) years after the acceptance of the final grant project audit under the Grant Agreement, and shall be subject to examination and/or audit by the BSCC or designees, state government auditors or designees, or by federal government auditors or designees.</w:t>
      </w:r>
    </w:p>
    <w:p w:rsidR="00FC1F0E" w:rsidRPr="00290876" w:rsidRDefault="00FC1F0E" w:rsidP="00872D6D">
      <w:pPr>
        <w:pStyle w:val="ListParagraph"/>
        <w:numPr>
          <w:ilvl w:val="0"/>
          <w:numId w:val="50"/>
        </w:numPr>
        <w:spacing w:after="60"/>
        <w:ind w:left="1080"/>
        <w:contextualSpacing w:val="0"/>
        <w:rPr>
          <w:rFonts w:cs="Arial"/>
          <w:sz w:val="22"/>
        </w:rPr>
      </w:pPr>
      <w:r w:rsidRPr="00290876">
        <w:rPr>
          <w:rFonts w:cs="Arial"/>
          <w:sz w:val="22"/>
        </w:rPr>
        <w:t>Access to Books and Records</w:t>
      </w:r>
    </w:p>
    <w:p w:rsidR="00FC1F0E" w:rsidRPr="00290876" w:rsidRDefault="00FC1F0E" w:rsidP="00E916F9">
      <w:pPr>
        <w:pStyle w:val="ListParagraph"/>
        <w:spacing w:after="120"/>
        <w:ind w:left="1080"/>
        <w:contextualSpacing w:val="0"/>
        <w:rPr>
          <w:rFonts w:cs="Arial"/>
          <w:sz w:val="22"/>
        </w:rPr>
      </w:pPr>
      <w:r w:rsidRPr="00290876">
        <w:rPr>
          <w:rFonts w:cs="Arial"/>
          <w:sz w:val="22"/>
        </w:rPr>
        <w:t>Make such books, records, supporting documentations, and other evidence available to the BSCC or designee, the Department of General Services, the Department of Finance, California State Auditor, and their designated representatives during the course of the project and for a minimum of three (3) years after acceptance of the final grant project audit.  The Subcontractor shall provide suitable facilities for access, monitoring, inspection, and copying of books and records related to the grant-funded project.</w:t>
      </w:r>
    </w:p>
    <w:p w:rsidR="00FC1F0E" w:rsidRPr="00290876" w:rsidRDefault="00FC1F0E" w:rsidP="00872D6D">
      <w:pPr>
        <w:numPr>
          <w:ilvl w:val="0"/>
          <w:numId w:val="67"/>
        </w:numPr>
        <w:spacing w:before="120" w:after="60"/>
        <w:rPr>
          <w:rFonts w:cs="Arial"/>
          <w:b/>
          <w:sz w:val="22"/>
        </w:rPr>
      </w:pPr>
      <w:r w:rsidRPr="00290876">
        <w:rPr>
          <w:rFonts w:cs="Arial"/>
          <w:b/>
          <w:sz w:val="22"/>
        </w:rPr>
        <w:t>PROJECT ACCESS</w:t>
      </w:r>
    </w:p>
    <w:p w:rsidR="00FC1F0E" w:rsidRPr="00290876" w:rsidRDefault="00FC1F0E" w:rsidP="00E916F9">
      <w:pPr>
        <w:ind w:left="360"/>
        <w:rPr>
          <w:rFonts w:cs="Arial"/>
          <w:sz w:val="22"/>
        </w:rPr>
      </w:pPr>
      <w:r w:rsidRPr="00290876">
        <w:rPr>
          <w:rFonts w:cs="Arial"/>
          <w:sz w:val="22"/>
        </w:rPr>
        <w:t>Grantee shall ensure that the BSCC, or any authorized representative, will have suitable access to project activities, sites, staff and documents at all reasonable times during the grant period including those maintained by subcontractors. Access to program records will be made available by both the grantee and the subcontractors for a period of 3 years following the end of the project period.</w:t>
      </w:r>
    </w:p>
    <w:p w:rsidR="00FC1F0E" w:rsidRPr="00290876" w:rsidRDefault="00FC1F0E" w:rsidP="00872D6D">
      <w:pPr>
        <w:numPr>
          <w:ilvl w:val="0"/>
          <w:numId w:val="67"/>
        </w:numPr>
        <w:spacing w:before="120" w:after="120"/>
        <w:rPr>
          <w:rFonts w:cs="Arial"/>
          <w:b/>
          <w:sz w:val="22"/>
        </w:rPr>
      </w:pPr>
      <w:r w:rsidRPr="00290876">
        <w:rPr>
          <w:rFonts w:cs="Arial"/>
          <w:b/>
          <w:sz w:val="22"/>
        </w:rPr>
        <w:t>ACCOUNTING AND AUDIT REQUIREMENTS</w:t>
      </w:r>
    </w:p>
    <w:p w:rsidR="00FC1F0E" w:rsidRPr="00290876" w:rsidRDefault="00FC1F0E" w:rsidP="00872D6D">
      <w:pPr>
        <w:numPr>
          <w:ilvl w:val="0"/>
          <w:numId w:val="51"/>
        </w:numPr>
        <w:tabs>
          <w:tab w:val="clear" w:pos="1080"/>
        </w:tabs>
        <w:spacing w:after="120"/>
        <w:ind w:left="720"/>
        <w:rPr>
          <w:rFonts w:cs="Arial"/>
          <w:sz w:val="22"/>
        </w:rPr>
      </w:pPr>
      <w:r w:rsidRPr="00290876">
        <w:rPr>
          <w:rFonts w:cs="Arial"/>
          <w:sz w:val="22"/>
        </w:rPr>
        <w:t xml:space="preserve">Grantee agrees that accounting procedures for grant funds received pursuant to this Grant Agreement shall be in accordance with generally accepted government accounting principles and practices, and adequate supporting documentation shall be maintained in such detail as to provide an audit trail. Supporting documentation shall permit the tracing of transactions from such documents to relevant accounting records, financial reports and invoices. </w:t>
      </w:r>
    </w:p>
    <w:p w:rsidR="00FC1F0E" w:rsidRPr="00290876" w:rsidRDefault="00FC1F0E" w:rsidP="00E916F9">
      <w:pPr>
        <w:pStyle w:val="BodyText"/>
        <w:ind w:left="720" w:hanging="360"/>
        <w:rPr>
          <w:rFonts w:cs="Arial"/>
          <w:b/>
          <w:sz w:val="22"/>
          <w:szCs w:val="22"/>
        </w:rPr>
      </w:pPr>
      <w:r w:rsidRPr="00290876">
        <w:rPr>
          <w:rFonts w:cs="Arial"/>
          <w:sz w:val="22"/>
          <w:szCs w:val="22"/>
        </w:rPr>
        <w:t>B.</w:t>
      </w:r>
      <w:r w:rsidRPr="00290876">
        <w:rPr>
          <w:rFonts w:cs="Arial"/>
          <w:sz w:val="22"/>
          <w:szCs w:val="22"/>
        </w:rPr>
        <w:tab/>
        <w:t xml:space="preserve">The BSCC reserves the right to call for a program or financial audit at any time between the execution of this Grant Agreement and </w:t>
      </w:r>
      <w:r w:rsidR="00A3393C">
        <w:rPr>
          <w:rFonts w:cs="Arial"/>
          <w:sz w:val="22"/>
          <w:szCs w:val="22"/>
        </w:rPr>
        <w:t>3 years</w:t>
      </w:r>
      <w:r w:rsidRPr="00290876">
        <w:rPr>
          <w:rFonts w:cs="Arial"/>
          <w:sz w:val="22"/>
          <w:szCs w:val="22"/>
        </w:rPr>
        <w:t xml:space="preserve"> following the end of the grant period.  At any time, the BSCC may disallow all or part of the cost of the activity or action determined to not </w:t>
      </w:r>
      <w:r w:rsidRPr="00290876">
        <w:rPr>
          <w:rFonts w:cs="Arial"/>
          <w:sz w:val="22"/>
          <w:szCs w:val="22"/>
        </w:rPr>
        <w:lastRenderedPageBreak/>
        <w:t>be in compliance with the terms and conditions of this Grant Agreement, or take other remedies legally available.</w:t>
      </w:r>
    </w:p>
    <w:p w:rsidR="00FC1F0E" w:rsidRPr="00290876" w:rsidRDefault="00FC1F0E" w:rsidP="00872D6D">
      <w:pPr>
        <w:pStyle w:val="BodyText"/>
        <w:numPr>
          <w:ilvl w:val="0"/>
          <w:numId w:val="67"/>
        </w:numPr>
        <w:spacing w:before="120"/>
        <w:rPr>
          <w:rFonts w:cs="Arial"/>
          <w:b/>
          <w:sz w:val="22"/>
          <w:szCs w:val="22"/>
        </w:rPr>
      </w:pPr>
      <w:r w:rsidRPr="00290876">
        <w:rPr>
          <w:rFonts w:cs="Arial"/>
          <w:b/>
          <w:sz w:val="22"/>
          <w:szCs w:val="22"/>
        </w:rPr>
        <w:t>MODIFICATIONS</w:t>
      </w:r>
    </w:p>
    <w:p w:rsidR="00FC1F0E" w:rsidRDefault="00FC1F0E" w:rsidP="00E916F9">
      <w:pPr>
        <w:pStyle w:val="BodyText3"/>
        <w:ind w:left="360"/>
        <w:rPr>
          <w:rFonts w:cs="Arial"/>
          <w:sz w:val="22"/>
          <w:szCs w:val="22"/>
        </w:rPr>
      </w:pPr>
      <w:r w:rsidRPr="00290876">
        <w:rPr>
          <w:rFonts w:cs="Arial"/>
          <w:sz w:val="22"/>
          <w:szCs w:val="22"/>
        </w:rPr>
        <w:t xml:space="preserve">No change or modification in the project will be permitted without prior written approval from the BSCC.  Changes may include modification to project scope, changes to performance measures, compliance with collection of data elements, and other significant changes in the budget or program components contained in the Application for Funding.  Changes shall not be implemented by the project until authorized by the BSCC. </w:t>
      </w:r>
    </w:p>
    <w:p w:rsidR="00870B8B" w:rsidRPr="00290876" w:rsidRDefault="00870B8B" w:rsidP="00E916F9">
      <w:pPr>
        <w:pStyle w:val="BodyText3"/>
        <w:ind w:left="360"/>
        <w:rPr>
          <w:rFonts w:cs="Arial"/>
          <w:sz w:val="22"/>
          <w:szCs w:val="22"/>
        </w:rPr>
      </w:pPr>
    </w:p>
    <w:p w:rsidR="00FC1F0E" w:rsidRPr="00290876" w:rsidRDefault="00FC1F0E" w:rsidP="00872D6D">
      <w:pPr>
        <w:pStyle w:val="BodyText3"/>
        <w:numPr>
          <w:ilvl w:val="0"/>
          <w:numId w:val="67"/>
        </w:numPr>
        <w:spacing w:before="120" w:after="120"/>
        <w:rPr>
          <w:rFonts w:cs="Arial"/>
          <w:sz w:val="22"/>
          <w:szCs w:val="22"/>
        </w:rPr>
      </w:pPr>
      <w:r w:rsidRPr="00290876">
        <w:rPr>
          <w:rFonts w:cs="Arial"/>
          <w:b/>
          <w:sz w:val="22"/>
          <w:szCs w:val="22"/>
        </w:rPr>
        <w:t>TERMINATION</w:t>
      </w:r>
    </w:p>
    <w:p w:rsidR="00FC1F0E" w:rsidRPr="00290876" w:rsidRDefault="00FC1F0E" w:rsidP="00872D6D">
      <w:pPr>
        <w:pStyle w:val="BodyText3"/>
        <w:numPr>
          <w:ilvl w:val="0"/>
          <w:numId w:val="60"/>
        </w:numPr>
        <w:spacing w:after="120"/>
        <w:rPr>
          <w:rFonts w:cs="Arial"/>
          <w:sz w:val="22"/>
          <w:szCs w:val="22"/>
        </w:rPr>
      </w:pPr>
      <w:r w:rsidRPr="00290876">
        <w:rPr>
          <w:rFonts w:cs="Arial"/>
          <w:sz w:val="22"/>
          <w:szCs w:val="22"/>
        </w:rPr>
        <w:t>This Grant Agreement may be terminated by the BSCC at any time after grant award and prior to completion of project upon action or inaction by the Grantee that constitutes a material and substantial breech of this Grant Agreement.  Such action or inaction includes but is not limited to:</w:t>
      </w:r>
    </w:p>
    <w:p w:rsidR="00FC1F0E" w:rsidRPr="00290876" w:rsidRDefault="00FC1F0E" w:rsidP="00872D6D">
      <w:pPr>
        <w:pStyle w:val="BodyText3"/>
        <w:numPr>
          <w:ilvl w:val="2"/>
          <w:numId w:val="66"/>
        </w:numPr>
        <w:spacing w:after="60"/>
        <w:ind w:left="1080"/>
        <w:rPr>
          <w:rFonts w:cs="Arial"/>
          <w:sz w:val="22"/>
          <w:szCs w:val="22"/>
        </w:rPr>
      </w:pPr>
      <w:r w:rsidRPr="00290876">
        <w:rPr>
          <w:rFonts w:cs="Arial"/>
          <w:sz w:val="22"/>
          <w:szCs w:val="22"/>
        </w:rPr>
        <w:t>substantial alteration of the scope of the grant project without prior written approval of the BSCC;</w:t>
      </w:r>
    </w:p>
    <w:p w:rsidR="00FC1F0E" w:rsidRPr="00290876" w:rsidRDefault="00FC1F0E" w:rsidP="00872D6D">
      <w:pPr>
        <w:pStyle w:val="BodyText3"/>
        <w:numPr>
          <w:ilvl w:val="2"/>
          <w:numId w:val="66"/>
        </w:numPr>
        <w:spacing w:after="60"/>
        <w:ind w:left="1080"/>
        <w:rPr>
          <w:rFonts w:cs="Arial"/>
          <w:sz w:val="22"/>
          <w:szCs w:val="22"/>
        </w:rPr>
      </w:pPr>
      <w:r w:rsidRPr="00290876">
        <w:rPr>
          <w:rFonts w:cs="Arial"/>
          <w:sz w:val="22"/>
          <w:szCs w:val="22"/>
        </w:rPr>
        <w:t>refusal or inability to complete the grant project in a manner consistent with Attachment 1: Applicat</w:t>
      </w:r>
      <w:r w:rsidR="00EA1B50">
        <w:rPr>
          <w:rFonts w:cs="Arial"/>
          <w:sz w:val="22"/>
          <w:szCs w:val="22"/>
        </w:rPr>
        <w:t xml:space="preserve">ion for Funding/Grant Proposal </w:t>
      </w:r>
      <w:r w:rsidRPr="00290876">
        <w:rPr>
          <w:rFonts w:cs="Arial"/>
          <w:sz w:val="22"/>
          <w:szCs w:val="22"/>
        </w:rPr>
        <w:t>or approved modifications;</w:t>
      </w:r>
    </w:p>
    <w:p w:rsidR="00FC1F0E" w:rsidRPr="00290876" w:rsidRDefault="00FC1F0E" w:rsidP="00872D6D">
      <w:pPr>
        <w:pStyle w:val="BodyText3"/>
        <w:numPr>
          <w:ilvl w:val="2"/>
          <w:numId w:val="66"/>
        </w:numPr>
        <w:spacing w:after="60"/>
        <w:ind w:left="1080"/>
        <w:rPr>
          <w:rFonts w:cs="Arial"/>
          <w:sz w:val="22"/>
          <w:szCs w:val="22"/>
        </w:rPr>
      </w:pPr>
      <w:r w:rsidRPr="00290876">
        <w:rPr>
          <w:rFonts w:cs="Arial"/>
          <w:sz w:val="22"/>
          <w:szCs w:val="22"/>
        </w:rPr>
        <w:t>failure to provide the required local match share of the total project costs; and</w:t>
      </w:r>
    </w:p>
    <w:p w:rsidR="00FC1F0E" w:rsidRPr="00290876" w:rsidRDefault="00FC1F0E" w:rsidP="00872D6D">
      <w:pPr>
        <w:pStyle w:val="BodyText3"/>
        <w:numPr>
          <w:ilvl w:val="2"/>
          <w:numId w:val="66"/>
        </w:numPr>
        <w:spacing w:after="120"/>
        <w:ind w:left="1080"/>
        <w:rPr>
          <w:rFonts w:cs="Arial"/>
          <w:sz w:val="22"/>
          <w:szCs w:val="22"/>
        </w:rPr>
      </w:pPr>
      <w:r w:rsidRPr="00290876">
        <w:rPr>
          <w:rFonts w:cs="Arial"/>
          <w:sz w:val="22"/>
          <w:szCs w:val="22"/>
        </w:rPr>
        <w:t>failure to meet prescribed assurances, commitments, recording, accounting, auditing, and reporting requirements of the Grant Agreement.</w:t>
      </w:r>
    </w:p>
    <w:p w:rsidR="00FC1F0E" w:rsidRPr="00290876" w:rsidRDefault="00FC1F0E" w:rsidP="00872D6D">
      <w:pPr>
        <w:pStyle w:val="BodyText3"/>
        <w:numPr>
          <w:ilvl w:val="0"/>
          <w:numId w:val="60"/>
        </w:numPr>
        <w:spacing w:after="120"/>
        <w:rPr>
          <w:rFonts w:cs="Arial"/>
          <w:sz w:val="22"/>
          <w:szCs w:val="22"/>
        </w:rPr>
      </w:pPr>
      <w:r w:rsidRPr="00290876">
        <w:rPr>
          <w:rFonts w:cs="Arial"/>
          <w:sz w:val="22"/>
          <w:szCs w:val="22"/>
        </w:rPr>
        <w:t>Prior to terminating the Grant Agreement under this provision, the BSCC shall provide the Grantee at least 30 calendar days written notice stating the reasons for termination and effective date thereof. The Grantee may appeal the termination decision in accordance with the instructions listed in Exhibit D: Special Terms and Conditions, Number 8. Settlement of Disputes.</w:t>
      </w:r>
    </w:p>
    <w:p w:rsidR="00FC1F0E" w:rsidRPr="00EA32E0" w:rsidRDefault="00FC1F0E" w:rsidP="00872D6D">
      <w:pPr>
        <w:pStyle w:val="ListParagraph"/>
        <w:numPr>
          <w:ilvl w:val="0"/>
          <w:numId w:val="67"/>
        </w:numPr>
        <w:rPr>
          <w:b/>
        </w:rPr>
      </w:pPr>
      <w:r w:rsidRPr="00EA32E0">
        <w:rPr>
          <w:b/>
          <w:sz w:val="22"/>
        </w:rPr>
        <w:t>SETTLEMENT OF DISPUTES</w:t>
      </w:r>
    </w:p>
    <w:p w:rsidR="00FC1F0E" w:rsidRPr="00290876" w:rsidRDefault="00FC1F0E" w:rsidP="00872D6D">
      <w:pPr>
        <w:pStyle w:val="BodyParagaphA"/>
        <w:numPr>
          <w:ilvl w:val="0"/>
          <w:numId w:val="63"/>
        </w:numPr>
        <w:rPr>
          <w:sz w:val="22"/>
          <w:szCs w:val="22"/>
        </w:rPr>
      </w:pPr>
      <w:r w:rsidRPr="00290876">
        <w:rPr>
          <w:sz w:val="22"/>
          <w:szCs w:val="22"/>
        </w:rPr>
        <w:t>The parties shall deal in good faith and attempt to resolve potential disputes informally. If the dispute persists, the Grantee shall submit to the BSCC Corrections Planning and Programs Division Deputy Director a written demand for a final decision regarding the disposition of any dispute between the parties arising under, related to, or involving this Grant Agreement.  Grantee’s written demand shall be fully supported by factual information. The BSCC Corrections Planning and Programs Division Deputy Director shall have 30 days after receipt of Grantee’s written demand invoking this Section “Disputes” to render a written decision. If a written decision is not rendered within 30 days after receipt of the Grantee’s demand, it shall be deemed a decision adverse to the Grantee’s contention. If the Grantee is not satisfied with the decision of the BSCC Corrections Planning and Programs Division Deputy Director, the Grantee may appeal the decision, in writing, within 15 days of its issuance (or the expiration of the 30 day period in the event no decision is rendered), to the BSCC Executive Director, who shall have 45 days to render a final decision. If the Grantee does not appeal the decision of the BSCC Corrections Planning and Programs Division Deputy Director, the decision shall be conclusive and binding regarding the dispute and the Contractor shall be barred from commencing an action in court, or with the Victims Compensation Government Claims Board, for failure to exhaust Grantee’s administrative remedies.</w:t>
      </w:r>
    </w:p>
    <w:p w:rsidR="00FC1F0E" w:rsidRPr="00290876" w:rsidRDefault="00FC1F0E" w:rsidP="00872D6D">
      <w:pPr>
        <w:pStyle w:val="BodyParagaphA"/>
        <w:numPr>
          <w:ilvl w:val="0"/>
          <w:numId w:val="63"/>
        </w:numPr>
        <w:rPr>
          <w:sz w:val="22"/>
          <w:szCs w:val="22"/>
        </w:rPr>
      </w:pPr>
      <w:r w:rsidRPr="00290876">
        <w:rPr>
          <w:sz w:val="22"/>
          <w:szCs w:val="22"/>
        </w:rPr>
        <w:t>Pending the final resolution of any dispute arising under, related to or involving this Grant Agreement, Grantee agrees to diligently proceed with the performance of this Grant Agreement, including the providing of services in accordance with the Grant Agreement. Grantee’s failure to diligently proceed in accordance with the State’s instructions regarding this Grant Agreement shall be considered a material breach of this Grant Agreement.</w:t>
      </w:r>
    </w:p>
    <w:p w:rsidR="00FC1F0E" w:rsidRPr="00290876" w:rsidRDefault="00FC1F0E" w:rsidP="00872D6D">
      <w:pPr>
        <w:pStyle w:val="BodyParagaphA"/>
        <w:numPr>
          <w:ilvl w:val="0"/>
          <w:numId w:val="63"/>
        </w:numPr>
        <w:rPr>
          <w:sz w:val="22"/>
          <w:szCs w:val="22"/>
        </w:rPr>
      </w:pPr>
      <w:r w:rsidRPr="00290876">
        <w:rPr>
          <w:sz w:val="22"/>
          <w:szCs w:val="22"/>
        </w:rPr>
        <w:lastRenderedPageBreak/>
        <w:t xml:space="preserve">Any final decision of the State shall be expressly identified as such, shall be in writing, and shall be signed by the Executive Director, if an appeal was made. If the Executive Director fails to render a final decision within 45 days after receipt of the Grantee’s appeal for a final decision, it shall be deemed a final decision adverse to the Grantee’s contentions. The State’s final decision shall be conclusive and binding regarding the dispute unless the Grantee commences an action in a court of competent jurisdiction to contest such decision within 90 days following the date of the final decision or one (1) year following the accrual of the cause of action, whichever is later. </w:t>
      </w:r>
    </w:p>
    <w:p w:rsidR="00FC1F0E" w:rsidRDefault="00FC1F0E" w:rsidP="00872D6D">
      <w:pPr>
        <w:pStyle w:val="BodyParagaphA"/>
        <w:numPr>
          <w:ilvl w:val="0"/>
          <w:numId w:val="63"/>
        </w:numPr>
        <w:rPr>
          <w:sz w:val="22"/>
          <w:szCs w:val="22"/>
        </w:rPr>
      </w:pPr>
      <w:r w:rsidRPr="00290876">
        <w:rPr>
          <w:sz w:val="22"/>
          <w:szCs w:val="22"/>
        </w:rPr>
        <w:t>The dates of decision and appeal in this section may be modified by mutual consent, as applicable, excepting the time to commence an action in a court of competent jurisdiction.</w:t>
      </w:r>
    </w:p>
    <w:p w:rsidR="00FC1F0E" w:rsidRPr="00290876" w:rsidRDefault="00FC1F0E" w:rsidP="00872D6D">
      <w:pPr>
        <w:numPr>
          <w:ilvl w:val="0"/>
          <w:numId w:val="64"/>
        </w:numPr>
        <w:spacing w:after="120"/>
        <w:rPr>
          <w:rFonts w:cs="Arial"/>
          <w:b/>
          <w:sz w:val="22"/>
        </w:rPr>
      </w:pPr>
      <w:r w:rsidRPr="00290876">
        <w:rPr>
          <w:rFonts w:cs="Arial"/>
          <w:b/>
          <w:sz w:val="22"/>
        </w:rPr>
        <w:t>UNION ACTIVITIES</w:t>
      </w:r>
    </w:p>
    <w:p w:rsidR="00FC1F0E" w:rsidRPr="00290876" w:rsidRDefault="00FC1F0E" w:rsidP="00E916F9">
      <w:pPr>
        <w:spacing w:after="120"/>
        <w:ind w:left="360"/>
        <w:rPr>
          <w:rFonts w:cs="Arial"/>
          <w:sz w:val="22"/>
        </w:rPr>
      </w:pPr>
      <w:r w:rsidRPr="00290876">
        <w:rPr>
          <w:rFonts w:cs="Arial"/>
          <w:sz w:val="22"/>
        </w:rPr>
        <w:t>For all agreements, except fixed price contracts of $50,000 or less, the Grantee acknowledges that applicability of Government Code §§16654 through 16649 to this Grant Agreement and agrees to the following:</w:t>
      </w:r>
    </w:p>
    <w:p w:rsidR="00FC1F0E" w:rsidRPr="00290876" w:rsidRDefault="00FC1F0E" w:rsidP="00872D6D">
      <w:pPr>
        <w:numPr>
          <w:ilvl w:val="0"/>
          <w:numId w:val="61"/>
        </w:numPr>
        <w:spacing w:after="120"/>
        <w:rPr>
          <w:rFonts w:cs="Arial"/>
          <w:sz w:val="22"/>
        </w:rPr>
      </w:pPr>
      <w:r w:rsidRPr="00290876">
        <w:rPr>
          <w:rFonts w:cs="Arial"/>
          <w:sz w:val="22"/>
        </w:rPr>
        <w:t>No State funds received under the Grant Agreement will be used to assist, promote or deter union organizing.</w:t>
      </w:r>
    </w:p>
    <w:p w:rsidR="00FC1F0E" w:rsidRPr="00290876" w:rsidRDefault="00FC1F0E" w:rsidP="00872D6D">
      <w:pPr>
        <w:numPr>
          <w:ilvl w:val="0"/>
          <w:numId w:val="61"/>
        </w:numPr>
        <w:spacing w:after="120"/>
        <w:rPr>
          <w:rFonts w:cs="Arial"/>
          <w:sz w:val="22"/>
        </w:rPr>
      </w:pPr>
      <w:r w:rsidRPr="00290876">
        <w:rPr>
          <w:rFonts w:cs="Arial"/>
          <w:sz w:val="22"/>
        </w:rPr>
        <w:t>Grantee will not, for any business conducted under the Grant Agreement, use any State property to hold meetings with employees or supervisors, if the purpose of such meetings is to assist, promote or deter union organizing, unless the State property is equally available to the general public for holding meetings.</w:t>
      </w:r>
    </w:p>
    <w:p w:rsidR="00FC1F0E" w:rsidRPr="00290876" w:rsidRDefault="00FC1F0E" w:rsidP="00872D6D">
      <w:pPr>
        <w:numPr>
          <w:ilvl w:val="0"/>
          <w:numId w:val="61"/>
        </w:numPr>
        <w:spacing w:after="120"/>
        <w:rPr>
          <w:rFonts w:cs="Arial"/>
          <w:sz w:val="22"/>
        </w:rPr>
      </w:pPr>
      <w:r w:rsidRPr="00290876">
        <w:rPr>
          <w:rFonts w:cs="Arial"/>
          <w:sz w:val="22"/>
        </w:rPr>
        <w:t>If Grantee incurs costs or makes expenditures to assist, promote or deter union organizing, Grantee will maintain records sufficient to show that no reimbursement from State funds has been sought for these costs, and that Grantee shall provide those records to the Attorney General upon request.</w:t>
      </w:r>
    </w:p>
    <w:p w:rsidR="00FC1F0E" w:rsidRPr="00290876" w:rsidRDefault="00FC1F0E" w:rsidP="00872D6D">
      <w:pPr>
        <w:numPr>
          <w:ilvl w:val="0"/>
          <w:numId w:val="64"/>
        </w:numPr>
        <w:spacing w:after="120"/>
        <w:rPr>
          <w:rFonts w:cs="Arial"/>
          <w:sz w:val="22"/>
        </w:rPr>
      </w:pPr>
      <w:r w:rsidRPr="00290876">
        <w:rPr>
          <w:rFonts w:cs="Arial"/>
          <w:b/>
          <w:sz w:val="22"/>
        </w:rPr>
        <w:t>WAIVER</w:t>
      </w:r>
    </w:p>
    <w:p w:rsidR="00FC1F0E" w:rsidRPr="00290876" w:rsidRDefault="00FC1F0E" w:rsidP="00E916F9">
      <w:pPr>
        <w:spacing w:after="120"/>
        <w:ind w:left="360"/>
        <w:rPr>
          <w:rFonts w:cs="Arial"/>
          <w:b/>
          <w:sz w:val="22"/>
          <w:u w:val="single"/>
        </w:rPr>
      </w:pPr>
      <w:r w:rsidRPr="00290876">
        <w:rPr>
          <w:rFonts w:cs="Arial"/>
          <w:sz w:val="22"/>
        </w:rPr>
        <w:t>The parties hereto may waive any of their rights under this Grant Agreement unless such waiver is contrary to law, provided that any such waiver shall be in writing and signed by the party making such waiver.</w:t>
      </w:r>
    </w:p>
    <w:p w:rsidR="00E916F9" w:rsidRPr="00290876" w:rsidRDefault="00E916F9" w:rsidP="00E916F9">
      <w:pPr>
        <w:pBdr>
          <w:top w:val="thinThickSmallGap" w:sz="24" w:space="1" w:color="auto"/>
        </w:pBdr>
        <w:spacing w:after="120"/>
        <w:jc w:val="left"/>
        <w:rPr>
          <w:rFonts w:cs="Arial"/>
          <w:b/>
          <w:sz w:val="22"/>
        </w:rPr>
      </w:pPr>
    </w:p>
    <w:p w:rsidR="00E916F9" w:rsidRPr="00290876" w:rsidRDefault="00E916F9" w:rsidP="00E916F9">
      <w:pPr>
        <w:pStyle w:val="Header"/>
        <w:rPr>
          <w:rFonts w:cs="Arial"/>
          <w:b/>
          <w:caps/>
          <w:sz w:val="22"/>
        </w:rPr>
      </w:pPr>
      <w:r>
        <w:rPr>
          <w:rFonts w:cs="Arial"/>
          <w:b/>
          <w:sz w:val="22"/>
        </w:rPr>
        <w:t>APPENDIX A</w:t>
      </w:r>
      <w:r w:rsidRPr="00290876">
        <w:rPr>
          <w:rFonts w:cs="Arial"/>
          <w:b/>
          <w:sz w:val="22"/>
        </w:rPr>
        <w:t xml:space="preserve">:  </w:t>
      </w:r>
      <w:r>
        <w:rPr>
          <w:rFonts w:cs="Arial"/>
          <w:b/>
          <w:caps/>
          <w:sz w:val="22"/>
        </w:rPr>
        <w:t>LEAD EXECUTIVE STEERING COMMITTEE</w:t>
      </w:r>
    </w:p>
    <w:p w:rsidR="00E916F9" w:rsidRPr="00F600EA" w:rsidRDefault="00E916F9" w:rsidP="00E916F9">
      <w:pPr>
        <w:spacing w:after="0"/>
        <w:ind w:left="2160" w:firstLine="720"/>
        <w:rPr>
          <w:rFonts w:cs="Arial"/>
          <w:b/>
        </w:rPr>
      </w:pPr>
    </w:p>
    <w:p w:rsidR="00E916F9" w:rsidRPr="00E916F9" w:rsidRDefault="00E916F9" w:rsidP="00E916F9">
      <w:pPr>
        <w:spacing w:after="120"/>
        <w:rPr>
          <w:rFonts w:cs="Arial"/>
          <w:b/>
          <w:sz w:val="22"/>
          <w:szCs w:val="20"/>
        </w:rPr>
      </w:pPr>
      <w:r w:rsidRPr="00E916F9">
        <w:rPr>
          <w:rFonts w:cs="Arial"/>
          <w:b/>
          <w:sz w:val="22"/>
          <w:szCs w:val="20"/>
        </w:rPr>
        <w:t>LEAD Executive Steering Committee</w:t>
      </w:r>
    </w:p>
    <w:p w:rsidR="00E916F9" w:rsidRPr="00E916F9" w:rsidRDefault="00E916F9" w:rsidP="00E916F9">
      <w:pPr>
        <w:spacing w:after="120"/>
        <w:rPr>
          <w:rFonts w:cs="Arial"/>
          <w:sz w:val="22"/>
          <w:szCs w:val="20"/>
        </w:rPr>
      </w:pPr>
      <w:r w:rsidRPr="00E916F9">
        <w:rPr>
          <w:rFonts w:cs="Arial"/>
          <w:sz w:val="22"/>
          <w:szCs w:val="20"/>
        </w:rPr>
        <w:t>David Bejarano, ESC Co-Chair, BSCC Board Member</w:t>
      </w:r>
      <w:r w:rsidR="001914E0" w:rsidRPr="00E916F9">
        <w:rPr>
          <w:rFonts w:cs="Arial"/>
          <w:sz w:val="22"/>
          <w:szCs w:val="20"/>
        </w:rPr>
        <w:t>, Police</w:t>
      </w:r>
      <w:r w:rsidRPr="00E916F9">
        <w:rPr>
          <w:rFonts w:cs="Arial"/>
          <w:sz w:val="22"/>
          <w:szCs w:val="20"/>
        </w:rPr>
        <w:t xml:space="preserve"> Chief, City of Chula Vista </w:t>
      </w:r>
    </w:p>
    <w:p w:rsidR="00E916F9" w:rsidRPr="00E916F9" w:rsidRDefault="00E916F9" w:rsidP="00E916F9">
      <w:pPr>
        <w:spacing w:after="120"/>
        <w:rPr>
          <w:rFonts w:cs="Arial"/>
          <w:sz w:val="22"/>
          <w:szCs w:val="20"/>
        </w:rPr>
      </w:pPr>
      <w:r w:rsidRPr="00E916F9">
        <w:rPr>
          <w:rFonts w:cs="Arial"/>
          <w:sz w:val="22"/>
          <w:szCs w:val="20"/>
        </w:rPr>
        <w:t xml:space="preserve">Francine Tournour, ESC Co-Chair, BSCC Board Member, Director, City of Sacramento </w:t>
      </w:r>
    </w:p>
    <w:p w:rsidR="00E916F9" w:rsidRPr="00E916F9" w:rsidRDefault="00E916F9" w:rsidP="00E916F9">
      <w:pPr>
        <w:spacing w:after="120"/>
        <w:rPr>
          <w:rFonts w:cs="Arial"/>
          <w:sz w:val="22"/>
          <w:szCs w:val="20"/>
        </w:rPr>
      </w:pPr>
      <w:r w:rsidRPr="00E916F9">
        <w:rPr>
          <w:rFonts w:cs="Arial"/>
          <w:sz w:val="22"/>
          <w:szCs w:val="20"/>
        </w:rPr>
        <w:t>John Bauters, Director of Government Relations, Californians for Safety and Justice, Alameda County</w:t>
      </w:r>
    </w:p>
    <w:p w:rsidR="00E916F9" w:rsidRPr="00E916F9" w:rsidRDefault="00E916F9" w:rsidP="00E916F9">
      <w:pPr>
        <w:spacing w:after="120"/>
        <w:rPr>
          <w:rFonts w:cs="Arial"/>
          <w:sz w:val="22"/>
          <w:szCs w:val="20"/>
        </w:rPr>
      </w:pPr>
      <w:r w:rsidRPr="00E916F9">
        <w:rPr>
          <w:rFonts w:cs="Arial"/>
          <w:sz w:val="22"/>
          <w:szCs w:val="20"/>
        </w:rPr>
        <w:t>Ellen McDonnell, Deputy Public Defender, Office of the Public Defender, Contra Costa County</w:t>
      </w:r>
    </w:p>
    <w:p w:rsidR="00E916F9" w:rsidRPr="00E916F9" w:rsidRDefault="00E916F9" w:rsidP="00E916F9">
      <w:pPr>
        <w:spacing w:after="120"/>
        <w:rPr>
          <w:rFonts w:cs="Arial"/>
          <w:sz w:val="22"/>
          <w:szCs w:val="20"/>
        </w:rPr>
      </w:pPr>
      <w:r w:rsidRPr="00E916F9">
        <w:rPr>
          <w:rFonts w:cs="Arial"/>
          <w:sz w:val="22"/>
          <w:szCs w:val="20"/>
        </w:rPr>
        <w:t>Kellen Russoniello, Staff Attorney, A</w:t>
      </w:r>
      <w:r w:rsidR="001914E0">
        <w:rPr>
          <w:rFonts w:cs="Arial"/>
          <w:sz w:val="22"/>
          <w:szCs w:val="20"/>
        </w:rPr>
        <w:t xml:space="preserve">merican </w:t>
      </w:r>
      <w:r w:rsidRPr="00E916F9">
        <w:rPr>
          <w:rFonts w:cs="Arial"/>
          <w:sz w:val="22"/>
          <w:szCs w:val="20"/>
        </w:rPr>
        <w:t>C</w:t>
      </w:r>
      <w:r w:rsidR="001914E0">
        <w:rPr>
          <w:rFonts w:cs="Arial"/>
          <w:sz w:val="22"/>
          <w:szCs w:val="20"/>
        </w:rPr>
        <w:t xml:space="preserve">ivil </w:t>
      </w:r>
      <w:r w:rsidRPr="00E916F9">
        <w:rPr>
          <w:rFonts w:cs="Arial"/>
          <w:sz w:val="22"/>
          <w:szCs w:val="20"/>
        </w:rPr>
        <w:t>L</w:t>
      </w:r>
      <w:r w:rsidR="001914E0">
        <w:rPr>
          <w:rFonts w:cs="Arial"/>
          <w:sz w:val="22"/>
          <w:szCs w:val="20"/>
        </w:rPr>
        <w:t xml:space="preserve">iberties </w:t>
      </w:r>
      <w:r w:rsidRPr="00E916F9">
        <w:rPr>
          <w:rFonts w:cs="Arial"/>
          <w:sz w:val="22"/>
          <w:szCs w:val="20"/>
        </w:rPr>
        <w:t>U</w:t>
      </w:r>
      <w:r w:rsidR="001914E0">
        <w:rPr>
          <w:rFonts w:cs="Arial"/>
          <w:sz w:val="22"/>
          <w:szCs w:val="20"/>
        </w:rPr>
        <w:t>nion (ACLU),</w:t>
      </w:r>
      <w:r w:rsidRPr="00E916F9">
        <w:rPr>
          <w:rFonts w:cs="Arial"/>
          <w:sz w:val="22"/>
          <w:szCs w:val="20"/>
        </w:rPr>
        <w:t xml:space="preserve"> San Diego</w:t>
      </w:r>
    </w:p>
    <w:p w:rsidR="00E916F9" w:rsidRPr="00E916F9" w:rsidRDefault="00E916F9" w:rsidP="00E916F9">
      <w:pPr>
        <w:spacing w:after="120"/>
        <w:rPr>
          <w:rFonts w:cs="Arial"/>
          <w:sz w:val="22"/>
          <w:szCs w:val="20"/>
        </w:rPr>
      </w:pPr>
      <w:r w:rsidRPr="00E916F9">
        <w:rPr>
          <w:rFonts w:cs="Arial"/>
          <w:sz w:val="22"/>
          <w:szCs w:val="20"/>
        </w:rPr>
        <w:t>Reb</w:t>
      </w:r>
      <w:r w:rsidR="001914E0">
        <w:rPr>
          <w:rFonts w:cs="Arial"/>
          <w:sz w:val="22"/>
          <w:szCs w:val="20"/>
        </w:rPr>
        <w:t>ecca Brown, President, Further T</w:t>
      </w:r>
      <w:r w:rsidRPr="00E916F9">
        <w:rPr>
          <w:rFonts w:cs="Arial"/>
          <w:sz w:val="22"/>
          <w:szCs w:val="20"/>
        </w:rPr>
        <w:t>he Work</w:t>
      </w:r>
      <w:r w:rsidR="001914E0">
        <w:rPr>
          <w:rFonts w:cs="Arial"/>
          <w:sz w:val="22"/>
          <w:szCs w:val="20"/>
        </w:rPr>
        <w:t>,</w:t>
      </w:r>
      <w:r w:rsidRPr="00E916F9">
        <w:rPr>
          <w:rFonts w:cs="Arial"/>
          <w:sz w:val="22"/>
          <w:szCs w:val="20"/>
        </w:rPr>
        <w:t xml:space="preserve"> Contra Costa</w:t>
      </w:r>
      <w:r w:rsidR="001914E0">
        <w:rPr>
          <w:rFonts w:cs="Arial"/>
          <w:sz w:val="22"/>
          <w:szCs w:val="20"/>
        </w:rPr>
        <w:t xml:space="preserve"> County</w:t>
      </w:r>
    </w:p>
    <w:p w:rsidR="00E916F9" w:rsidRPr="00E916F9" w:rsidRDefault="00E916F9" w:rsidP="00E916F9">
      <w:pPr>
        <w:spacing w:after="120"/>
        <w:rPr>
          <w:rFonts w:cs="Arial"/>
          <w:i/>
          <w:sz w:val="20"/>
          <w:szCs w:val="18"/>
        </w:rPr>
      </w:pPr>
      <w:r w:rsidRPr="00E916F9">
        <w:rPr>
          <w:rFonts w:cs="Arial"/>
          <w:sz w:val="22"/>
          <w:szCs w:val="20"/>
        </w:rPr>
        <w:t>Brenda Grealish, Assistant Deputy Director, C</w:t>
      </w:r>
      <w:r>
        <w:rPr>
          <w:rFonts w:cs="Arial"/>
          <w:sz w:val="22"/>
          <w:szCs w:val="20"/>
        </w:rPr>
        <w:t>a</w:t>
      </w:r>
      <w:r w:rsidRPr="00E916F9">
        <w:rPr>
          <w:rFonts w:cs="Arial"/>
          <w:sz w:val="22"/>
          <w:szCs w:val="20"/>
        </w:rPr>
        <w:t>lifornia Dep</w:t>
      </w:r>
      <w:r>
        <w:rPr>
          <w:rFonts w:cs="Arial"/>
          <w:sz w:val="22"/>
          <w:szCs w:val="20"/>
        </w:rPr>
        <w:t>t.</w:t>
      </w:r>
      <w:r w:rsidRPr="00E916F9">
        <w:rPr>
          <w:rFonts w:cs="Arial"/>
          <w:sz w:val="22"/>
          <w:szCs w:val="20"/>
        </w:rPr>
        <w:t xml:space="preserve"> of Health Care Services, Sacramento</w:t>
      </w:r>
    </w:p>
    <w:p w:rsidR="00FC1F0E" w:rsidRDefault="00FC1F0E" w:rsidP="00E916F9">
      <w:pPr>
        <w:spacing w:after="160"/>
        <w:jc w:val="left"/>
      </w:pPr>
    </w:p>
    <w:p w:rsidR="002E3A4F" w:rsidRDefault="002E3A4F">
      <w:pPr>
        <w:spacing w:after="160" w:line="259" w:lineRule="auto"/>
        <w:jc w:val="left"/>
      </w:pPr>
      <w:r>
        <w:br w:type="page"/>
      </w:r>
    </w:p>
    <w:tbl>
      <w:tblPr>
        <w:tblStyle w:val="TableGrid"/>
        <w:tblW w:w="10800" w:type="dxa"/>
        <w:jc w:val="center"/>
        <w:tblBorders>
          <w:top w:val="single" w:sz="4" w:space="0" w:color="002060"/>
          <w:left w:val="single" w:sz="4" w:space="0" w:color="002060"/>
          <w:bottom w:val="single" w:sz="4" w:space="0" w:color="002060"/>
          <w:right w:val="single" w:sz="4" w:space="0" w:color="002060"/>
          <w:insideH w:val="none" w:sz="0" w:space="0" w:color="auto"/>
          <w:insideV w:val="none" w:sz="0" w:space="0" w:color="auto"/>
        </w:tblBorders>
        <w:shd w:val="clear" w:color="auto" w:fill="002060"/>
        <w:tblLook w:val="04A0" w:firstRow="1" w:lastRow="0" w:firstColumn="1" w:lastColumn="0" w:noHBand="0" w:noVBand="1"/>
      </w:tblPr>
      <w:tblGrid>
        <w:gridCol w:w="10800"/>
      </w:tblGrid>
      <w:tr w:rsidR="002E3A4F" w:rsidRPr="003224DB" w:rsidTr="003224DB">
        <w:trPr>
          <w:trHeight w:val="432"/>
          <w:jc w:val="center"/>
        </w:trPr>
        <w:tc>
          <w:tcPr>
            <w:tcW w:w="10152" w:type="dxa"/>
            <w:shd w:val="clear" w:color="auto" w:fill="002060"/>
            <w:vAlign w:val="center"/>
          </w:tcPr>
          <w:p w:rsidR="002E3A4F" w:rsidRPr="003224DB" w:rsidRDefault="002E3A4F" w:rsidP="00FC1F0E">
            <w:pPr>
              <w:pStyle w:val="Heading1"/>
              <w:outlineLvl w:val="0"/>
            </w:pPr>
            <w:bookmarkStart w:id="37" w:name="_Toc465952798"/>
            <w:r w:rsidRPr="00E62680">
              <w:rPr>
                <w:sz w:val="24"/>
              </w:rPr>
              <w:lastRenderedPageBreak/>
              <w:t xml:space="preserve">Attachment </w:t>
            </w:r>
            <w:r w:rsidR="00FC1F0E" w:rsidRPr="00E62680">
              <w:rPr>
                <w:sz w:val="24"/>
              </w:rPr>
              <w:t>D</w:t>
            </w:r>
            <w:r w:rsidRPr="00E62680">
              <w:rPr>
                <w:sz w:val="24"/>
              </w:rPr>
              <w:t>: LEAD Flow Chart</w:t>
            </w:r>
            <w:bookmarkEnd w:id="37"/>
          </w:p>
        </w:tc>
      </w:tr>
    </w:tbl>
    <w:p w:rsidR="002E3A4F" w:rsidRDefault="002E3A4F" w:rsidP="002E3A4F"/>
    <w:p w:rsidR="00124E21" w:rsidRDefault="00124E21" w:rsidP="00124E21">
      <w:pPr>
        <w:ind w:left="-540"/>
        <w:jc w:val="center"/>
      </w:pPr>
      <w:r>
        <w:rPr>
          <w:noProof/>
        </w:rPr>
        <w:drawing>
          <wp:inline distT="0" distB="0" distL="0" distR="0">
            <wp:extent cx="6894866" cy="4905375"/>
            <wp:effectExtent l="19050" t="0" r="1234" b="0"/>
            <wp:docPr id="2" name="Picture 1" descr="Flow Cha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Chart.bmp"/>
                    <pic:cNvPicPr/>
                  </pic:nvPicPr>
                  <pic:blipFill>
                    <a:blip r:embed="rId38" cstate="print"/>
                    <a:stretch>
                      <a:fillRect/>
                    </a:stretch>
                  </pic:blipFill>
                  <pic:spPr>
                    <a:xfrm>
                      <a:off x="0" y="0"/>
                      <a:ext cx="6899032" cy="4908339"/>
                    </a:xfrm>
                    <a:prstGeom prst="rect">
                      <a:avLst/>
                    </a:prstGeom>
                  </pic:spPr>
                </pic:pic>
              </a:graphicData>
            </a:graphic>
          </wp:inline>
        </w:drawing>
      </w:r>
    </w:p>
    <w:p w:rsidR="00083212" w:rsidRPr="008820F1" w:rsidRDefault="00083212" w:rsidP="00083212">
      <w:r w:rsidRPr="008820F1">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083212" w:rsidRPr="008820F1" w:rsidTr="00B65B14">
        <w:trPr>
          <w:trHeight w:val="432"/>
          <w:jc w:val="center"/>
        </w:trPr>
        <w:tc>
          <w:tcPr>
            <w:tcW w:w="10800" w:type="dxa"/>
            <w:shd w:val="clear" w:color="auto" w:fill="002060"/>
            <w:vAlign w:val="center"/>
          </w:tcPr>
          <w:p w:rsidR="00083212" w:rsidRPr="008820F1" w:rsidRDefault="00083212" w:rsidP="00FC1F0E">
            <w:pPr>
              <w:pStyle w:val="Heading1"/>
            </w:pPr>
            <w:bookmarkStart w:id="38" w:name="_Toc465952799"/>
            <w:r w:rsidRPr="008820F1">
              <w:lastRenderedPageBreak/>
              <w:t xml:space="preserve">Attachment </w:t>
            </w:r>
            <w:r w:rsidR="00FC1F0E">
              <w:t>E</w:t>
            </w:r>
            <w:r>
              <w:t xml:space="preserve">: </w:t>
            </w:r>
            <w:r w:rsidRPr="008820F1">
              <w:t>A</w:t>
            </w:r>
            <w:r w:rsidR="00B65B14">
              <w:t>ssembly Bill</w:t>
            </w:r>
            <w:r w:rsidRPr="008820F1">
              <w:t xml:space="preserve"> 1733</w:t>
            </w:r>
            <w:bookmarkEnd w:id="38"/>
          </w:p>
        </w:tc>
      </w:tr>
    </w:tbl>
    <w:p w:rsidR="00083212" w:rsidRPr="006B57E3" w:rsidRDefault="00B65B14" w:rsidP="00083212">
      <w:pPr>
        <w:pStyle w:val="NoSpacing"/>
        <w:spacing w:before="240"/>
        <w:rPr>
          <w:b/>
        </w:rPr>
      </w:pPr>
      <w:r w:rsidRPr="00B65B14">
        <w:rPr>
          <w:b/>
        </w:rPr>
        <w:t>Assembly Bill</w:t>
      </w:r>
      <w:r>
        <w:rPr>
          <w:b/>
        </w:rPr>
        <w:t xml:space="preserve"> (</w:t>
      </w:r>
      <w:r w:rsidR="00083212" w:rsidRPr="006B57E3">
        <w:rPr>
          <w:b/>
        </w:rPr>
        <w:t>AB</w:t>
      </w:r>
      <w:r>
        <w:rPr>
          <w:b/>
        </w:rPr>
        <w:t>)</w:t>
      </w:r>
      <w:r w:rsidR="00083212" w:rsidRPr="006B57E3">
        <w:rPr>
          <w:b/>
        </w:rPr>
        <w:t xml:space="preserve"> 1733, Quirk-Silva. Public records: fee waiver, Chaptered September 29, 2014</w:t>
      </w:r>
    </w:p>
    <w:p w:rsidR="00083212" w:rsidRPr="008820F1" w:rsidRDefault="00083212" w:rsidP="00083212">
      <w:r w:rsidRPr="008820F1">
        <w:t>(1)</w:t>
      </w:r>
      <w:r w:rsidRPr="008820F1">
        <w:rPr>
          <w:rFonts w:hint="eastAsia"/>
        </w:rPr>
        <w:t> </w:t>
      </w:r>
      <w:r w:rsidRPr="008820F1">
        <w:t>Existing law establishes the State Department of Public Health and sets forth its powers and duties, including, but not limited to, the duties as State Registrar relating to the uniform administration of provisions relating to vital records and health statistics. Existing law requires the State Registrar, local registrar, or county recorder to, upon request and payment of the required fee, supply to an applicant a certified copy of the record of a birth, fetal death, death, marriage, or marriage dissolution registered with the official.</w:t>
      </w:r>
    </w:p>
    <w:p w:rsidR="00083212" w:rsidRPr="008820F1" w:rsidRDefault="00083212" w:rsidP="00083212">
      <w:r w:rsidRPr="008820F1">
        <w:t>Existing law authorizes the issuance of certain records without payment of the fee.</w:t>
      </w:r>
    </w:p>
    <w:p w:rsidR="00083212" w:rsidRPr="008820F1" w:rsidRDefault="00083212" w:rsidP="00083212">
      <w:r w:rsidRPr="008820F1">
        <w:t xml:space="preserve">This bill would, on or after July 1, 2015, require each local registrar or county recorder to issue, without a fee, a certified record of live birth to any person who can verify his or her status as a homeless person or a homeless child or youth, as defined. The bill would require a homeless services provider, as </w:t>
      </w:r>
      <w:r w:rsidR="00C130A5" w:rsidRPr="008820F1">
        <w:t>described that</w:t>
      </w:r>
      <w:r w:rsidRPr="008820F1">
        <w:t xml:space="preserve"> has knowledge of a person</w:t>
      </w:r>
      <w:r w:rsidRPr="008820F1">
        <w:rPr>
          <w:rFonts w:hint="eastAsia"/>
        </w:rPr>
        <w:t>’</w:t>
      </w:r>
      <w:r w:rsidRPr="008820F1">
        <w:t>s housing status to verify the person</w:t>
      </w:r>
      <w:r w:rsidRPr="008820F1">
        <w:rPr>
          <w:rFonts w:hint="eastAsia"/>
        </w:rPr>
        <w:t>’</w:t>
      </w:r>
      <w:r w:rsidRPr="008820F1">
        <w:t>s status as a homeless person or homeless child or youth for purposes of this provision. The bill would require the State Department of Public Health to develop an affidavit attesting to an applicant</w:t>
      </w:r>
      <w:r w:rsidR="00937F3B">
        <w:t>’</w:t>
      </w:r>
      <w:r w:rsidRPr="008820F1">
        <w:t>s status as a homeless person or homeless child or youth, and would provide that the affidavit is sufficient verification for purposes of obtaining the certified record of live birth, as specified. By imposing additional duties on county employees, the bill would impose a state-mandated local program.</w:t>
      </w:r>
    </w:p>
    <w:p w:rsidR="00083212" w:rsidRPr="008820F1" w:rsidRDefault="00083212" w:rsidP="00083212">
      <w:r w:rsidRPr="008820F1">
        <w:t>(2)</w:t>
      </w:r>
      <w:r w:rsidRPr="008820F1">
        <w:rPr>
          <w:rFonts w:hint="eastAsia"/>
        </w:rPr>
        <w:t> </w:t>
      </w:r>
      <w:r w:rsidRPr="008820F1">
        <w:t>Existing law authorizes the Department of Motor Vehicles to issue an identification card to any person attesting to the true full name, correct age, and other identifying data as certified by the applicant for the identification card, and authorizes the assessment of related fees.</w:t>
      </w:r>
    </w:p>
    <w:p w:rsidR="00083212" w:rsidRPr="008820F1" w:rsidRDefault="00083212" w:rsidP="00083212">
      <w:r w:rsidRPr="008820F1">
        <w:t xml:space="preserve">This bill would, on and after January 1, 2016, require the department to issue, without a fee, an original or replacement identification card to a person who can verify his or her status as a homeless person or homeless child or youth, as defined. The bill would authorize a homeless services provider, as </w:t>
      </w:r>
      <w:r w:rsidR="00C130A5" w:rsidRPr="008820F1">
        <w:t>described that</w:t>
      </w:r>
      <w:r w:rsidRPr="008820F1">
        <w:t xml:space="preserve"> has knowledge of a person</w:t>
      </w:r>
      <w:r w:rsidR="00937F3B">
        <w:t>’</w:t>
      </w:r>
      <w:r w:rsidRPr="008820F1">
        <w:t>s housing status to verify the person</w:t>
      </w:r>
      <w:r w:rsidR="00937F3B">
        <w:t>’</w:t>
      </w:r>
      <w:r w:rsidRPr="008820F1">
        <w:t>s status as a homeless person or homeless child or youth for purposes of this provision.</w:t>
      </w:r>
    </w:p>
    <w:p w:rsidR="00083212" w:rsidRPr="008820F1" w:rsidRDefault="00083212" w:rsidP="00083212">
      <w:r w:rsidRPr="008820F1">
        <w:t>The California Constitution requires the state to reimburse local agencies and school districts for certain costs mandated by the state. Statutory provisions establish procedures for making that reimbursement.</w:t>
      </w:r>
    </w:p>
    <w:p w:rsidR="00083212" w:rsidRPr="008820F1" w:rsidRDefault="00083212" w:rsidP="00083212">
      <w:r w:rsidRPr="008820F1">
        <w:t>This bill would provide that, if the Commission on State Mandates determines that the bill contains costs mandated by the state, reimbursement for those costs shall be made pursuant to these statutory provisions.</w:t>
      </w:r>
    </w:p>
    <w:p w:rsidR="00083212" w:rsidRPr="008820F1" w:rsidRDefault="00083212" w:rsidP="00083212">
      <w:r w:rsidRPr="008820F1">
        <w:t>Digest Key</w:t>
      </w:r>
    </w:p>
    <w:p w:rsidR="00083212" w:rsidRPr="008820F1" w:rsidRDefault="00083212" w:rsidP="00083212">
      <w:r w:rsidRPr="008820F1">
        <w:t>Vote: MAJORITY</w:t>
      </w:r>
      <w:r w:rsidRPr="008820F1">
        <w:rPr>
          <w:rFonts w:hint="eastAsia"/>
        </w:rPr>
        <w:t>  </w:t>
      </w:r>
      <w:r w:rsidRPr="008820F1">
        <w:t xml:space="preserve"> Appropriation: NO</w:t>
      </w:r>
      <w:r w:rsidRPr="008820F1">
        <w:rPr>
          <w:rFonts w:hint="eastAsia"/>
        </w:rPr>
        <w:t>  </w:t>
      </w:r>
      <w:r w:rsidRPr="008820F1">
        <w:t xml:space="preserve"> Fiscal Committee: YES</w:t>
      </w:r>
      <w:r w:rsidRPr="008820F1">
        <w:rPr>
          <w:rFonts w:hint="eastAsia"/>
        </w:rPr>
        <w:t>  </w:t>
      </w:r>
      <w:r w:rsidRPr="008820F1">
        <w:t xml:space="preserve"> Local Program: YES</w:t>
      </w:r>
      <w:r w:rsidRPr="008820F1">
        <w:rPr>
          <w:rFonts w:hint="eastAsia"/>
        </w:rPr>
        <w:t>  </w:t>
      </w:r>
    </w:p>
    <w:p w:rsidR="00083212" w:rsidRPr="006B57E3" w:rsidRDefault="00083212" w:rsidP="00AC4E1C">
      <w:pPr>
        <w:pBdr>
          <w:top w:val="single" w:sz="12" w:space="1" w:color="7F7F7F" w:themeColor="text1" w:themeTint="80"/>
        </w:pBdr>
        <w:rPr>
          <w:caps/>
        </w:rPr>
      </w:pPr>
      <w:r w:rsidRPr="006B57E3">
        <w:rPr>
          <w:caps/>
        </w:rPr>
        <w:t>Bill Text</w:t>
      </w:r>
    </w:p>
    <w:p w:rsidR="00083212" w:rsidRPr="006B57E3" w:rsidRDefault="00083212" w:rsidP="00083212">
      <w:pPr>
        <w:rPr>
          <w:caps/>
        </w:rPr>
      </w:pPr>
      <w:r w:rsidRPr="006B57E3">
        <w:rPr>
          <w:caps/>
        </w:rPr>
        <w:t>The people of the State of California do enact as follows:</w:t>
      </w:r>
    </w:p>
    <w:p w:rsidR="00083212" w:rsidRPr="006B57E3" w:rsidRDefault="00083212" w:rsidP="00083212">
      <w:pPr>
        <w:pStyle w:val="NoSpacing"/>
        <w:rPr>
          <w:b/>
        </w:rPr>
      </w:pPr>
      <w:r w:rsidRPr="006B57E3">
        <w:rPr>
          <w:b/>
        </w:rPr>
        <w:t>SECTION 1.</w:t>
      </w:r>
    </w:p>
    <w:p w:rsidR="00083212" w:rsidRPr="008820F1" w:rsidRDefault="00083212" w:rsidP="00083212">
      <w:r w:rsidRPr="008820F1">
        <w:rPr>
          <w:rFonts w:hint="eastAsia"/>
        </w:rPr>
        <w:t> </w:t>
      </w:r>
      <w:r w:rsidRPr="008820F1">
        <w:t>Section 103577 is added to the Health and Safety Code, to read:</w:t>
      </w:r>
    </w:p>
    <w:p w:rsidR="00083212" w:rsidRPr="008820F1" w:rsidRDefault="00083212" w:rsidP="00083212">
      <w:r w:rsidRPr="008820F1">
        <w:t>103577.</w:t>
      </w:r>
    </w:p>
    <w:p w:rsidR="00083212" w:rsidRPr="008820F1" w:rsidRDefault="00083212" w:rsidP="00083212">
      <w:r w:rsidRPr="008820F1">
        <w:rPr>
          <w:rFonts w:hint="eastAsia"/>
        </w:rPr>
        <w:lastRenderedPageBreak/>
        <w:t> </w:t>
      </w:r>
      <w:r w:rsidRPr="008820F1">
        <w:t>(a)</w:t>
      </w:r>
      <w:r w:rsidRPr="008820F1">
        <w:rPr>
          <w:rFonts w:hint="eastAsia"/>
        </w:rPr>
        <w:t> </w:t>
      </w:r>
      <w:r w:rsidRPr="008820F1">
        <w:t>On or after July 1, 2015, each local registrar or county recorder shall, without a fee, issue a certified record of live birth to any person who can verify his or her status as a homeless person or a homeless child or youth. A homeless services provider that has knowledge of a person</w:t>
      </w:r>
      <w:r w:rsidR="00937F3B">
        <w:t>’</w:t>
      </w:r>
      <w:r w:rsidRPr="008820F1">
        <w:t>s housing status shall verify a person</w:t>
      </w:r>
      <w:r w:rsidR="00937F3B">
        <w:t>’</w:t>
      </w:r>
      <w:r w:rsidRPr="008820F1">
        <w:t>s status for the purposes of this subdivision. In accordance with all other application requirements as set forth in Section 103526, a request for a certified record of live birth made pursuant to this subdivision shall be made by a homeless person or a homeless child or youth on behalf of themselves, or by any person lawfully entitled to request a certified record of live birth on behalf of a child, if the child has been verified as a homeless person or a homeless child or youth pursuant to this section. A person applying for a certified record of live birth under this subdivision is entitled to one birth record, per application, for each eligible person verified as a homeless person or a homeless child or youth. For purposes of this subdivision, an affidavit developed pursuant to subdivision (b) shall constitute sufficient verification that a person is a homeless person or a homeless child or youth. A person applying for a certified record of live birth under this subdivision shall not be charged a fee for verification of his or her eligibility.</w:t>
      </w:r>
    </w:p>
    <w:p w:rsidR="00083212" w:rsidRPr="008820F1" w:rsidRDefault="00083212" w:rsidP="00083212">
      <w:r w:rsidRPr="008820F1">
        <w:t>(b)</w:t>
      </w:r>
      <w:r w:rsidRPr="008820F1">
        <w:rPr>
          <w:rFonts w:hint="eastAsia"/>
        </w:rPr>
        <w:t> </w:t>
      </w:r>
      <w:r w:rsidRPr="008820F1">
        <w:t>The State Department of Public Health shall develop an affidavit attesting to an applicant</w:t>
      </w:r>
      <w:r w:rsidR="00937F3B">
        <w:t>’</w:t>
      </w:r>
      <w:r w:rsidRPr="008820F1">
        <w:t>s status as a homeless person or homeless child or youth. For purposes of this section, the affidavit shall not be deemed complete unless it is signed by both the person making a request for a certified record of live birth pursuant to subdivision (a) and a homeless services provider that has knowledge of the applicant</w:t>
      </w:r>
      <w:r w:rsidR="00937F3B">
        <w:t>’</w:t>
      </w:r>
      <w:r w:rsidRPr="008820F1">
        <w:t>s housing status.</w:t>
      </w:r>
    </w:p>
    <w:p w:rsidR="00083212" w:rsidRPr="008820F1" w:rsidRDefault="00083212" w:rsidP="00083212">
      <w:r w:rsidRPr="008820F1">
        <w:t>(c)</w:t>
      </w:r>
      <w:r w:rsidRPr="008820F1">
        <w:rPr>
          <w:rFonts w:hint="eastAsia"/>
        </w:rPr>
        <w:t> </w:t>
      </w:r>
      <w:r w:rsidRPr="008820F1">
        <w:t>Notwithstanding the rulemaking provisions of the Administrative Procedure Act (Chapter 3.5 (commencing with Section 11340) of Part 1 of Division 3 of Title 2 of the Government Code), the department may implement and administer this section through an all-county letter or similar instructions from the director or State Registrar without taking regulatory action.</w:t>
      </w:r>
    </w:p>
    <w:p w:rsidR="00083212" w:rsidRPr="008820F1" w:rsidRDefault="00083212" w:rsidP="00083212">
      <w:r w:rsidRPr="008820F1">
        <w:t>(d)</w:t>
      </w:r>
      <w:r w:rsidRPr="008820F1">
        <w:rPr>
          <w:rFonts w:hint="eastAsia"/>
        </w:rPr>
        <w:t> </w:t>
      </w:r>
      <w:r w:rsidRPr="008820F1">
        <w:t>For the purposes of this section, the following definitions apply:</w:t>
      </w:r>
    </w:p>
    <w:p w:rsidR="00083212" w:rsidRPr="008820F1" w:rsidRDefault="00083212" w:rsidP="00083212">
      <w:r w:rsidRPr="008820F1">
        <w:t>(1)</w:t>
      </w:r>
      <w:r w:rsidRPr="008820F1">
        <w:rPr>
          <w:rFonts w:hint="eastAsia"/>
        </w:rPr>
        <w:t> </w:t>
      </w:r>
      <w:r w:rsidRPr="008820F1">
        <w:t xml:space="preserve">A </w:t>
      </w:r>
      <w:r w:rsidRPr="008820F1">
        <w:rPr>
          <w:rFonts w:hint="eastAsia"/>
        </w:rPr>
        <w:t>“</w:t>
      </w:r>
      <w:r w:rsidRPr="008820F1">
        <w:t>homeless child or youth</w:t>
      </w:r>
      <w:r w:rsidRPr="008820F1">
        <w:rPr>
          <w:rFonts w:hint="eastAsia"/>
        </w:rPr>
        <w:t>”</w:t>
      </w:r>
      <w:r w:rsidRPr="008820F1">
        <w:t xml:space="preserve"> has the same meaning as the definition of </w:t>
      </w:r>
      <w:r w:rsidRPr="008820F1">
        <w:rPr>
          <w:rFonts w:hint="eastAsia"/>
        </w:rPr>
        <w:t>“</w:t>
      </w:r>
      <w:r w:rsidRPr="008820F1">
        <w:t>homeless children and youths</w:t>
      </w:r>
      <w:r w:rsidRPr="008820F1">
        <w:rPr>
          <w:rFonts w:hint="eastAsia"/>
        </w:rPr>
        <w:t>”</w:t>
      </w:r>
      <w:r w:rsidRPr="008820F1">
        <w:t xml:space="preserve"> as set forth in the federal McKinney-Vento Homeless Assistance Act (42 U.S.C. Sec. 11301 et seq.).</w:t>
      </w:r>
    </w:p>
    <w:p w:rsidR="00083212" w:rsidRPr="008820F1" w:rsidRDefault="00083212" w:rsidP="00083212">
      <w:r w:rsidRPr="008820F1">
        <w:t>(2)</w:t>
      </w:r>
      <w:r w:rsidRPr="008820F1">
        <w:rPr>
          <w:rFonts w:hint="eastAsia"/>
        </w:rPr>
        <w:t> </w:t>
      </w:r>
      <w:r w:rsidRPr="008820F1">
        <w:t xml:space="preserve">A </w:t>
      </w:r>
      <w:r w:rsidRPr="008820F1">
        <w:rPr>
          <w:rFonts w:hint="eastAsia"/>
        </w:rPr>
        <w:t>“</w:t>
      </w:r>
      <w:r w:rsidRPr="008820F1">
        <w:t>homeless person</w:t>
      </w:r>
      <w:r w:rsidRPr="008820F1">
        <w:rPr>
          <w:rFonts w:hint="eastAsia"/>
        </w:rPr>
        <w:t>”</w:t>
      </w:r>
      <w:r w:rsidRPr="008820F1">
        <w:t xml:space="preserve"> has the same meaning as the definition of that term set forth in the federal McKinney-Vento Homeless Assistance Act (42 U.S.C. Sec. 11301 et seq.).</w:t>
      </w:r>
    </w:p>
    <w:p w:rsidR="00083212" w:rsidRPr="008820F1" w:rsidRDefault="00083212" w:rsidP="00083212">
      <w:r w:rsidRPr="008820F1">
        <w:t>(3)</w:t>
      </w:r>
      <w:r w:rsidRPr="008820F1">
        <w:rPr>
          <w:rFonts w:hint="eastAsia"/>
        </w:rPr>
        <w:t> </w:t>
      </w:r>
      <w:r w:rsidRPr="008820F1">
        <w:t xml:space="preserve">A </w:t>
      </w:r>
      <w:r w:rsidRPr="008820F1">
        <w:rPr>
          <w:rFonts w:hint="eastAsia"/>
        </w:rPr>
        <w:t>“</w:t>
      </w:r>
      <w:r w:rsidRPr="008820F1">
        <w:t>homeless services provider</w:t>
      </w:r>
      <w:r w:rsidRPr="008820F1">
        <w:rPr>
          <w:rFonts w:hint="eastAsia"/>
        </w:rPr>
        <w:t>”</w:t>
      </w:r>
      <w:r w:rsidRPr="008820F1">
        <w:t xml:space="preserve"> includes:</w:t>
      </w:r>
    </w:p>
    <w:p w:rsidR="00083212" w:rsidRPr="008820F1" w:rsidRDefault="00083212" w:rsidP="00083212">
      <w:r w:rsidRPr="008820F1">
        <w:t>(A)</w:t>
      </w:r>
      <w:r w:rsidRPr="008820F1">
        <w:rPr>
          <w:rFonts w:hint="eastAsia"/>
        </w:rPr>
        <w:t> </w:t>
      </w:r>
      <w:r w:rsidRPr="008820F1">
        <w:t xml:space="preserve">A governmental or nonprofit agency receiving federal, state, or county or municipal funding to provide services to a </w:t>
      </w:r>
      <w:r w:rsidRPr="008820F1">
        <w:rPr>
          <w:rFonts w:hint="eastAsia"/>
        </w:rPr>
        <w:t>“</w:t>
      </w:r>
      <w:r w:rsidRPr="008820F1">
        <w:t>homeless person</w:t>
      </w:r>
      <w:r w:rsidRPr="008820F1">
        <w:rPr>
          <w:rFonts w:hint="eastAsia"/>
        </w:rPr>
        <w:t>”</w:t>
      </w:r>
      <w:r w:rsidRPr="008820F1">
        <w:t xml:space="preserve"> or </w:t>
      </w:r>
      <w:r w:rsidRPr="008820F1">
        <w:rPr>
          <w:rFonts w:hint="eastAsia"/>
        </w:rPr>
        <w:t>“</w:t>
      </w:r>
      <w:r w:rsidRPr="008820F1">
        <w:t>homeless child or youth,</w:t>
      </w:r>
      <w:r w:rsidRPr="008820F1">
        <w:rPr>
          <w:rFonts w:hint="eastAsia"/>
        </w:rPr>
        <w:t>”</w:t>
      </w:r>
      <w:r w:rsidRPr="008820F1">
        <w:t xml:space="preserve"> or that is otherwise sanctioned to provide those services by a local homeless continuum of care organization.</w:t>
      </w:r>
    </w:p>
    <w:p w:rsidR="00083212" w:rsidRPr="008820F1" w:rsidRDefault="00083212" w:rsidP="00083212">
      <w:r w:rsidRPr="008820F1">
        <w:t>(B)</w:t>
      </w:r>
      <w:r w:rsidRPr="008820F1">
        <w:rPr>
          <w:rFonts w:hint="eastAsia"/>
        </w:rPr>
        <w:t> </w:t>
      </w:r>
      <w:r w:rsidRPr="008820F1">
        <w:t>An attorney licensed to practice law in this state.</w:t>
      </w:r>
    </w:p>
    <w:p w:rsidR="00083212" w:rsidRPr="008820F1" w:rsidRDefault="00083212" w:rsidP="00083212">
      <w:r w:rsidRPr="008820F1">
        <w:t>(C)</w:t>
      </w:r>
      <w:r w:rsidRPr="008820F1">
        <w:rPr>
          <w:rFonts w:hint="eastAsia"/>
        </w:rPr>
        <w:t> </w:t>
      </w:r>
      <w:r w:rsidRPr="008820F1">
        <w:t>A local educational agency liaison for homeless children and youth designated as such pursuant to Section 11432(g)(1)(J)(ii) of Title 42 of the United States Code, or a school social worker.</w:t>
      </w:r>
    </w:p>
    <w:p w:rsidR="00083212" w:rsidRPr="008820F1" w:rsidRDefault="00083212" w:rsidP="00083212">
      <w:r w:rsidRPr="008820F1">
        <w:t>(D)</w:t>
      </w:r>
      <w:r w:rsidRPr="008820F1">
        <w:rPr>
          <w:rFonts w:hint="eastAsia"/>
        </w:rPr>
        <w:t> </w:t>
      </w:r>
      <w:r w:rsidRPr="008820F1">
        <w:t>A human services provider or public social services provider funded by the State of California to provide homeless children or youth services, health services, mental or behavioral health services, substance use disorder services, or public assistance or employment services.</w:t>
      </w:r>
    </w:p>
    <w:p w:rsidR="00083212" w:rsidRPr="008820F1" w:rsidRDefault="00083212" w:rsidP="00083212">
      <w:r w:rsidRPr="008820F1">
        <w:t>(E)</w:t>
      </w:r>
      <w:r w:rsidRPr="008820F1">
        <w:rPr>
          <w:rFonts w:hint="eastAsia"/>
        </w:rPr>
        <w:t> </w:t>
      </w:r>
      <w:r w:rsidRPr="008820F1">
        <w:t>A law enforcement officer designated as a liaison to the homeless population by a local police department or sheriff</w:t>
      </w:r>
      <w:r w:rsidR="00937F3B">
        <w:t>’</w:t>
      </w:r>
      <w:r w:rsidRPr="008820F1">
        <w:t>s department within the state.</w:t>
      </w:r>
    </w:p>
    <w:p w:rsidR="00AC4E1C" w:rsidRDefault="00AC4E1C" w:rsidP="00083212">
      <w:pPr>
        <w:pStyle w:val="NoSpacing"/>
        <w:rPr>
          <w:b/>
        </w:rPr>
      </w:pPr>
    </w:p>
    <w:p w:rsidR="00173FA2" w:rsidRDefault="00173FA2" w:rsidP="00083212">
      <w:pPr>
        <w:pStyle w:val="NoSpacing"/>
        <w:rPr>
          <w:b/>
        </w:rPr>
      </w:pPr>
    </w:p>
    <w:p w:rsidR="00173FA2" w:rsidRDefault="00173FA2" w:rsidP="00083212">
      <w:pPr>
        <w:pStyle w:val="NoSpacing"/>
        <w:rPr>
          <w:b/>
        </w:rPr>
      </w:pPr>
    </w:p>
    <w:p w:rsidR="00083212" w:rsidRPr="006B57E3" w:rsidRDefault="00083212" w:rsidP="00083212">
      <w:pPr>
        <w:pStyle w:val="NoSpacing"/>
        <w:rPr>
          <w:b/>
        </w:rPr>
      </w:pPr>
      <w:r w:rsidRPr="006B57E3">
        <w:rPr>
          <w:b/>
        </w:rPr>
        <w:t>SEC. 2.</w:t>
      </w:r>
    </w:p>
    <w:p w:rsidR="00083212" w:rsidRPr="008820F1" w:rsidRDefault="00083212" w:rsidP="00083212">
      <w:pPr>
        <w:pStyle w:val="NoSpacing"/>
      </w:pPr>
      <w:r w:rsidRPr="008820F1">
        <w:rPr>
          <w:rFonts w:hint="eastAsia"/>
        </w:rPr>
        <w:t> </w:t>
      </w:r>
      <w:r w:rsidRPr="008820F1">
        <w:t>Section 14902 of the Vehicle Code is amended to read:</w:t>
      </w:r>
    </w:p>
    <w:p w:rsidR="00083212" w:rsidRPr="008820F1" w:rsidRDefault="00083212" w:rsidP="00083212">
      <w:pPr>
        <w:pStyle w:val="NoSpacing"/>
      </w:pPr>
      <w:r w:rsidRPr="008820F1">
        <w:t>14902.</w:t>
      </w:r>
    </w:p>
    <w:p w:rsidR="00083212" w:rsidRPr="008820F1" w:rsidRDefault="00083212" w:rsidP="00083212">
      <w:r w:rsidRPr="008820F1">
        <w:rPr>
          <w:rFonts w:hint="eastAsia"/>
        </w:rPr>
        <w:t> </w:t>
      </w:r>
      <w:r w:rsidRPr="008820F1">
        <w:t>(a)</w:t>
      </w:r>
      <w:r w:rsidRPr="008820F1">
        <w:rPr>
          <w:rFonts w:hint="eastAsia"/>
        </w:rPr>
        <w:t> </w:t>
      </w:r>
      <w:r w:rsidRPr="008820F1">
        <w:t>Except as otherwise provided in subdivisions (b), (c), and (d) of this section, subdivision (c) of Section 13002, and subdivision (c) of Section 14900, upon an application for an identification card a fee of twenty dollars ($20), and on and after January 1, 2010, a fee of twenty-six dollars ($26), shall be paid to the department.</w:t>
      </w:r>
    </w:p>
    <w:p w:rsidR="00083212" w:rsidRPr="008820F1" w:rsidRDefault="00083212" w:rsidP="00083212">
      <w:r w:rsidRPr="008820F1">
        <w:t>(b)</w:t>
      </w:r>
      <w:r w:rsidRPr="008820F1">
        <w:rPr>
          <w:rFonts w:hint="eastAsia"/>
        </w:rPr>
        <w:t> </w:t>
      </w:r>
      <w:r w:rsidRPr="008820F1">
        <w:t>An original or replacement senior citizen identification card issued pursuant to subdivision (b) of Section 13000 shall be issued free of charge.</w:t>
      </w:r>
    </w:p>
    <w:p w:rsidR="00083212" w:rsidRPr="008820F1" w:rsidRDefault="00083212" w:rsidP="00083212">
      <w:r w:rsidRPr="008820F1">
        <w:t>(c)</w:t>
      </w:r>
      <w:r w:rsidRPr="008820F1">
        <w:rPr>
          <w:rFonts w:hint="eastAsia"/>
        </w:rPr>
        <w:t> </w:t>
      </w:r>
      <w:r w:rsidRPr="008820F1">
        <w:t>The fee for an original or replacement identification card issued to a person who has been determined to have a current income level that meets the eligibility requirements for assistance programs under Chapter 2 (commencing with Section 11200) or Chapter 3 (commencing with Section 12000) of Part 3 of, or Part 5 (commencing with Section 17000) of, or Article 9 (commencing with Section 18900) of Chapter 10 of Part 6 of, or Chapter 10.1 (commencing with Section 18930) or Chapter 10.3 (commencing with Section 18937) of Part 6 of, Division 9 of the Welfare and Institutions Code shall be six dollars ($6). The determination of eligibility under this subdivision shall be made by a governmental or nonprofit entity, which shall be subject to regulations adopted by the department.</w:t>
      </w:r>
    </w:p>
    <w:p w:rsidR="00083212" w:rsidRPr="008820F1" w:rsidRDefault="00083212" w:rsidP="00083212">
      <w:r w:rsidRPr="008820F1">
        <w:t>(d)</w:t>
      </w:r>
      <w:r w:rsidRPr="008820F1">
        <w:rPr>
          <w:rFonts w:hint="eastAsia"/>
        </w:rPr>
        <w:t> </w:t>
      </w:r>
      <w:r w:rsidRPr="008820F1">
        <w:t>On and after January 1, 2016, a fee shall not be charged for an original or replacement identification card issued to any person who can verify his or her status as a homeless person or homeless child or youth. A homeless services provider that has knowledge of the person</w:t>
      </w:r>
      <w:r w:rsidR="00937F3B">
        <w:t>’</w:t>
      </w:r>
      <w:r w:rsidRPr="008820F1">
        <w:t>s housing status may verify the person</w:t>
      </w:r>
      <w:r w:rsidR="00937F3B">
        <w:t>’</w:t>
      </w:r>
      <w:r w:rsidRPr="008820F1">
        <w:t>s status for purposes of this subdivision. A determination of eligibility pursuant to this subdivision shall be subject to regulations adopted by the department. A person applying for an identification card under this subdivision shall not be charged a fee for verification of his or her eligibility.</w:t>
      </w:r>
    </w:p>
    <w:p w:rsidR="00083212" w:rsidRPr="008820F1" w:rsidRDefault="00083212" w:rsidP="00083212">
      <w:r w:rsidRPr="008820F1">
        <w:t>(e)</w:t>
      </w:r>
      <w:r w:rsidRPr="008820F1">
        <w:rPr>
          <w:rFonts w:hint="eastAsia"/>
        </w:rPr>
        <w:t> </w:t>
      </w:r>
      <w:r w:rsidRPr="008820F1">
        <w:t>All fees received pursuant to this section shall be deposited in the Motor Vehicle Account.</w:t>
      </w:r>
    </w:p>
    <w:p w:rsidR="00083212" w:rsidRPr="008820F1" w:rsidRDefault="00083212" w:rsidP="00083212">
      <w:r w:rsidRPr="008820F1">
        <w:t>(f)</w:t>
      </w:r>
      <w:r w:rsidRPr="008820F1">
        <w:rPr>
          <w:rFonts w:hint="eastAsia"/>
        </w:rPr>
        <w:t> </w:t>
      </w:r>
      <w:r w:rsidRPr="008820F1">
        <w:t>For purposes of this section, the following definitions apply:</w:t>
      </w:r>
    </w:p>
    <w:p w:rsidR="00083212" w:rsidRPr="008820F1" w:rsidRDefault="00083212" w:rsidP="00083212">
      <w:r w:rsidRPr="008820F1">
        <w:t>(1)</w:t>
      </w:r>
      <w:r w:rsidRPr="008820F1">
        <w:rPr>
          <w:rFonts w:hint="eastAsia"/>
        </w:rPr>
        <w:t> </w:t>
      </w:r>
      <w:r w:rsidRPr="008820F1">
        <w:t xml:space="preserve">A </w:t>
      </w:r>
      <w:r w:rsidRPr="008820F1">
        <w:rPr>
          <w:rFonts w:hint="eastAsia"/>
        </w:rPr>
        <w:t>“</w:t>
      </w:r>
      <w:r w:rsidRPr="008820F1">
        <w:t>homeless child or youth</w:t>
      </w:r>
      <w:r w:rsidRPr="008820F1">
        <w:rPr>
          <w:rFonts w:hint="eastAsia"/>
        </w:rPr>
        <w:t>”</w:t>
      </w:r>
      <w:r w:rsidRPr="008820F1">
        <w:t xml:space="preserve"> has the same meaning as the definition of </w:t>
      </w:r>
      <w:r w:rsidRPr="008820F1">
        <w:rPr>
          <w:rFonts w:hint="eastAsia"/>
        </w:rPr>
        <w:t>“</w:t>
      </w:r>
      <w:r w:rsidRPr="008820F1">
        <w:t>homeless children and youths</w:t>
      </w:r>
      <w:r w:rsidRPr="008820F1">
        <w:rPr>
          <w:rFonts w:hint="eastAsia"/>
        </w:rPr>
        <w:t>”</w:t>
      </w:r>
      <w:r w:rsidRPr="008820F1">
        <w:t xml:space="preserve"> as set forth in the federal McKinney-Vento Homeless Assistance Act (42 U.S.C. Sec. 11301 et seq.).</w:t>
      </w:r>
    </w:p>
    <w:p w:rsidR="00083212" w:rsidRPr="008820F1" w:rsidRDefault="00083212" w:rsidP="00083212">
      <w:r w:rsidRPr="008820F1">
        <w:t>(2)</w:t>
      </w:r>
      <w:r w:rsidRPr="008820F1">
        <w:rPr>
          <w:rFonts w:hint="eastAsia"/>
        </w:rPr>
        <w:t> </w:t>
      </w:r>
      <w:r w:rsidRPr="008820F1">
        <w:t xml:space="preserve">A </w:t>
      </w:r>
      <w:r w:rsidRPr="008820F1">
        <w:rPr>
          <w:rFonts w:hint="eastAsia"/>
        </w:rPr>
        <w:t>“</w:t>
      </w:r>
      <w:r w:rsidRPr="008820F1">
        <w:t>homeless person</w:t>
      </w:r>
      <w:r w:rsidRPr="008820F1">
        <w:rPr>
          <w:rFonts w:hint="eastAsia"/>
        </w:rPr>
        <w:t>”</w:t>
      </w:r>
      <w:r w:rsidRPr="008820F1">
        <w:t xml:space="preserve"> has the same meaning as the definition set forth in the federal McKinney-Vento Homeless Assistance Act (42 U.S.C. Sec. 11301 et seq.).</w:t>
      </w:r>
    </w:p>
    <w:p w:rsidR="00083212" w:rsidRPr="008820F1" w:rsidRDefault="00083212" w:rsidP="00083212">
      <w:r w:rsidRPr="008820F1">
        <w:t>(3)</w:t>
      </w:r>
      <w:r w:rsidRPr="008820F1">
        <w:rPr>
          <w:rFonts w:hint="eastAsia"/>
        </w:rPr>
        <w:t> </w:t>
      </w:r>
      <w:r w:rsidRPr="008820F1">
        <w:t xml:space="preserve">A </w:t>
      </w:r>
      <w:r w:rsidRPr="008820F1">
        <w:rPr>
          <w:rFonts w:hint="eastAsia"/>
        </w:rPr>
        <w:t>“</w:t>
      </w:r>
      <w:r w:rsidRPr="008820F1">
        <w:t>homeless services provider</w:t>
      </w:r>
      <w:r w:rsidRPr="008820F1">
        <w:rPr>
          <w:rFonts w:hint="eastAsia"/>
        </w:rPr>
        <w:t>”</w:t>
      </w:r>
      <w:r w:rsidRPr="008820F1">
        <w:t xml:space="preserve"> includes:</w:t>
      </w:r>
    </w:p>
    <w:p w:rsidR="00083212" w:rsidRPr="008820F1" w:rsidRDefault="00083212" w:rsidP="00083212">
      <w:r w:rsidRPr="008820F1">
        <w:t>(A)</w:t>
      </w:r>
      <w:r w:rsidRPr="008820F1">
        <w:rPr>
          <w:rFonts w:hint="eastAsia"/>
        </w:rPr>
        <w:t> </w:t>
      </w:r>
      <w:r w:rsidRPr="008820F1">
        <w:t xml:space="preserve">A governmental or nonprofit agency receiving federal, state, or county or municipal funding to provide services to a </w:t>
      </w:r>
      <w:r w:rsidRPr="008820F1">
        <w:rPr>
          <w:rFonts w:hint="eastAsia"/>
        </w:rPr>
        <w:t>“</w:t>
      </w:r>
      <w:r w:rsidRPr="008820F1">
        <w:t>homeless person</w:t>
      </w:r>
      <w:r w:rsidRPr="008820F1">
        <w:rPr>
          <w:rFonts w:hint="eastAsia"/>
        </w:rPr>
        <w:t>”</w:t>
      </w:r>
      <w:r w:rsidRPr="008820F1">
        <w:t xml:space="preserve"> or </w:t>
      </w:r>
      <w:r w:rsidRPr="008820F1">
        <w:rPr>
          <w:rFonts w:hint="eastAsia"/>
        </w:rPr>
        <w:t>“</w:t>
      </w:r>
      <w:r w:rsidRPr="008820F1">
        <w:t>homeless child or youth,</w:t>
      </w:r>
      <w:r w:rsidRPr="008820F1">
        <w:rPr>
          <w:rFonts w:hint="eastAsia"/>
        </w:rPr>
        <w:t>”</w:t>
      </w:r>
      <w:r w:rsidRPr="008820F1">
        <w:t xml:space="preserve"> or that is otherwise sanctioned to provide those services by a local homeless continuum of care organization.</w:t>
      </w:r>
    </w:p>
    <w:p w:rsidR="00083212" w:rsidRPr="008820F1" w:rsidRDefault="00083212" w:rsidP="00083212">
      <w:r w:rsidRPr="008820F1">
        <w:t>(B)</w:t>
      </w:r>
      <w:r w:rsidRPr="008820F1">
        <w:rPr>
          <w:rFonts w:hint="eastAsia"/>
        </w:rPr>
        <w:t> </w:t>
      </w:r>
      <w:r w:rsidRPr="008820F1">
        <w:t>An attorney licensed to practice law in this state.</w:t>
      </w:r>
    </w:p>
    <w:p w:rsidR="00083212" w:rsidRPr="008820F1" w:rsidRDefault="00083212" w:rsidP="00083212">
      <w:r w:rsidRPr="008820F1">
        <w:t>(C)</w:t>
      </w:r>
      <w:r w:rsidRPr="008820F1">
        <w:rPr>
          <w:rFonts w:hint="eastAsia"/>
        </w:rPr>
        <w:t> </w:t>
      </w:r>
      <w:r w:rsidRPr="008820F1">
        <w:t>A local educational agency liaison for homeless children and youth designated as such pursuant to Section 11432 (g)(1)(J)(ii) of Title 42 of the United States Code, or a school social worker.</w:t>
      </w:r>
    </w:p>
    <w:p w:rsidR="00083212" w:rsidRPr="008820F1" w:rsidRDefault="00083212" w:rsidP="00083212">
      <w:r w:rsidRPr="008820F1">
        <w:lastRenderedPageBreak/>
        <w:t>(D)</w:t>
      </w:r>
      <w:r w:rsidRPr="008820F1">
        <w:rPr>
          <w:rFonts w:hint="eastAsia"/>
        </w:rPr>
        <w:t> </w:t>
      </w:r>
      <w:r w:rsidRPr="008820F1">
        <w:t>A human services provider or public social services provider funded by the State of California to provide homeless children or youth services, health services, mental or behavioral health services, substance use disorder services, or public assistance or employment services.</w:t>
      </w:r>
    </w:p>
    <w:p w:rsidR="00083212" w:rsidRPr="008820F1" w:rsidRDefault="00083212" w:rsidP="00083212">
      <w:r w:rsidRPr="008820F1">
        <w:t>(E)</w:t>
      </w:r>
      <w:r w:rsidRPr="008820F1">
        <w:rPr>
          <w:rFonts w:hint="eastAsia"/>
        </w:rPr>
        <w:t> </w:t>
      </w:r>
      <w:r w:rsidRPr="008820F1">
        <w:t>A law enforcement officer designated as a liaison to the homeless population by a local police department or sheriff</w:t>
      </w:r>
      <w:r w:rsidR="00937F3B">
        <w:t>’</w:t>
      </w:r>
      <w:r w:rsidRPr="008820F1">
        <w:t>s department within the state.</w:t>
      </w:r>
    </w:p>
    <w:p w:rsidR="00083212" w:rsidRPr="008820F1" w:rsidRDefault="00083212" w:rsidP="00083212">
      <w:r w:rsidRPr="008820F1">
        <w:t>(F)</w:t>
      </w:r>
      <w:r w:rsidRPr="008820F1">
        <w:rPr>
          <w:rFonts w:hint="eastAsia"/>
        </w:rPr>
        <w:t> </w:t>
      </w:r>
      <w:r w:rsidRPr="008820F1">
        <w:t>Any other homeless services provider that is qualified to verify an individual</w:t>
      </w:r>
      <w:r w:rsidR="00937F3B">
        <w:t>’</w:t>
      </w:r>
      <w:r w:rsidRPr="008820F1">
        <w:t>s housing status, as determined by the department.</w:t>
      </w:r>
    </w:p>
    <w:p w:rsidR="00083212" w:rsidRPr="006B57E3" w:rsidRDefault="00083212" w:rsidP="00083212">
      <w:pPr>
        <w:pStyle w:val="NoSpacing"/>
        <w:rPr>
          <w:b/>
        </w:rPr>
      </w:pPr>
      <w:r w:rsidRPr="006B57E3">
        <w:rPr>
          <w:b/>
        </w:rPr>
        <w:t>SEC. 3.</w:t>
      </w:r>
    </w:p>
    <w:p w:rsidR="00083212" w:rsidRPr="008820F1" w:rsidRDefault="00083212" w:rsidP="00083212">
      <w:r w:rsidRPr="008820F1">
        <w:rPr>
          <w:rFonts w:hint="eastAsia"/>
        </w:rPr>
        <w:t> </w:t>
      </w:r>
      <w:r w:rsidRPr="008820F1">
        <w:t>If the Commission on State Mandates determines that this act contains costs mandated by the state, reimbursement to local agencies and school districts for those costs shall be made pursuant to Part 7 (commencing with Section 17500) of Division 4 of Title 2 of the Government Code.</w:t>
      </w:r>
    </w:p>
    <w:p w:rsidR="002E3A4F" w:rsidRDefault="002E3A4F">
      <w:pPr>
        <w:spacing w:after="160" w:line="259" w:lineRule="auto"/>
        <w:jc w:val="left"/>
      </w:pPr>
      <w:r>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083212" w:rsidRPr="008820F1" w:rsidTr="003224DB">
        <w:trPr>
          <w:trHeight w:val="432"/>
          <w:jc w:val="center"/>
        </w:trPr>
        <w:tc>
          <w:tcPr>
            <w:tcW w:w="10080" w:type="dxa"/>
            <w:shd w:val="clear" w:color="auto" w:fill="002060"/>
            <w:vAlign w:val="center"/>
          </w:tcPr>
          <w:p w:rsidR="00083212" w:rsidRPr="008820F1" w:rsidRDefault="00083212" w:rsidP="00FC1F0E">
            <w:pPr>
              <w:pStyle w:val="Heading1"/>
            </w:pPr>
            <w:bookmarkStart w:id="39" w:name="_Toc465952800"/>
            <w:r w:rsidRPr="008820F1">
              <w:lastRenderedPageBreak/>
              <w:t xml:space="preserve">Attachment </w:t>
            </w:r>
            <w:r w:rsidR="00FC1F0E">
              <w:t>F</w:t>
            </w:r>
            <w:r>
              <w:t xml:space="preserve">:  </w:t>
            </w:r>
            <w:r w:rsidRPr="008820F1">
              <w:t xml:space="preserve">Definition of Key Terms for the </w:t>
            </w:r>
            <w:r w:rsidR="001E10BA">
              <w:t xml:space="preserve">Project </w:t>
            </w:r>
            <w:r w:rsidRPr="008820F1">
              <w:t>Work Plan</w:t>
            </w:r>
            <w:bookmarkEnd w:id="39"/>
          </w:p>
        </w:tc>
      </w:tr>
    </w:tbl>
    <w:p w:rsidR="00083212" w:rsidRPr="008820F1" w:rsidRDefault="00083212" w:rsidP="00083212">
      <w:pPr>
        <w:pStyle w:val="Heading3"/>
      </w:pPr>
      <w:r w:rsidRPr="008820F1">
        <w:t>Goal versus Objective</w:t>
      </w:r>
    </w:p>
    <w:p w:rsidR="00083212" w:rsidRPr="008820F1" w:rsidRDefault="00083212" w:rsidP="00083212">
      <w:r w:rsidRPr="008820F1">
        <w:t>Goals and objectives are terms in common use, sometimes used interchangeably because both refer to the intended results of program activities. Goals are longer-term than objectives, more broadly stated and govern the specific objectives to which program activities are directed.</w:t>
      </w:r>
    </w:p>
    <w:p w:rsidR="00083212" w:rsidRPr="008820F1" w:rsidRDefault="00083212" w:rsidP="00083212">
      <w:r w:rsidRPr="008820F1">
        <w:t>In proposals, goals are defined by broad statements of what the program intends to accomplish, representing the long-term intended outcome of the program</w:t>
      </w:r>
      <w:r w:rsidRPr="006B57E3">
        <w:rPr>
          <w:vertAlign w:val="superscript"/>
        </w:rPr>
        <w:footnoteReference w:id="8"/>
      </w:r>
      <w:r w:rsidR="00E54328">
        <w:t>.</w:t>
      </w:r>
    </w:p>
    <w:p w:rsidR="00083212" w:rsidRPr="008820F1" w:rsidRDefault="00083212" w:rsidP="00083212">
      <w:r w:rsidRPr="008820F1">
        <w:t>Examples of goal statements</w:t>
      </w:r>
      <w:r w:rsidRPr="006B57E3">
        <w:rPr>
          <w:vertAlign w:val="superscript"/>
        </w:rPr>
        <w:footnoteReference w:id="9"/>
      </w:r>
      <w:r w:rsidR="00E54328">
        <w:t>:</w:t>
      </w:r>
    </w:p>
    <w:p w:rsidR="00083212" w:rsidRPr="008820F1" w:rsidRDefault="00083212" w:rsidP="00872D6D">
      <w:pPr>
        <w:pStyle w:val="ListParagraph"/>
        <w:numPr>
          <w:ilvl w:val="0"/>
          <w:numId w:val="20"/>
        </w:numPr>
      </w:pPr>
      <w:r w:rsidRPr="008820F1">
        <w:t xml:space="preserve">To reduce the number of </w:t>
      </w:r>
      <w:r w:rsidR="00916BE2">
        <w:t xml:space="preserve">young people charged with </w:t>
      </w:r>
      <w:r w:rsidRPr="008820F1">
        <w:t>seriou</w:t>
      </w:r>
      <w:r w:rsidR="00916BE2">
        <w:t>s and chronic juvenile offenses</w:t>
      </w:r>
      <w:r w:rsidRPr="008820F1">
        <w:t>.</w:t>
      </w:r>
    </w:p>
    <w:p w:rsidR="00083212" w:rsidRPr="008820F1" w:rsidRDefault="00083212" w:rsidP="00872D6D">
      <w:pPr>
        <w:pStyle w:val="ListParagraph"/>
        <w:numPr>
          <w:ilvl w:val="0"/>
          <w:numId w:val="20"/>
        </w:numPr>
      </w:pPr>
      <w:r w:rsidRPr="008820F1">
        <w:t xml:space="preserve">To divert </w:t>
      </w:r>
      <w:r w:rsidR="00790FDE">
        <w:t>young people charged with nonviolent juvenile offenses</w:t>
      </w:r>
      <w:r w:rsidRPr="008820F1">
        <w:t xml:space="preserve"> from state juvenile correctional institutions.</w:t>
      </w:r>
    </w:p>
    <w:p w:rsidR="00083212" w:rsidRPr="008820F1" w:rsidRDefault="00083212" w:rsidP="00872D6D">
      <w:pPr>
        <w:pStyle w:val="ListParagraph"/>
        <w:numPr>
          <w:ilvl w:val="0"/>
          <w:numId w:val="20"/>
        </w:numPr>
      </w:pPr>
      <w:r w:rsidRPr="008820F1">
        <w:t>To restore the losses suffered by the victims of crimes.</w:t>
      </w:r>
    </w:p>
    <w:p w:rsidR="00083212" w:rsidRPr="008820F1" w:rsidRDefault="00083212" w:rsidP="00083212">
      <w:r w:rsidRPr="008820F1">
        <w:t>Objectives are defined by statements of specific, measurable aims of program activities</w:t>
      </w:r>
      <w:r w:rsidRPr="006B57E3">
        <w:rPr>
          <w:vertAlign w:val="superscript"/>
        </w:rPr>
        <w:footnoteReference w:id="10"/>
      </w:r>
      <w:r w:rsidR="00E54328">
        <w:t>.</w:t>
      </w:r>
      <w:r w:rsidRPr="008820F1">
        <w:t xml:space="preserve"> Objectives detail the tasks that must be completed to achieve goals</w:t>
      </w:r>
      <w:r w:rsidRPr="006B57E3">
        <w:rPr>
          <w:vertAlign w:val="superscript"/>
        </w:rPr>
        <w:footnoteReference w:id="11"/>
      </w:r>
      <w:r w:rsidR="00E54328">
        <w:t xml:space="preserve">. </w:t>
      </w:r>
      <w:r w:rsidRPr="008820F1">
        <w:t>Descriptions of objectives in the proposals should include three elements</w:t>
      </w:r>
      <w:r w:rsidRPr="006B57E3">
        <w:rPr>
          <w:vertAlign w:val="superscript"/>
        </w:rPr>
        <w:footnoteReference w:id="12"/>
      </w:r>
      <w:r w:rsidR="00E54328">
        <w:t>:</w:t>
      </w:r>
    </w:p>
    <w:p w:rsidR="00083212" w:rsidRPr="008820F1" w:rsidRDefault="00083212" w:rsidP="00872D6D">
      <w:pPr>
        <w:pStyle w:val="ListParagraph"/>
        <w:numPr>
          <w:ilvl w:val="0"/>
          <w:numId w:val="21"/>
        </w:numPr>
      </w:pPr>
      <w:r w:rsidRPr="008820F1">
        <w:t>Direction – the expected change or accomplishment (e.g., improve, maintain);</w:t>
      </w:r>
    </w:p>
    <w:p w:rsidR="00083212" w:rsidRPr="008820F1" w:rsidRDefault="00083212" w:rsidP="00872D6D">
      <w:pPr>
        <w:pStyle w:val="ListParagraph"/>
        <w:numPr>
          <w:ilvl w:val="0"/>
          <w:numId w:val="21"/>
        </w:numPr>
      </w:pPr>
      <w:r w:rsidRPr="008820F1">
        <w:t>Timeframe – when the objective will be achieved; and</w:t>
      </w:r>
    </w:p>
    <w:p w:rsidR="00083212" w:rsidRPr="008820F1" w:rsidRDefault="00083212" w:rsidP="00872D6D">
      <w:pPr>
        <w:pStyle w:val="ListParagraph"/>
        <w:numPr>
          <w:ilvl w:val="0"/>
          <w:numId w:val="21"/>
        </w:numPr>
      </w:pPr>
      <w:r w:rsidRPr="008820F1">
        <w:t>Target Population– who is affected by the objective.</w:t>
      </w:r>
    </w:p>
    <w:p w:rsidR="00083212" w:rsidRPr="008820F1" w:rsidRDefault="00083212" w:rsidP="00083212">
      <w:r w:rsidRPr="008820F1">
        <w:t>Examples of program objectives</w:t>
      </w:r>
      <w:r w:rsidRPr="006B57E3">
        <w:rPr>
          <w:vertAlign w:val="superscript"/>
        </w:rPr>
        <w:footnoteReference w:id="13"/>
      </w:r>
      <w:r w:rsidR="00E54328">
        <w:t>:</w:t>
      </w:r>
    </w:p>
    <w:p w:rsidR="00790FDE" w:rsidRDefault="00790FDE" w:rsidP="00872D6D">
      <w:pPr>
        <w:pStyle w:val="ListParagraph"/>
        <w:numPr>
          <w:ilvl w:val="0"/>
          <w:numId w:val="22"/>
        </w:numPr>
      </w:pPr>
      <w:r w:rsidRPr="008820F1">
        <w:t xml:space="preserve">By the end of </w:t>
      </w:r>
      <w:r>
        <w:t>the 18 months grant period</w:t>
      </w:r>
      <w:r w:rsidRPr="008820F1">
        <w:t xml:space="preserve">, </w:t>
      </w:r>
      <w:r>
        <w:t xml:space="preserve">65% of </w:t>
      </w:r>
      <w:r w:rsidRPr="008820F1">
        <w:t>young</w:t>
      </w:r>
      <w:r>
        <w:t xml:space="preserve"> people with substance use disorder</w:t>
      </w:r>
      <w:r w:rsidRPr="008820F1">
        <w:t xml:space="preserve"> </w:t>
      </w:r>
      <w:r>
        <w:t xml:space="preserve">who agree to accept treatment for SUD will report that their incidence of use of the targeted substance has declined by 75% over the prior nine months  </w:t>
      </w:r>
    </w:p>
    <w:p w:rsidR="00083212" w:rsidRPr="008820F1" w:rsidRDefault="00790FDE" w:rsidP="00872D6D">
      <w:pPr>
        <w:pStyle w:val="ListParagraph"/>
        <w:numPr>
          <w:ilvl w:val="0"/>
          <w:numId w:val="22"/>
        </w:numPr>
      </w:pPr>
      <w:r>
        <w:t xml:space="preserve">Young people </w:t>
      </w:r>
      <w:r w:rsidR="00F25681">
        <w:t>charged</w:t>
      </w:r>
      <w:r>
        <w:t xml:space="preserve"> with a violent offense</w:t>
      </w:r>
      <w:r w:rsidR="00083212" w:rsidRPr="008820F1">
        <w:t xml:space="preserve"> </w:t>
      </w:r>
      <w:r>
        <w:t xml:space="preserve">will be placed </w:t>
      </w:r>
      <w:r w:rsidR="00083212" w:rsidRPr="008820F1">
        <w:t xml:space="preserve">in an intensive supervision program within two weeks of adjudication to </w:t>
      </w:r>
      <w:r w:rsidR="00916BE2">
        <w:t>foster juvenile rehabilitation and enhance</w:t>
      </w:r>
      <w:r w:rsidR="00083212" w:rsidRPr="008820F1">
        <w:t xml:space="preserve"> community safety.</w:t>
      </w:r>
      <w:r>
        <w:t xml:space="preserve"> </w:t>
      </w:r>
    </w:p>
    <w:p w:rsidR="00083212" w:rsidRPr="008820F1" w:rsidRDefault="00F25681" w:rsidP="00872D6D">
      <w:pPr>
        <w:pStyle w:val="ListParagraph"/>
        <w:numPr>
          <w:ilvl w:val="0"/>
          <w:numId w:val="22"/>
        </w:numPr>
      </w:pPr>
      <w:r>
        <w:t>B</w:t>
      </w:r>
      <w:r w:rsidRPr="00F25681">
        <w:t xml:space="preserve">y program completion </w:t>
      </w:r>
      <w:r>
        <w:t xml:space="preserve">85% of participants will have </w:t>
      </w:r>
      <w:r w:rsidR="00916BE2">
        <w:t>fulfilled all</w:t>
      </w:r>
      <w:r w:rsidR="00083212" w:rsidRPr="008820F1">
        <w:t xml:space="preserve"> terms of the</w:t>
      </w:r>
      <w:r w:rsidR="00916BE2">
        <w:t>ir</w:t>
      </w:r>
      <w:r w:rsidR="00083212" w:rsidRPr="008820F1">
        <w:t xml:space="preserve"> </w:t>
      </w:r>
      <w:r w:rsidR="00916BE2">
        <w:t xml:space="preserve">victim </w:t>
      </w:r>
      <w:r w:rsidR="00083212" w:rsidRPr="008820F1">
        <w:t>mediation agreements.</w:t>
      </w:r>
    </w:p>
    <w:p w:rsidR="00083212" w:rsidRPr="008820F1" w:rsidRDefault="00083212" w:rsidP="00083212">
      <w:r w:rsidRPr="008820F1">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083212" w:rsidRPr="008820F1" w:rsidTr="003224DB">
        <w:trPr>
          <w:trHeight w:val="432"/>
          <w:jc w:val="center"/>
        </w:trPr>
        <w:tc>
          <w:tcPr>
            <w:tcW w:w="10800" w:type="dxa"/>
            <w:shd w:val="clear" w:color="auto" w:fill="002060"/>
            <w:vAlign w:val="center"/>
          </w:tcPr>
          <w:p w:rsidR="00083212" w:rsidRPr="008820F1" w:rsidRDefault="00D40D57" w:rsidP="00FC1F0E">
            <w:pPr>
              <w:pStyle w:val="Heading1"/>
            </w:pPr>
            <w:bookmarkStart w:id="40" w:name="_Toc464131013"/>
            <w:bookmarkStart w:id="41" w:name="_Toc464835219"/>
            <w:bookmarkStart w:id="42" w:name="_Toc465952801"/>
            <w:r w:rsidRPr="008820F1">
              <w:lastRenderedPageBreak/>
              <w:t xml:space="preserve">Attachment </w:t>
            </w:r>
            <w:bookmarkEnd w:id="40"/>
            <w:r w:rsidR="00FC1F0E">
              <w:t>G</w:t>
            </w:r>
            <w:r>
              <w:t xml:space="preserve">: </w:t>
            </w:r>
            <w:r w:rsidRPr="008820F1">
              <w:t>Resources:  Effective Evidence-Based Programs, Practices and Strategies</w:t>
            </w:r>
            <w:bookmarkEnd w:id="41"/>
            <w:bookmarkEnd w:id="42"/>
          </w:p>
        </w:tc>
      </w:tr>
    </w:tbl>
    <w:p w:rsidR="00083212" w:rsidRPr="00BA04E1" w:rsidRDefault="00083212" w:rsidP="00083212">
      <w:pPr>
        <w:spacing w:before="240"/>
        <w:rPr>
          <w:b/>
        </w:rPr>
      </w:pPr>
      <w:r w:rsidRPr="00BA04E1">
        <w:rPr>
          <w:b/>
        </w:rPr>
        <w:t>Resources:  Effective Evidence-Based Programs, Practices and Strategies</w:t>
      </w:r>
    </w:p>
    <w:p w:rsidR="00083212" w:rsidRPr="008820F1" w:rsidRDefault="00083212" w:rsidP="00083212">
      <w:r w:rsidRPr="008820F1">
        <w:t>The following website resources are provided as they may be useful to applicants in the proposal development process. The BSCC does not consider this list exhaustive and it is offered only as a starting point for applicants to use in researching evidence-based programs, practices, and strategies.</w:t>
      </w:r>
    </w:p>
    <w:p w:rsidR="00083212" w:rsidRPr="008820F1" w:rsidRDefault="00083212" w:rsidP="00083212">
      <w:pPr>
        <w:spacing w:after="120"/>
      </w:pPr>
      <w:r w:rsidRPr="008820F1">
        <w:t xml:space="preserve">Blueprints for Violence Prevention: </w:t>
      </w:r>
      <w:hyperlink r:id="rId39" w:history="1">
        <w:r w:rsidRPr="008820F1">
          <w:rPr>
            <w:rStyle w:val="Hyperlink"/>
          </w:rPr>
          <w:t>http://www.colorado.edu/cspv/blueprints/index.html</w:t>
        </w:r>
      </w:hyperlink>
    </w:p>
    <w:p w:rsidR="00083212" w:rsidRPr="008820F1" w:rsidRDefault="00083212" w:rsidP="00083212">
      <w:pPr>
        <w:spacing w:after="120"/>
      </w:pPr>
      <w:r w:rsidRPr="008820F1">
        <w:t xml:space="preserve">California Institute of Behavioral Health Solutions: </w:t>
      </w:r>
      <w:hyperlink r:id="rId40" w:history="1">
        <w:r w:rsidRPr="008820F1">
          <w:rPr>
            <w:rStyle w:val="Hyperlink"/>
          </w:rPr>
          <w:t>http://www.cibhs.org/evidence-based-practices-0</w:t>
        </w:r>
      </w:hyperlink>
    </w:p>
    <w:p w:rsidR="00083212" w:rsidRPr="008820F1" w:rsidRDefault="00083212" w:rsidP="00083212">
      <w:pPr>
        <w:spacing w:after="120"/>
      </w:pPr>
      <w:r w:rsidRPr="008820F1">
        <w:t xml:space="preserve">Coalition for Evidence-Based Policy: </w:t>
      </w:r>
      <w:hyperlink r:id="rId41" w:history="1">
        <w:r w:rsidRPr="008820F1">
          <w:rPr>
            <w:rStyle w:val="Hyperlink"/>
          </w:rPr>
          <w:t>http://evidencebasedprograms.org/</w:t>
        </w:r>
      </w:hyperlink>
    </w:p>
    <w:p w:rsidR="00083212" w:rsidRPr="008820F1" w:rsidRDefault="00083212" w:rsidP="00083212">
      <w:pPr>
        <w:spacing w:after="120"/>
      </w:pPr>
      <w:r w:rsidRPr="008820F1">
        <w:t xml:space="preserve">CrimeSolutions.gov: </w:t>
      </w:r>
      <w:hyperlink r:id="rId42" w:history="1">
        <w:r w:rsidRPr="008820F1">
          <w:rPr>
            <w:rStyle w:val="Hyperlink"/>
          </w:rPr>
          <w:t>http://www.crimesolutions.gov/</w:t>
        </w:r>
      </w:hyperlink>
    </w:p>
    <w:p w:rsidR="00083212" w:rsidRPr="008820F1" w:rsidRDefault="00083212" w:rsidP="00083212">
      <w:pPr>
        <w:spacing w:after="120"/>
      </w:pPr>
      <w:r w:rsidRPr="008820F1">
        <w:t xml:space="preserve">Justice Research and Statistic Association: </w:t>
      </w:r>
      <w:hyperlink r:id="rId43" w:history="1">
        <w:r w:rsidRPr="008820F1">
          <w:rPr>
            <w:rStyle w:val="Hyperlink"/>
          </w:rPr>
          <w:t>http://www.jrsa.org/</w:t>
        </w:r>
      </w:hyperlink>
    </w:p>
    <w:p w:rsidR="00083212" w:rsidRPr="008820F1" w:rsidRDefault="00083212" w:rsidP="00083212">
      <w:pPr>
        <w:spacing w:after="120"/>
      </w:pPr>
      <w:r w:rsidRPr="008820F1">
        <w:t xml:space="preserve">National Institute of Corrections: </w:t>
      </w:r>
      <w:hyperlink r:id="rId44" w:history="1">
        <w:r w:rsidRPr="008820F1">
          <w:rPr>
            <w:rStyle w:val="Hyperlink"/>
          </w:rPr>
          <w:t>http://nicic.gov/Library/</w:t>
        </w:r>
      </w:hyperlink>
    </w:p>
    <w:p w:rsidR="00083212" w:rsidRPr="008820F1" w:rsidRDefault="00083212" w:rsidP="00083212">
      <w:pPr>
        <w:spacing w:after="120"/>
      </w:pPr>
      <w:r w:rsidRPr="008820F1">
        <w:t xml:space="preserve">National Institute of Justice, New Tool for Law Enforcement Executives: </w:t>
      </w:r>
      <w:hyperlink r:id="rId45" w:history="1">
        <w:r w:rsidRPr="008820F1">
          <w:rPr>
            <w:rStyle w:val="Hyperlink"/>
          </w:rPr>
          <w:t>http://nij.gov/five-things/</w:t>
        </w:r>
      </w:hyperlink>
    </w:p>
    <w:p w:rsidR="00083212" w:rsidRDefault="00083212" w:rsidP="00083212">
      <w:pPr>
        <w:spacing w:after="120"/>
        <w:rPr>
          <w:rStyle w:val="Hyperlink"/>
        </w:rPr>
      </w:pPr>
      <w:r w:rsidRPr="008820F1">
        <w:t xml:space="preserve">National Reentry Resource Center: </w:t>
      </w:r>
      <w:hyperlink r:id="rId46" w:history="1">
        <w:r w:rsidRPr="008820F1">
          <w:rPr>
            <w:rStyle w:val="Hyperlink"/>
          </w:rPr>
          <w:t>http://nationalreentryresourcecenter.org/</w:t>
        </w:r>
      </w:hyperlink>
    </w:p>
    <w:p w:rsidR="00EF4F5D" w:rsidRDefault="00EF4F5D" w:rsidP="00083212">
      <w:pPr>
        <w:spacing w:after="120"/>
        <w:rPr>
          <w:color w:val="0000FF"/>
          <w:u w:val="single"/>
        </w:rPr>
      </w:pPr>
      <w:r w:rsidRPr="00EF4F5D">
        <w:t>National Registry of Evidence-Based Programs and Practices</w:t>
      </w:r>
      <w:r>
        <w:rPr>
          <w:color w:val="0000FF"/>
        </w:rPr>
        <w:t xml:space="preserve">: </w:t>
      </w:r>
      <w:hyperlink r:id="rId47" w:history="1">
        <w:r w:rsidRPr="006A0A45">
          <w:rPr>
            <w:rStyle w:val="Hyperlink"/>
          </w:rPr>
          <w:t>http://nrepp.samhsa.gov</w:t>
        </w:r>
      </w:hyperlink>
    </w:p>
    <w:p w:rsidR="00083212" w:rsidRPr="00EF4F5D" w:rsidRDefault="00083212" w:rsidP="00083212">
      <w:pPr>
        <w:spacing w:after="120"/>
        <w:rPr>
          <w:color w:val="0000FF"/>
          <w:u w:val="single"/>
        </w:rPr>
      </w:pPr>
      <w:r w:rsidRPr="008820F1">
        <w:t xml:space="preserve">Office of Juvenile Justice and Delinquency Prevention Model Program Guide: </w:t>
      </w:r>
    </w:p>
    <w:p w:rsidR="00083212" w:rsidRPr="008820F1" w:rsidRDefault="00210F6F" w:rsidP="00083212">
      <w:pPr>
        <w:spacing w:after="120"/>
      </w:pPr>
      <w:hyperlink r:id="rId48" w:history="1">
        <w:r w:rsidR="00083212" w:rsidRPr="008820F1">
          <w:rPr>
            <w:rStyle w:val="Hyperlink"/>
          </w:rPr>
          <w:t>http://www.ojjdp.gov/mpg/</w:t>
        </w:r>
      </w:hyperlink>
    </w:p>
    <w:p w:rsidR="00083212" w:rsidRPr="008820F1" w:rsidRDefault="00083212" w:rsidP="00083212">
      <w:pPr>
        <w:spacing w:after="120"/>
      </w:pPr>
      <w:r w:rsidRPr="008820F1">
        <w:t xml:space="preserve">Promising Practices Network: </w:t>
      </w:r>
      <w:hyperlink r:id="rId49" w:history="1">
        <w:r w:rsidRPr="008820F1">
          <w:rPr>
            <w:rStyle w:val="Hyperlink"/>
          </w:rPr>
          <w:t>http://www.promisingpractices.net/</w:t>
        </w:r>
      </w:hyperlink>
    </w:p>
    <w:p w:rsidR="00083212" w:rsidRPr="008820F1" w:rsidRDefault="00083212" w:rsidP="00083212">
      <w:pPr>
        <w:spacing w:after="120"/>
      </w:pPr>
      <w:r w:rsidRPr="008820F1">
        <w:t xml:space="preserve">Reducing Recidivism to Increase Public Safety: A Cooperative Effort by Courts and Probation: </w:t>
      </w:r>
      <w:hyperlink r:id="rId50" w:history="1">
        <w:r w:rsidRPr="008820F1">
          <w:rPr>
            <w:rStyle w:val="Hyperlink"/>
          </w:rPr>
          <w:t>http://www.courts.ca.gov/documents/EVIDENCE-BASED-PRACTICES-Summary-6-27-11.pdf</w:t>
        </w:r>
      </w:hyperlink>
    </w:p>
    <w:p w:rsidR="00083212" w:rsidRPr="008820F1" w:rsidRDefault="00083212" w:rsidP="00083212">
      <w:pPr>
        <w:spacing w:after="120"/>
      </w:pPr>
      <w:r w:rsidRPr="008820F1">
        <w:t>Substance Abuse and Mental Health Services Administration:</w:t>
      </w:r>
    </w:p>
    <w:p w:rsidR="00083212" w:rsidRPr="008820F1" w:rsidRDefault="00210F6F" w:rsidP="00083212">
      <w:pPr>
        <w:spacing w:after="120"/>
      </w:pPr>
      <w:hyperlink r:id="rId51" w:history="1">
        <w:r w:rsidR="00083212" w:rsidRPr="008820F1">
          <w:rPr>
            <w:rStyle w:val="Hyperlink"/>
          </w:rPr>
          <w:t>www.samhsa.gov/ebpwebguide</w:t>
        </w:r>
      </w:hyperlink>
    </w:p>
    <w:p w:rsidR="00083212" w:rsidRPr="008820F1" w:rsidRDefault="00083212" w:rsidP="00083212">
      <w:pPr>
        <w:spacing w:after="120"/>
      </w:pPr>
      <w:r w:rsidRPr="008820F1">
        <w:t>Substance Abuse and Mental Health Services Administration (SAMHSA) National Registry of Evidence</w:t>
      </w:r>
      <w:r w:rsidRPr="008820F1">
        <w:rPr>
          <w:rFonts w:ascii="Cambria Math" w:hAnsi="Cambria Math" w:cs="Cambria Math"/>
        </w:rPr>
        <w:t>‐</w:t>
      </w:r>
      <w:r w:rsidRPr="008820F1">
        <w:rPr>
          <w:rFonts w:cs="Arial"/>
        </w:rPr>
        <w:t>Based Programs and Practices</w:t>
      </w:r>
      <w:r w:rsidRPr="008820F1">
        <w:t xml:space="preserve">: </w:t>
      </w:r>
      <w:hyperlink r:id="rId52" w:history="1">
        <w:r w:rsidRPr="008820F1">
          <w:rPr>
            <w:rStyle w:val="Hyperlink"/>
          </w:rPr>
          <w:t>http://www.nrepp.samhsa.gov</w:t>
        </w:r>
      </w:hyperlink>
    </w:p>
    <w:p w:rsidR="00550018" w:rsidRDefault="00083212" w:rsidP="00083212">
      <w:pPr>
        <w:spacing w:after="120"/>
      </w:pPr>
      <w:r w:rsidRPr="008820F1">
        <w:t xml:space="preserve">Washington State Institute for Public Policy: </w:t>
      </w:r>
      <w:hyperlink r:id="rId53" w:history="1">
        <w:r w:rsidRPr="008820F1">
          <w:rPr>
            <w:rStyle w:val="Hyperlink"/>
          </w:rPr>
          <w:t>http://www.wsipp.wa.gov</w:t>
        </w:r>
      </w:hyperlink>
    </w:p>
    <w:p w:rsidR="00550018" w:rsidRDefault="00550018">
      <w:pPr>
        <w:spacing w:after="160" w:line="259" w:lineRule="auto"/>
        <w:jc w:val="left"/>
      </w:pPr>
      <w:r>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550018" w:rsidRPr="008820F1" w:rsidTr="00FC1F0E">
        <w:trPr>
          <w:trHeight w:val="432"/>
          <w:jc w:val="center"/>
        </w:trPr>
        <w:tc>
          <w:tcPr>
            <w:tcW w:w="10800" w:type="dxa"/>
            <w:shd w:val="clear" w:color="auto" w:fill="002060"/>
            <w:vAlign w:val="center"/>
          </w:tcPr>
          <w:p w:rsidR="00550018" w:rsidRPr="008820F1" w:rsidRDefault="00550018" w:rsidP="003224DB">
            <w:pPr>
              <w:pStyle w:val="Heading1"/>
            </w:pPr>
            <w:bookmarkStart w:id="43" w:name="_Toc465952802"/>
            <w:r w:rsidRPr="008820F1">
              <w:lastRenderedPageBreak/>
              <w:t xml:space="preserve">Attachment </w:t>
            </w:r>
            <w:r>
              <w:t xml:space="preserve">H: </w:t>
            </w:r>
            <w:r w:rsidRPr="008820F1">
              <w:t>Sample Board Resolution</w:t>
            </w:r>
            <w:bookmarkEnd w:id="43"/>
          </w:p>
        </w:tc>
      </w:tr>
    </w:tbl>
    <w:p w:rsidR="00550018" w:rsidRPr="008820F1" w:rsidRDefault="00550018" w:rsidP="00550018">
      <w:pPr>
        <w:spacing w:before="240"/>
      </w:pPr>
      <w:r w:rsidRPr="008820F1">
        <w:t xml:space="preserve">Before grant funds can be reimbursed, a prospective grantee must submit a resolution from its Governing Board that delegates authority to the individual authorized to execute the grant agreement </w:t>
      </w:r>
    </w:p>
    <w:p w:rsidR="00550018" w:rsidRDefault="00550018" w:rsidP="00550018">
      <w:r w:rsidRPr="008820F1">
        <w:t>Below is sample language for a resolution. Applicants are encouraged to submit the resolution with their application.</w:t>
      </w:r>
    </w:p>
    <w:p w:rsidR="00550018" w:rsidRDefault="00550018" w:rsidP="00523579"/>
    <w:p w:rsidR="00523579" w:rsidRPr="008820F1" w:rsidRDefault="00523579" w:rsidP="00523579">
      <w:pPr>
        <w:pBdr>
          <w:top w:val="thinThickSmallGap" w:sz="24" w:space="1" w:color="595959" w:themeColor="text1" w:themeTint="A6"/>
        </w:pBdr>
      </w:pPr>
    </w:p>
    <w:p w:rsidR="00550018" w:rsidRPr="008820F1" w:rsidRDefault="00550018" w:rsidP="00550018">
      <w:pPr>
        <w:spacing w:before="360" w:after="240"/>
      </w:pPr>
      <w:r w:rsidRPr="008820F1">
        <w:t>WHEREAS the (insert name of Applicant Agency) desires to participate in the Law Enforcement Assisted Diversion (LEAD) Grant administered by the Board of State and Community Corrections (hereafter referred to as BSCC).</w:t>
      </w:r>
    </w:p>
    <w:p w:rsidR="00550018" w:rsidRPr="008820F1" w:rsidRDefault="00550018" w:rsidP="00550018">
      <w:pPr>
        <w:spacing w:after="240"/>
      </w:pPr>
      <w:r w:rsidRPr="008820F1">
        <w:t>NOW, THEREFORE, BE IT RESOLVED that the (insert title of designated official) be authorized on behalf of the (insert name of Governing Board) to submit the grant proposal for this funding and sign the Grant Agreement with the BSCC, including any amendments thereof.</w:t>
      </w:r>
    </w:p>
    <w:p w:rsidR="00550018" w:rsidRPr="008820F1" w:rsidRDefault="00550018" w:rsidP="00550018">
      <w:pPr>
        <w:spacing w:after="240"/>
      </w:pPr>
      <w:r w:rsidRPr="008820F1">
        <w:t>BE IT FURTHER RESOLVED that grant funds received hereunder shall not be used to supplant expenditures controlled by this body.</w:t>
      </w:r>
    </w:p>
    <w:p w:rsidR="00550018" w:rsidRPr="008820F1" w:rsidRDefault="00550018" w:rsidP="00550018">
      <w:pPr>
        <w:spacing w:after="240"/>
      </w:pPr>
      <w:r w:rsidRPr="008820F1">
        <w:t>BE IT FURTHER RESOLVED that the (insert name of Applicant Agency) agrees to abide by the terms and conditions of the Grant Agreement as set forth by the BSCC.</w:t>
      </w:r>
    </w:p>
    <w:p w:rsidR="00550018" w:rsidRPr="008820F1" w:rsidRDefault="00550018" w:rsidP="00550018">
      <w:r w:rsidRPr="008820F1">
        <w:t>Passed, approved, and adopted by the (insert name of Governing Board) in a meeting thereof held on (insert date) by the following:</w:t>
      </w:r>
    </w:p>
    <w:p w:rsidR="00550018" w:rsidRPr="008820F1" w:rsidRDefault="00550018" w:rsidP="00550018"/>
    <w:p w:rsidR="00550018" w:rsidRPr="008820F1" w:rsidRDefault="00550018" w:rsidP="00550018">
      <w:pPr>
        <w:pStyle w:val="NoSpacing"/>
      </w:pPr>
      <w:r w:rsidRPr="008820F1">
        <w:t>Ayes:</w:t>
      </w:r>
    </w:p>
    <w:p w:rsidR="00550018" w:rsidRPr="008820F1" w:rsidRDefault="00550018" w:rsidP="00550018">
      <w:pPr>
        <w:pStyle w:val="NoSpacing"/>
      </w:pPr>
      <w:r w:rsidRPr="008820F1">
        <w:t>Notes:</w:t>
      </w:r>
    </w:p>
    <w:p w:rsidR="00550018" w:rsidRPr="008820F1" w:rsidRDefault="00550018" w:rsidP="00550018">
      <w:pPr>
        <w:pStyle w:val="NoSpacing"/>
      </w:pPr>
      <w:r w:rsidRPr="008820F1">
        <w:t>Absent:</w:t>
      </w:r>
    </w:p>
    <w:p w:rsidR="00550018" w:rsidRPr="008820F1" w:rsidRDefault="00550018" w:rsidP="00550018">
      <w:r w:rsidRPr="008820F1">
        <w:t>Signature: _______________________________________ Date: _________________</w:t>
      </w:r>
    </w:p>
    <w:p w:rsidR="00550018" w:rsidRPr="008820F1" w:rsidRDefault="00550018" w:rsidP="00550018"/>
    <w:p w:rsidR="00550018" w:rsidRPr="008820F1" w:rsidRDefault="00550018" w:rsidP="00550018">
      <w:r w:rsidRPr="008820F1">
        <w:t>Typed Name and Title:  ___________________________________________________</w:t>
      </w:r>
    </w:p>
    <w:p w:rsidR="00550018" w:rsidRPr="008820F1" w:rsidRDefault="00550018" w:rsidP="00550018"/>
    <w:p w:rsidR="00550018" w:rsidRPr="008820F1" w:rsidRDefault="00550018" w:rsidP="00550018">
      <w:r w:rsidRPr="008820F1">
        <w:t>ATTEST:  Signature: _______________________________ Date: _________________</w:t>
      </w:r>
    </w:p>
    <w:p w:rsidR="00550018" w:rsidRPr="008820F1" w:rsidRDefault="00550018" w:rsidP="00550018"/>
    <w:p w:rsidR="00550018" w:rsidRPr="008820F1" w:rsidRDefault="00550018" w:rsidP="00550018">
      <w:r w:rsidRPr="008820F1">
        <w:t>Typed Name and Title: ______________________________</w:t>
      </w:r>
    </w:p>
    <w:p w:rsidR="00550018" w:rsidRPr="008820F1" w:rsidRDefault="00550018" w:rsidP="00550018"/>
    <w:p w:rsidR="00083212" w:rsidRPr="008820F1" w:rsidRDefault="00083212" w:rsidP="00083212">
      <w:pPr>
        <w:spacing w:after="120"/>
      </w:pPr>
      <w:r w:rsidRPr="008820F1">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083212" w:rsidRPr="008820F1" w:rsidTr="003224DB">
        <w:trPr>
          <w:trHeight w:val="432"/>
          <w:jc w:val="center"/>
        </w:trPr>
        <w:tc>
          <w:tcPr>
            <w:tcW w:w="9360" w:type="dxa"/>
            <w:shd w:val="clear" w:color="auto" w:fill="002060"/>
            <w:vAlign w:val="center"/>
          </w:tcPr>
          <w:p w:rsidR="00083212" w:rsidRPr="008820F1" w:rsidRDefault="00083212" w:rsidP="003224DB">
            <w:pPr>
              <w:pStyle w:val="Heading1"/>
            </w:pPr>
            <w:bookmarkStart w:id="44" w:name="_Toc465952803"/>
            <w:r w:rsidRPr="008820F1">
              <w:lastRenderedPageBreak/>
              <w:t xml:space="preserve">Attachment </w:t>
            </w:r>
            <w:r w:rsidR="00550018">
              <w:t>I</w:t>
            </w:r>
            <w:r>
              <w:t xml:space="preserve">:  </w:t>
            </w:r>
            <w:r w:rsidRPr="008820F1">
              <w:t>Example BSCC Monitoring/Site Visit Report</w:t>
            </w:r>
            <w:bookmarkEnd w:id="44"/>
          </w:p>
        </w:tc>
      </w:tr>
    </w:tbl>
    <w:p w:rsidR="00083212" w:rsidRPr="008820F1" w:rsidRDefault="00083212" w:rsidP="00083212">
      <w:pPr>
        <w:pStyle w:val="Heading3"/>
      </w:pPr>
      <w:r w:rsidRPr="008820F1">
        <w:t>ADMINISTRATIVE REVIEW</w:t>
      </w:r>
    </w:p>
    <w:p w:rsidR="00083212" w:rsidRPr="00BA04E1" w:rsidRDefault="00083212" w:rsidP="00083212">
      <w:pPr>
        <w:rPr>
          <w:b/>
        </w:rPr>
      </w:pPr>
      <w:r w:rsidRPr="00BA04E1">
        <w:rPr>
          <w:b/>
        </w:rPr>
        <w:t>Section 1- General</w:t>
      </w:r>
    </w:p>
    <w:p w:rsidR="00083212" w:rsidRPr="008820F1" w:rsidRDefault="00083212" w:rsidP="00872D6D">
      <w:pPr>
        <w:pStyle w:val="ListParagraph"/>
        <w:numPr>
          <w:ilvl w:val="0"/>
          <w:numId w:val="23"/>
        </w:numPr>
        <w:spacing w:after="60"/>
        <w:ind w:left="360"/>
        <w:contextualSpacing w:val="0"/>
      </w:pPr>
      <w:r w:rsidRPr="008820F1">
        <w:t>Does the project have a copy of the fully executed Standard Agreement in the official file?</w:t>
      </w:r>
    </w:p>
    <w:p w:rsidR="00083212" w:rsidRPr="008820F1" w:rsidRDefault="00083212" w:rsidP="00872D6D">
      <w:pPr>
        <w:pStyle w:val="ListParagraph"/>
        <w:numPr>
          <w:ilvl w:val="0"/>
          <w:numId w:val="23"/>
        </w:numPr>
        <w:spacing w:after="60"/>
        <w:ind w:left="360"/>
        <w:contextualSpacing w:val="0"/>
      </w:pPr>
      <w:r w:rsidRPr="008820F1">
        <w:t>Does the project have a copy of the Grant Administration and Audit Guide in the official file?</w:t>
      </w:r>
    </w:p>
    <w:p w:rsidR="00083212" w:rsidRPr="008820F1" w:rsidRDefault="00083212" w:rsidP="00872D6D">
      <w:pPr>
        <w:pStyle w:val="ListParagraph"/>
        <w:numPr>
          <w:ilvl w:val="0"/>
          <w:numId w:val="23"/>
        </w:numPr>
        <w:spacing w:after="60"/>
        <w:ind w:left="360"/>
        <w:contextualSpacing w:val="0"/>
      </w:pPr>
      <w:r w:rsidRPr="008820F1">
        <w:t>Does the agency have an organizational chart for each department involved with the program?</w:t>
      </w:r>
    </w:p>
    <w:p w:rsidR="00083212" w:rsidRPr="008820F1" w:rsidRDefault="00083212" w:rsidP="00872D6D">
      <w:pPr>
        <w:pStyle w:val="ListParagraph"/>
        <w:numPr>
          <w:ilvl w:val="0"/>
          <w:numId w:val="23"/>
        </w:numPr>
        <w:spacing w:after="60"/>
        <w:ind w:left="360"/>
        <w:contextualSpacing w:val="0"/>
      </w:pPr>
      <w:r w:rsidRPr="008820F1">
        <w:t>Does the project maintain duty statements for staff paid with grant funds?</w:t>
      </w:r>
    </w:p>
    <w:p w:rsidR="00083212" w:rsidRPr="008820F1" w:rsidRDefault="00083212" w:rsidP="00083212">
      <w:pPr>
        <w:pStyle w:val="ListParagraph"/>
        <w:spacing w:after="60"/>
        <w:ind w:left="360"/>
        <w:contextualSpacing w:val="0"/>
      </w:pPr>
      <w:r w:rsidRPr="008820F1">
        <w:t>*Duty statements must be specific to the activities performed in relationship to the grant.</w:t>
      </w:r>
    </w:p>
    <w:p w:rsidR="00083212" w:rsidRPr="008820F1" w:rsidRDefault="00083212" w:rsidP="00872D6D">
      <w:pPr>
        <w:pStyle w:val="ListParagraph"/>
        <w:numPr>
          <w:ilvl w:val="0"/>
          <w:numId w:val="23"/>
        </w:numPr>
        <w:spacing w:after="60"/>
        <w:ind w:left="360"/>
        <w:contextualSpacing w:val="0"/>
      </w:pPr>
      <w:r w:rsidRPr="008820F1">
        <w:t xml:space="preserve">Does the project maintain time sheets on all staff charged to the grant? </w:t>
      </w:r>
    </w:p>
    <w:p w:rsidR="00083212" w:rsidRPr="008820F1" w:rsidRDefault="00083212" w:rsidP="00872D6D">
      <w:pPr>
        <w:pStyle w:val="ListParagraph"/>
        <w:numPr>
          <w:ilvl w:val="0"/>
          <w:numId w:val="23"/>
        </w:numPr>
        <w:spacing w:after="60"/>
        <w:ind w:left="360"/>
        <w:contextualSpacing w:val="0"/>
      </w:pPr>
      <w:r w:rsidRPr="008820F1">
        <w:t xml:space="preserve">Does the project maintain functional timesheets or conduct time studies for split-funded positions? </w:t>
      </w:r>
    </w:p>
    <w:p w:rsidR="00083212" w:rsidRPr="008820F1" w:rsidRDefault="00083212" w:rsidP="00083212">
      <w:pPr>
        <w:pStyle w:val="ListParagraph"/>
        <w:spacing w:after="60"/>
        <w:ind w:left="360"/>
        <w:contextualSpacing w:val="0"/>
      </w:pPr>
      <w:r w:rsidRPr="008820F1">
        <w:t>*Estimates and/or percentages are not acceptable.</w:t>
      </w:r>
    </w:p>
    <w:p w:rsidR="00083212" w:rsidRPr="008820F1" w:rsidRDefault="00083212" w:rsidP="00872D6D">
      <w:pPr>
        <w:pStyle w:val="ListParagraph"/>
        <w:numPr>
          <w:ilvl w:val="0"/>
          <w:numId w:val="23"/>
        </w:numPr>
        <w:spacing w:after="60"/>
        <w:ind w:left="360"/>
        <w:contextualSpacing w:val="0"/>
      </w:pPr>
      <w:r w:rsidRPr="008820F1">
        <w:t xml:space="preserve">Can salaries and benefits be easily tied back to reimbursement invoices? </w:t>
      </w:r>
    </w:p>
    <w:p w:rsidR="00083212" w:rsidRPr="008820F1" w:rsidRDefault="00083212" w:rsidP="00872D6D">
      <w:pPr>
        <w:pStyle w:val="ListParagraph"/>
        <w:numPr>
          <w:ilvl w:val="0"/>
          <w:numId w:val="23"/>
        </w:numPr>
        <w:spacing w:after="60"/>
        <w:ind w:left="360"/>
        <w:contextualSpacing w:val="0"/>
      </w:pPr>
      <w:r w:rsidRPr="008820F1">
        <w:t>Does the project verify that salaries and benefits are not also claimed or reimbursed under another separate agreement or funding stream?</w:t>
      </w:r>
    </w:p>
    <w:p w:rsidR="00083212" w:rsidRPr="008820F1" w:rsidRDefault="00083212" w:rsidP="00872D6D">
      <w:pPr>
        <w:pStyle w:val="ListParagraph"/>
        <w:numPr>
          <w:ilvl w:val="0"/>
          <w:numId w:val="23"/>
        </w:numPr>
        <w:spacing w:after="60"/>
        <w:ind w:left="360"/>
        <w:contextualSpacing w:val="0"/>
      </w:pPr>
      <w:r w:rsidRPr="008820F1">
        <w:t xml:space="preserve">Are all authorized positions filled and performing grant-related duties? </w:t>
      </w:r>
    </w:p>
    <w:p w:rsidR="00083212" w:rsidRPr="008820F1" w:rsidRDefault="00083212" w:rsidP="00872D6D">
      <w:pPr>
        <w:pStyle w:val="ListParagraph"/>
        <w:numPr>
          <w:ilvl w:val="0"/>
          <w:numId w:val="23"/>
        </w:numPr>
        <w:spacing w:after="60"/>
        <w:ind w:left="360"/>
        <w:contextualSpacing w:val="0"/>
      </w:pPr>
      <w:r w:rsidRPr="008820F1">
        <w:t>Are there any anticipated changes to staff or the project?  If yes, explain:</w:t>
      </w:r>
    </w:p>
    <w:p w:rsidR="00083212" w:rsidRPr="008820F1" w:rsidRDefault="00083212" w:rsidP="00872D6D">
      <w:pPr>
        <w:pStyle w:val="ListParagraph"/>
        <w:numPr>
          <w:ilvl w:val="0"/>
          <w:numId w:val="23"/>
        </w:numPr>
        <w:spacing w:after="60"/>
        <w:ind w:left="360"/>
        <w:contextualSpacing w:val="0"/>
      </w:pPr>
      <w:r w:rsidRPr="008820F1">
        <w:t xml:space="preserve">Does this grant provide for contracted services? </w:t>
      </w:r>
    </w:p>
    <w:p w:rsidR="00083212" w:rsidRPr="008820F1" w:rsidRDefault="00083212" w:rsidP="00872D6D">
      <w:pPr>
        <w:pStyle w:val="ListParagraph"/>
        <w:numPr>
          <w:ilvl w:val="0"/>
          <w:numId w:val="23"/>
        </w:numPr>
        <w:spacing w:after="60"/>
        <w:ind w:left="360"/>
        <w:contextualSpacing w:val="0"/>
      </w:pPr>
      <w:r w:rsidRPr="008820F1">
        <w:t>Are copies of the subcontract awards contained within the official project file?</w:t>
      </w:r>
    </w:p>
    <w:p w:rsidR="00083212" w:rsidRPr="008820F1" w:rsidRDefault="00083212" w:rsidP="00872D6D">
      <w:pPr>
        <w:pStyle w:val="ListParagraph"/>
        <w:numPr>
          <w:ilvl w:val="0"/>
          <w:numId w:val="23"/>
        </w:numPr>
        <w:spacing w:after="60"/>
        <w:ind w:left="360"/>
        <w:contextualSpacing w:val="0"/>
      </w:pPr>
      <w:r w:rsidRPr="008820F1">
        <w:t>Do subcontracts contain the required language (i.e., access to program and fiscal records, access to facility, access to program participants, Non-Discrimination clause, Civil Rights compliance)?  If no, what is missing/incomplete?</w:t>
      </w:r>
    </w:p>
    <w:p w:rsidR="00083212" w:rsidRPr="008820F1" w:rsidRDefault="00083212" w:rsidP="00872D6D">
      <w:pPr>
        <w:pStyle w:val="ListParagraph"/>
        <w:numPr>
          <w:ilvl w:val="0"/>
          <w:numId w:val="23"/>
        </w:numPr>
        <w:spacing w:after="60"/>
        <w:ind w:left="360"/>
        <w:contextualSpacing w:val="0"/>
      </w:pPr>
      <w:r w:rsidRPr="008820F1">
        <w:t>What type of documentation detail does the agency keep for contractor service delivery billing (e.g., client sign-in logs, time/duration of services)?</w:t>
      </w:r>
    </w:p>
    <w:p w:rsidR="00083212" w:rsidRPr="008820F1" w:rsidRDefault="00083212" w:rsidP="00872D6D">
      <w:pPr>
        <w:pStyle w:val="ListParagraph"/>
        <w:numPr>
          <w:ilvl w:val="0"/>
          <w:numId w:val="23"/>
        </w:numPr>
        <w:spacing w:after="60"/>
        <w:ind w:left="360"/>
        <w:contextualSpacing w:val="0"/>
      </w:pPr>
      <w:r w:rsidRPr="008820F1">
        <w:t>Are copies of project budget modifications contained in the official file?</w:t>
      </w:r>
    </w:p>
    <w:p w:rsidR="00083212" w:rsidRPr="008820F1" w:rsidRDefault="00083212" w:rsidP="00872D6D">
      <w:pPr>
        <w:pStyle w:val="ListParagraph"/>
        <w:numPr>
          <w:ilvl w:val="0"/>
          <w:numId w:val="23"/>
        </w:numPr>
        <w:spacing w:after="60"/>
        <w:ind w:left="360"/>
        <w:contextualSpacing w:val="0"/>
      </w:pPr>
      <w:r w:rsidRPr="008820F1">
        <w:t>Were there any substantial modifications made that were not approved by the BSCC?</w:t>
      </w:r>
    </w:p>
    <w:p w:rsidR="00083212" w:rsidRPr="008820F1" w:rsidRDefault="00083212" w:rsidP="00872D6D">
      <w:pPr>
        <w:pStyle w:val="ListParagraph"/>
        <w:numPr>
          <w:ilvl w:val="0"/>
          <w:numId w:val="23"/>
        </w:numPr>
        <w:spacing w:after="60"/>
        <w:ind w:left="360"/>
        <w:contextualSpacing w:val="0"/>
      </w:pPr>
      <w:r w:rsidRPr="008820F1">
        <w:t xml:space="preserve">Did the project provide a Fidelity Bond, if applicable? </w:t>
      </w:r>
    </w:p>
    <w:p w:rsidR="00083212" w:rsidRPr="008820F1" w:rsidRDefault="00083212" w:rsidP="00872D6D">
      <w:pPr>
        <w:pStyle w:val="ListParagraph"/>
        <w:numPr>
          <w:ilvl w:val="0"/>
          <w:numId w:val="23"/>
        </w:numPr>
        <w:spacing w:after="60"/>
        <w:ind w:left="360"/>
        <w:contextualSpacing w:val="0"/>
      </w:pPr>
      <w:r w:rsidRPr="008820F1">
        <w:t>Does the grantee have a sustainability plan to continue service delivery after grant funds expire? If yes, what sources for continuation funds are already secured, leveraged or possible?</w:t>
      </w:r>
    </w:p>
    <w:p w:rsidR="00083212" w:rsidRPr="008820F1" w:rsidRDefault="00083212" w:rsidP="00083212">
      <w:pPr>
        <w:pStyle w:val="Heading3"/>
      </w:pPr>
      <w:r w:rsidRPr="008820F1">
        <w:t>Section 2 – Civil Rights Compliance (as applicable to state funded programs</w:t>
      </w:r>
    </w:p>
    <w:p w:rsidR="00083212" w:rsidRPr="008820F1" w:rsidRDefault="00083212" w:rsidP="00872D6D">
      <w:pPr>
        <w:pStyle w:val="ListParagraph"/>
        <w:numPr>
          <w:ilvl w:val="0"/>
          <w:numId w:val="23"/>
        </w:numPr>
        <w:spacing w:after="60"/>
        <w:ind w:left="360"/>
        <w:contextualSpacing w:val="0"/>
      </w:pPr>
      <w:r w:rsidRPr="008820F1">
        <w:t>Does the grantee have an Equal Employment Opportunity Plan (EEOP) on file for review? If yes, on what date did the grantee prepare the EEOP?</w:t>
      </w:r>
    </w:p>
    <w:p w:rsidR="00083212" w:rsidRPr="008820F1" w:rsidRDefault="00083212" w:rsidP="00872D6D">
      <w:pPr>
        <w:pStyle w:val="ListParagraph"/>
        <w:numPr>
          <w:ilvl w:val="0"/>
          <w:numId w:val="23"/>
        </w:numPr>
        <w:spacing w:after="60"/>
        <w:ind w:left="360"/>
        <w:contextualSpacing w:val="0"/>
      </w:pPr>
      <w:r w:rsidRPr="008820F1">
        <w:t>Has the grantee submitted an EEOP Short Form to the Office for Civil Rights (OCR), U.S. Department of Justice (DOJ), if applicable?</w:t>
      </w:r>
    </w:p>
    <w:p w:rsidR="00083212" w:rsidRPr="008820F1" w:rsidRDefault="00083212" w:rsidP="00872D6D">
      <w:pPr>
        <w:pStyle w:val="ListParagraph"/>
        <w:numPr>
          <w:ilvl w:val="0"/>
          <w:numId w:val="23"/>
        </w:numPr>
        <w:spacing w:after="60"/>
        <w:ind w:left="360"/>
        <w:contextualSpacing w:val="0"/>
      </w:pPr>
      <w:r w:rsidRPr="008820F1">
        <w:t>How does the grantee notify program participants and beneficiaries that it does not discriminate on the basis of race, color, national origin, religion, sex, disability, and age in the delivery of services (e.g., posters, inclusion in program brochures, program materials, etc.)?</w:t>
      </w:r>
    </w:p>
    <w:p w:rsidR="00083212" w:rsidRPr="008820F1" w:rsidRDefault="00083212" w:rsidP="00872D6D">
      <w:pPr>
        <w:pStyle w:val="ListParagraph"/>
        <w:numPr>
          <w:ilvl w:val="0"/>
          <w:numId w:val="23"/>
        </w:numPr>
        <w:spacing w:after="60"/>
        <w:ind w:left="360"/>
        <w:contextualSpacing w:val="0"/>
      </w:pPr>
      <w:r w:rsidRPr="008820F1">
        <w:lastRenderedPageBreak/>
        <w:t>How does the grantee notify employees that it does not discriminate on the basis of race, color, national origin, religion, sex, disability, and age in the delivery of services (e.g., posters, dissemination of relevant orders or policies, recruitment materials, etc.)?</w:t>
      </w:r>
    </w:p>
    <w:p w:rsidR="00083212" w:rsidRPr="008820F1" w:rsidRDefault="00083212" w:rsidP="00872D6D">
      <w:pPr>
        <w:pStyle w:val="ListParagraph"/>
        <w:numPr>
          <w:ilvl w:val="0"/>
          <w:numId w:val="23"/>
        </w:numPr>
        <w:spacing w:after="60"/>
        <w:ind w:left="360"/>
        <w:contextualSpacing w:val="0"/>
      </w:pPr>
      <w:r w:rsidRPr="008820F1">
        <w:t>Are there written policies or procedures in place for notifying program beneficiaries how to file complaints alleging discrimination by the grantee with the BSCC or the OCR?</w:t>
      </w:r>
    </w:p>
    <w:p w:rsidR="00083212" w:rsidRPr="008820F1" w:rsidRDefault="00083212" w:rsidP="00872D6D">
      <w:pPr>
        <w:pStyle w:val="ListParagraph"/>
        <w:numPr>
          <w:ilvl w:val="0"/>
          <w:numId w:val="23"/>
        </w:numPr>
        <w:spacing w:after="60"/>
        <w:ind w:left="360"/>
        <w:contextualSpacing w:val="0"/>
      </w:pPr>
      <w:r w:rsidRPr="008820F1">
        <w:t>If the grantee has 50 or more employees and receives DOJ funding of $25,000 or more, has the grantee:</w:t>
      </w:r>
    </w:p>
    <w:p w:rsidR="00083212" w:rsidRPr="008820F1" w:rsidRDefault="00083212" w:rsidP="00872D6D">
      <w:pPr>
        <w:pStyle w:val="ListParagraph"/>
        <w:numPr>
          <w:ilvl w:val="0"/>
          <w:numId w:val="24"/>
        </w:numPr>
        <w:spacing w:after="60"/>
        <w:ind w:left="720"/>
        <w:contextualSpacing w:val="0"/>
      </w:pPr>
      <w:r w:rsidRPr="008820F1">
        <w:t>Adopted grievance procedures that incorporate due process standards and provide for prompt and equitable resolution of complaints alleging a violation of DOJ regulations prohibits discrimination on the basis of a disability in employment practices and the delivery of services?</w:t>
      </w:r>
    </w:p>
    <w:p w:rsidR="00083212" w:rsidRPr="008820F1" w:rsidRDefault="00083212" w:rsidP="00872D6D">
      <w:pPr>
        <w:pStyle w:val="ListParagraph"/>
        <w:numPr>
          <w:ilvl w:val="0"/>
          <w:numId w:val="24"/>
        </w:numPr>
        <w:spacing w:after="60"/>
        <w:ind w:left="720"/>
        <w:contextualSpacing w:val="0"/>
      </w:pPr>
      <w:r w:rsidRPr="008820F1">
        <w:t>Designated a person to coordinate compliance with prohibitions against disability discrimination?</w:t>
      </w:r>
    </w:p>
    <w:p w:rsidR="00083212" w:rsidRPr="008820F1" w:rsidRDefault="00083212" w:rsidP="00872D6D">
      <w:pPr>
        <w:pStyle w:val="ListParagraph"/>
        <w:numPr>
          <w:ilvl w:val="0"/>
          <w:numId w:val="24"/>
        </w:numPr>
        <w:spacing w:after="60"/>
        <w:ind w:left="720"/>
        <w:contextualSpacing w:val="0"/>
      </w:pPr>
      <w:r w:rsidRPr="008820F1">
        <w:t>Notified participants, beneficiaries, employees, applicants, and others that the grantee does not discriminate on the basis of disability?</w:t>
      </w:r>
    </w:p>
    <w:p w:rsidR="00083212" w:rsidRPr="008820F1" w:rsidRDefault="00083212" w:rsidP="00872D6D">
      <w:pPr>
        <w:pStyle w:val="ListParagraph"/>
        <w:numPr>
          <w:ilvl w:val="0"/>
          <w:numId w:val="23"/>
        </w:numPr>
        <w:spacing w:after="60"/>
        <w:ind w:left="360"/>
        <w:contextualSpacing w:val="0"/>
      </w:pPr>
      <w:r w:rsidRPr="008820F1">
        <w:t>If the grantee operates an education program or activity, have they taken the following actions?</w:t>
      </w:r>
    </w:p>
    <w:p w:rsidR="00083212" w:rsidRPr="008820F1" w:rsidRDefault="00083212" w:rsidP="00872D6D">
      <w:pPr>
        <w:pStyle w:val="ListParagraph"/>
        <w:numPr>
          <w:ilvl w:val="0"/>
          <w:numId w:val="25"/>
        </w:numPr>
        <w:spacing w:after="60"/>
        <w:ind w:left="720"/>
        <w:contextualSpacing w:val="0"/>
      </w:pPr>
      <w:r w:rsidRPr="008820F1">
        <w:t>Adopted grievance procedures that provide for the prompt and equitable resolution of complaints alleging a violation of the DOJ regulations which prohibits discrimination on the basis of sex?</w:t>
      </w:r>
    </w:p>
    <w:p w:rsidR="00083212" w:rsidRPr="008820F1" w:rsidRDefault="00083212" w:rsidP="00872D6D">
      <w:pPr>
        <w:pStyle w:val="ListParagraph"/>
        <w:numPr>
          <w:ilvl w:val="0"/>
          <w:numId w:val="25"/>
        </w:numPr>
        <w:spacing w:after="60"/>
        <w:ind w:left="720"/>
        <w:contextualSpacing w:val="0"/>
      </w:pPr>
      <w:r w:rsidRPr="008820F1">
        <w:t>Designated a person to coordinate compliance with the prohibitions against sex discrimination?</w:t>
      </w:r>
    </w:p>
    <w:p w:rsidR="00083212" w:rsidRPr="008820F1" w:rsidRDefault="00083212" w:rsidP="00872D6D">
      <w:pPr>
        <w:pStyle w:val="ListParagraph"/>
        <w:numPr>
          <w:ilvl w:val="0"/>
          <w:numId w:val="25"/>
        </w:numPr>
        <w:spacing w:after="60"/>
        <w:ind w:left="720"/>
        <w:contextualSpacing w:val="0"/>
      </w:pPr>
      <w:r w:rsidRPr="008820F1">
        <w:t>Notified applicants for admission and employment, employees, students, parents, and others that the grantee does not discriminate on the basis of sex in its educational programs or activities?</w:t>
      </w:r>
    </w:p>
    <w:p w:rsidR="00083212" w:rsidRPr="008820F1" w:rsidRDefault="00083212" w:rsidP="00872D6D">
      <w:pPr>
        <w:pStyle w:val="ListParagraph"/>
        <w:numPr>
          <w:ilvl w:val="0"/>
          <w:numId w:val="23"/>
        </w:numPr>
        <w:spacing w:after="60"/>
        <w:ind w:left="360"/>
        <w:contextualSpacing w:val="0"/>
      </w:pPr>
      <w:r w:rsidRPr="008820F1">
        <w:t>Has the grantee complied with the requirement to submit to the OCR any findings of discrimination against the grantee issued by a federal or state court, or federal or state administering agency, on the grounds of race, color, religion, national origin, or sex?</w:t>
      </w:r>
    </w:p>
    <w:p w:rsidR="00083212" w:rsidRPr="008820F1" w:rsidRDefault="00083212" w:rsidP="00872D6D">
      <w:pPr>
        <w:pStyle w:val="ListParagraph"/>
        <w:numPr>
          <w:ilvl w:val="0"/>
          <w:numId w:val="23"/>
        </w:numPr>
        <w:spacing w:after="60"/>
        <w:ind w:left="360"/>
        <w:contextualSpacing w:val="0"/>
      </w:pPr>
      <w:r w:rsidRPr="008820F1">
        <w:t>What steps have been taken to provide meaningful access to its programs and activities to person who have limited English proficiency (LEP)? Include whether the grantee has developed a written policy on providing language access services to LEP persons.</w:t>
      </w:r>
    </w:p>
    <w:p w:rsidR="00083212" w:rsidRPr="008820F1" w:rsidRDefault="00E54328" w:rsidP="00872D6D">
      <w:pPr>
        <w:pStyle w:val="ListParagraph"/>
        <w:numPr>
          <w:ilvl w:val="0"/>
          <w:numId w:val="23"/>
        </w:numPr>
        <w:spacing w:after="60"/>
        <w:ind w:left="360"/>
        <w:contextualSpacing w:val="0"/>
      </w:pPr>
      <w:r>
        <w:t>Is</w:t>
      </w:r>
      <w:r w:rsidR="00083212" w:rsidRPr="008820F1">
        <w:t xml:space="preserve"> training conducted for its employees on the requirements under federal civil rights laws?</w:t>
      </w:r>
    </w:p>
    <w:p w:rsidR="00083212" w:rsidRPr="008820F1" w:rsidRDefault="00083212" w:rsidP="00872D6D">
      <w:pPr>
        <w:pStyle w:val="ListParagraph"/>
        <w:numPr>
          <w:ilvl w:val="0"/>
          <w:numId w:val="23"/>
        </w:numPr>
        <w:spacing w:after="60"/>
        <w:ind w:left="360"/>
        <w:contextualSpacing w:val="0"/>
      </w:pPr>
      <w:r w:rsidRPr="008820F1">
        <w:t>If the grantee conducts religious activities as part of its program or services, do they:</w:t>
      </w:r>
    </w:p>
    <w:p w:rsidR="00083212" w:rsidRPr="008820F1" w:rsidRDefault="00083212" w:rsidP="00872D6D">
      <w:pPr>
        <w:pStyle w:val="ListParagraph"/>
        <w:numPr>
          <w:ilvl w:val="0"/>
          <w:numId w:val="26"/>
        </w:numPr>
        <w:spacing w:after="60"/>
        <w:contextualSpacing w:val="0"/>
      </w:pPr>
      <w:r w:rsidRPr="008820F1">
        <w:t xml:space="preserve">Provide services to everyone regardless of religion or religious belief? </w:t>
      </w:r>
    </w:p>
    <w:p w:rsidR="00083212" w:rsidRPr="008820F1" w:rsidRDefault="00083212" w:rsidP="00872D6D">
      <w:pPr>
        <w:pStyle w:val="ListParagraph"/>
        <w:numPr>
          <w:ilvl w:val="0"/>
          <w:numId w:val="26"/>
        </w:numPr>
        <w:spacing w:after="60"/>
        <w:contextualSpacing w:val="0"/>
      </w:pPr>
      <w:r w:rsidRPr="008820F1">
        <w:t>Ensure it does not use federal funds to conduct inherently religious activities (such as prayer, religious instruction, or attempt to convert participants to another religion) and that such activities are kept separate in time or place from federally-funded activities?</w:t>
      </w:r>
    </w:p>
    <w:p w:rsidR="00083212" w:rsidRPr="008820F1" w:rsidRDefault="00083212" w:rsidP="00872D6D">
      <w:pPr>
        <w:pStyle w:val="ListParagraph"/>
        <w:numPr>
          <w:ilvl w:val="0"/>
          <w:numId w:val="26"/>
        </w:numPr>
        <w:spacing w:after="60"/>
        <w:contextualSpacing w:val="0"/>
      </w:pPr>
      <w:r w:rsidRPr="008820F1">
        <w:t>Ensure participation in religious activities is voluntary for beneficiaries of federally-funded programs?</w:t>
      </w:r>
    </w:p>
    <w:p w:rsidR="00083212" w:rsidRPr="008820F1" w:rsidRDefault="00083212" w:rsidP="00083212">
      <w:pPr>
        <w:pStyle w:val="Heading3"/>
      </w:pPr>
      <w:r w:rsidRPr="008820F1">
        <w:t>FISCAL REVIEW</w:t>
      </w:r>
    </w:p>
    <w:p w:rsidR="00083212" w:rsidRPr="008820F1" w:rsidRDefault="00083212" w:rsidP="00872D6D">
      <w:pPr>
        <w:pStyle w:val="ListParagraph"/>
        <w:numPr>
          <w:ilvl w:val="0"/>
          <w:numId w:val="23"/>
        </w:numPr>
        <w:spacing w:after="60"/>
        <w:ind w:left="360"/>
        <w:contextualSpacing w:val="0"/>
      </w:pPr>
      <w:r w:rsidRPr="008820F1">
        <w:t xml:space="preserve">Does the agency maintain an official budget file for the project? </w:t>
      </w:r>
    </w:p>
    <w:p w:rsidR="00083212" w:rsidRPr="008820F1" w:rsidRDefault="00083212" w:rsidP="00872D6D">
      <w:pPr>
        <w:pStyle w:val="ListParagraph"/>
        <w:numPr>
          <w:ilvl w:val="0"/>
          <w:numId w:val="23"/>
        </w:numPr>
        <w:spacing w:after="60"/>
        <w:ind w:left="360"/>
        <w:contextualSpacing w:val="0"/>
      </w:pPr>
      <w:r w:rsidRPr="008820F1">
        <w:t xml:space="preserve">Are there written fiscal policies and procedures? </w:t>
      </w:r>
    </w:p>
    <w:p w:rsidR="00083212" w:rsidRPr="008820F1" w:rsidRDefault="00083212" w:rsidP="00872D6D">
      <w:pPr>
        <w:pStyle w:val="ListParagraph"/>
        <w:numPr>
          <w:ilvl w:val="0"/>
          <w:numId w:val="23"/>
        </w:numPr>
        <w:spacing w:after="60"/>
        <w:ind w:left="360"/>
        <w:contextualSpacing w:val="0"/>
      </w:pPr>
      <w:r w:rsidRPr="008820F1">
        <w:t>Do the procedures provide for internal control processes for:</w:t>
      </w:r>
    </w:p>
    <w:p w:rsidR="00083212" w:rsidRPr="008820F1" w:rsidRDefault="00083212" w:rsidP="00872D6D">
      <w:pPr>
        <w:pStyle w:val="ListParagraph"/>
        <w:numPr>
          <w:ilvl w:val="0"/>
          <w:numId w:val="27"/>
        </w:numPr>
        <w:spacing w:after="60"/>
        <w:ind w:left="720"/>
        <w:contextualSpacing w:val="0"/>
      </w:pPr>
      <w:r w:rsidRPr="008820F1">
        <w:t xml:space="preserve">Agreement receipts and deposits? </w:t>
      </w:r>
    </w:p>
    <w:p w:rsidR="00083212" w:rsidRPr="008820F1" w:rsidRDefault="00083212" w:rsidP="00872D6D">
      <w:pPr>
        <w:pStyle w:val="ListParagraph"/>
        <w:numPr>
          <w:ilvl w:val="0"/>
          <w:numId w:val="27"/>
        </w:numPr>
        <w:spacing w:after="60"/>
        <w:ind w:left="720"/>
        <w:contextualSpacing w:val="0"/>
      </w:pPr>
      <w:r w:rsidRPr="008820F1">
        <w:lastRenderedPageBreak/>
        <w:t xml:space="preserve">Agreement disbursements? </w:t>
      </w:r>
    </w:p>
    <w:p w:rsidR="00083212" w:rsidRPr="008820F1" w:rsidRDefault="00083212" w:rsidP="00872D6D">
      <w:pPr>
        <w:pStyle w:val="ListParagraph"/>
        <w:numPr>
          <w:ilvl w:val="0"/>
          <w:numId w:val="27"/>
        </w:numPr>
        <w:spacing w:after="60"/>
        <w:ind w:left="720"/>
        <w:contextualSpacing w:val="0"/>
      </w:pPr>
      <w:r w:rsidRPr="008820F1">
        <w:t xml:space="preserve">Invoicing including how amounts are computed for BSCC invoices? </w:t>
      </w:r>
    </w:p>
    <w:p w:rsidR="00083212" w:rsidRPr="008820F1" w:rsidRDefault="00083212" w:rsidP="00872D6D">
      <w:pPr>
        <w:pStyle w:val="ListParagraph"/>
        <w:numPr>
          <w:ilvl w:val="0"/>
          <w:numId w:val="23"/>
        </w:numPr>
        <w:spacing w:after="60"/>
        <w:ind w:left="360"/>
        <w:contextualSpacing w:val="0"/>
      </w:pPr>
      <w:r w:rsidRPr="008820F1">
        <w:t xml:space="preserve">Are financial invoices current? </w:t>
      </w:r>
    </w:p>
    <w:p w:rsidR="00083212" w:rsidRPr="008820F1" w:rsidRDefault="00083212" w:rsidP="00872D6D">
      <w:pPr>
        <w:pStyle w:val="ListParagraph"/>
        <w:numPr>
          <w:ilvl w:val="0"/>
          <w:numId w:val="23"/>
        </w:numPr>
        <w:spacing w:after="60"/>
        <w:ind w:left="360"/>
        <w:contextualSpacing w:val="0"/>
      </w:pPr>
      <w:r w:rsidRPr="008820F1">
        <w:t xml:space="preserve">Are copies of the invoices for reimbursement within the official file? </w:t>
      </w:r>
    </w:p>
    <w:p w:rsidR="00083212" w:rsidRPr="008820F1" w:rsidRDefault="00083212" w:rsidP="00872D6D">
      <w:pPr>
        <w:pStyle w:val="ListParagraph"/>
        <w:numPr>
          <w:ilvl w:val="0"/>
          <w:numId w:val="23"/>
        </w:numPr>
        <w:spacing w:after="60"/>
        <w:ind w:left="360"/>
        <w:contextualSpacing w:val="0"/>
      </w:pPr>
      <w:r w:rsidRPr="008820F1">
        <w:t>Do fiscal accounting records reviewed contain adequate supporting documentation for all claims on invoices?</w:t>
      </w:r>
    </w:p>
    <w:p w:rsidR="00083212" w:rsidRPr="008820F1" w:rsidRDefault="00083212" w:rsidP="00872D6D">
      <w:pPr>
        <w:pStyle w:val="ListParagraph"/>
        <w:numPr>
          <w:ilvl w:val="0"/>
          <w:numId w:val="23"/>
        </w:numPr>
        <w:spacing w:after="60"/>
        <w:ind w:left="360"/>
        <w:contextualSpacing w:val="0"/>
      </w:pPr>
      <w:r w:rsidRPr="008820F1">
        <w:t>Does the source documentation reviewed appear to support amounts invoiced?</w:t>
      </w:r>
    </w:p>
    <w:p w:rsidR="00083212" w:rsidRPr="008820F1" w:rsidRDefault="00083212" w:rsidP="00872D6D">
      <w:pPr>
        <w:pStyle w:val="ListParagraph"/>
        <w:numPr>
          <w:ilvl w:val="0"/>
          <w:numId w:val="23"/>
        </w:numPr>
        <w:spacing w:after="60"/>
        <w:ind w:left="360"/>
        <w:contextualSpacing w:val="0"/>
      </w:pPr>
      <w:r w:rsidRPr="008820F1">
        <w:t>Does the program/agency maintain supporting documentation or calculation overview for the administrative overhead line item?</w:t>
      </w:r>
    </w:p>
    <w:p w:rsidR="00083212" w:rsidRPr="008820F1" w:rsidRDefault="00083212" w:rsidP="00872D6D">
      <w:pPr>
        <w:pStyle w:val="ListParagraph"/>
        <w:numPr>
          <w:ilvl w:val="0"/>
          <w:numId w:val="23"/>
        </w:numPr>
        <w:spacing w:after="60"/>
        <w:ind w:left="360"/>
        <w:contextualSpacing w:val="0"/>
      </w:pPr>
      <w:r w:rsidRPr="008820F1">
        <w:t>Do expenditures appear to meet contract eligibility, as defined in the BSCC Contract Administration and Audit Guide?</w:t>
      </w:r>
    </w:p>
    <w:p w:rsidR="00083212" w:rsidRPr="008820F1" w:rsidRDefault="00083212" w:rsidP="00872D6D">
      <w:pPr>
        <w:pStyle w:val="ListParagraph"/>
        <w:numPr>
          <w:ilvl w:val="0"/>
          <w:numId w:val="23"/>
        </w:numPr>
        <w:spacing w:after="60"/>
        <w:ind w:left="360"/>
        <w:contextualSpacing w:val="0"/>
      </w:pPr>
      <w:r w:rsidRPr="008820F1">
        <w:t>Are BSCC contract funds deposited into separate fund accounts or coded to distinguish grant funds from other fund sources?</w:t>
      </w:r>
    </w:p>
    <w:p w:rsidR="00083212" w:rsidRPr="008820F1" w:rsidRDefault="00083212" w:rsidP="00872D6D">
      <w:pPr>
        <w:pStyle w:val="ListParagraph"/>
        <w:numPr>
          <w:ilvl w:val="0"/>
          <w:numId w:val="23"/>
        </w:numPr>
        <w:spacing w:after="60"/>
        <w:ind w:left="360"/>
        <w:contextualSpacing w:val="0"/>
      </w:pPr>
      <w:r w:rsidRPr="008820F1">
        <w:t>Does the agency maintain a tracking system for the receipts and disbursements related to the grant program?</w:t>
      </w:r>
    </w:p>
    <w:p w:rsidR="00083212" w:rsidRPr="008820F1" w:rsidRDefault="00083212" w:rsidP="00872D6D">
      <w:pPr>
        <w:pStyle w:val="ListParagraph"/>
        <w:numPr>
          <w:ilvl w:val="0"/>
          <w:numId w:val="28"/>
        </w:numPr>
        <w:spacing w:after="60"/>
        <w:ind w:left="720"/>
        <w:contextualSpacing w:val="0"/>
      </w:pPr>
      <w:r w:rsidRPr="008820F1">
        <w:t>Are the tracking reports reviewed by management and/or program staff?</w:t>
      </w:r>
    </w:p>
    <w:p w:rsidR="00083212" w:rsidRPr="008820F1" w:rsidRDefault="00083212" w:rsidP="00872D6D">
      <w:pPr>
        <w:pStyle w:val="ListParagraph"/>
        <w:numPr>
          <w:ilvl w:val="0"/>
          <w:numId w:val="28"/>
        </w:numPr>
        <w:spacing w:after="60"/>
        <w:ind w:left="720"/>
        <w:contextualSpacing w:val="0"/>
      </w:pPr>
      <w:r w:rsidRPr="008820F1">
        <w:t>How are discrepancies, if any, investigated and resolved?</w:t>
      </w:r>
    </w:p>
    <w:p w:rsidR="00083212" w:rsidRPr="008820F1" w:rsidRDefault="00083212" w:rsidP="00872D6D">
      <w:pPr>
        <w:pStyle w:val="ListParagraph"/>
        <w:numPr>
          <w:ilvl w:val="0"/>
          <w:numId w:val="23"/>
        </w:numPr>
        <w:spacing w:after="60"/>
        <w:ind w:left="360"/>
        <w:contextualSpacing w:val="0"/>
      </w:pPr>
      <w:r w:rsidRPr="008820F1">
        <w:t>Can the project/agency provide general ledgers documenting the entries for receipts and disbursements?</w:t>
      </w:r>
    </w:p>
    <w:p w:rsidR="00083212" w:rsidRPr="008820F1" w:rsidRDefault="00083212" w:rsidP="00872D6D">
      <w:pPr>
        <w:pStyle w:val="ListParagraph"/>
        <w:numPr>
          <w:ilvl w:val="0"/>
          <w:numId w:val="23"/>
        </w:numPr>
        <w:spacing w:after="60"/>
        <w:ind w:left="360"/>
        <w:contextualSpacing w:val="0"/>
      </w:pPr>
      <w:r w:rsidRPr="008820F1">
        <w:t>Did the project purchase or lease equipment/fixed assets with contract funds during the monitoring period?</w:t>
      </w:r>
    </w:p>
    <w:p w:rsidR="00083212" w:rsidRPr="008820F1" w:rsidRDefault="00083212" w:rsidP="00872D6D">
      <w:pPr>
        <w:pStyle w:val="ListParagraph"/>
        <w:numPr>
          <w:ilvl w:val="0"/>
          <w:numId w:val="29"/>
        </w:numPr>
        <w:spacing w:after="60"/>
        <w:ind w:left="720"/>
        <w:contextualSpacing w:val="0"/>
      </w:pPr>
      <w:r w:rsidRPr="008820F1">
        <w:t>If the equipment/fixed assets purchased were more than $2,000 per item, is there an approval of purchase by the BSCC?</w:t>
      </w:r>
    </w:p>
    <w:p w:rsidR="00083212" w:rsidRPr="008820F1" w:rsidRDefault="00083212" w:rsidP="00872D6D">
      <w:pPr>
        <w:pStyle w:val="ListParagraph"/>
        <w:numPr>
          <w:ilvl w:val="0"/>
          <w:numId w:val="29"/>
        </w:numPr>
        <w:spacing w:after="60"/>
        <w:ind w:left="720"/>
        <w:contextualSpacing w:val="0"/>
      </w:pPr>
      <w:r w:rsidRPr="008820F1">
        <w:t xml:space="preserve">Was the equipment in the budget or in a Budget Modification? </w:t>
      </w:r>
    </w:p>
    <w:p w:rsidR="00083212" w:rsidRPr="008820F1" w:rsidRDefault="00083212" w:rsidP="00872D6D">
      <w:pPr>
        <w:pStyle w:val="ListParagraph"/>
        <w:numPr>
          <w:ilvl w:val="0"/>
          <w:numId w:val="29"/>
        </w:numPr>
        <w:spacing w:after="60"/>
        <w:ind w:left="720"/>
        <w:contextualSpacing w:val="0"/>
      </w:pPr>
      <w:r w:rsidRPr="008820F1">
        <w:t>Is there an inventory list of equipment/fixed assets purchased with grant funds?</w:t>
      </w:r>
    </w:p>
    <w:p w:rsidR="00083212" w:rsidRPr="008820F1" w:rsidRDefault="00083212" w:rsidP="00872D6D">
      <w:pPr>
        <w:pStyle w:val="ListParagraph"/>
        <w:numPr>
          <w:ilvl w:val="0"/>
          <w:numId w:val="29"/>
        </w:numPr>
        <w:spacing w:after="60"/>
        <w:ind w:left="720"/>
        <w:contextualSpacing w:val="0"/>
      </w:pPr>
      <w:r w:rsidRPr="008820F1">
        <w:t xml:space="preserve">Does the project maintain proof of receipt of goods? </w:t>
      </w:r>
    </w:p>
    <w:p w:rsidR="00083212" w:rsidRPr="008820F1" w:rsidRDefault="00083212" w:rsidP="00872D6D">
      <w:pPr>
        <w:pStyle w:val="ListParagraph"/>
        <w:numPr>
          <w:ilvl w:val="0"/>
          <w:numId w:val="23"/>
        </w:numPr>
        <w:spacing w:after="60"/>
        <w:ind w:left="360"/>
        <w:contextualSpacing w:val="0"/>
      </w:pPr>
      <w:r w:rsidRPr="008820F1">
        <w:t>Does the project verify that expenditures submitted for grant reimbursement are not also claimed/reimbursed under another separate agreement or funding stream?</w:t>
      </w:r>
    </w:p>
    <w:p w:rsidR="00083212" w:rsidRPr="008820F1" w:rsidRDefault="00083212" w:rsidP="00872D6D">
      <w:pPr>
        <w:pStyle w:val="ListParagraph"/>
        <w:numPr>
          <w:ilvl w:val="0"/>
          <w:numId w:val="23"/>
        </w:numPr>
        <w:spacing w:after="60"/>
        <w:ind w:left="360"/>
        <w:contextualSpacing w:val="0"/>
      </w:pPr>
      <w:r w:rsidRPr="008820F1">
        <w:t xml:space="preserve">Does the project comply with the match requirement? </w:t>
      </w:r>
    </w:p>
    <w:p w:rsidR="00083212" w:rsidRPr="008820F1" w:rsidRDefault="00083212" w:rsidP="00872D6D">
      <w:pPr>
        <w:pStyle w:val="ListParagraph"/>
        <w:numPr>
          <w:ilvl w:val="0"/>
          <w:numId w:val="30"/>
        </w:numPr>
        <w:spacing w:after="60"/>
        <w:ind w:left="720"/>
        <w:contextualSpacing w:val="0"/>
      </w:pPr>
      <w:r w:rsidRPr="008820F1">
        <w:t xml:space="preserve">If the project is currently under-matched, is there a plan to meet the contractually obligated match amount? </w:t>
      </w:r>
    </w:p>
    <w:p w:rsidR="00083212" w:rsidRPr="008820F1" w:rsidRDefault="00083212" w:rsidP="00872D6D">
      <w:pPr>
        <w:pStyle w:val="ListParagraph"/>
        <w:numPr>
          <w:ilvl w:val="0"/>
          <w:numId w:val="23"/>
        </w:numPr>
        <w:spacing w:after="60"/>
        <w:ind w:left="360"/>
        <w:contextualSpacing w:val="0"/>
      </w:pPr>
      <w:r w:rsidRPr="008820F1">
        <w:t xml:space="preserve">Does the project generate income from grant funds? </w:t>
      </w:r>
    </w:p>
    <w:p w:rsidR="00083212" w:rsidRPr="008820F1" w:rsidRDefault="00083212" w:rsidP="00872D6D">
      <w:pPr>
        <w:pStyle w:val="ListParagraph"/>
        <w:numPr>
          <w:ilvl w:val="0"/>
          <w:numId w:val="31"/>
        </w:numPr>
        <w:spacing w:after="60"/>
        <w:ind w:left="720"/>
        <w:contextualSpacing w:val="0"/>
      </w:pPr>
      <w:r w:rsidRPr="008820F1">
        <w:t xml:space="preserve">If yes, has the project submitted a Project Income Reporting form? </w:t>
      </w:r>
    </w:p>
    <w:p w:rsidR="00083212" w:rsidRPr="008820F1" w:rsidRDefault="00083212" w:rsidP="00872D6D">
      <w:pPr>
        <w:pStyle w:val="ListParagraph"/>
        <w:numPr>
          <w:ilvl w:val="0"/>
          <w:numId w:val="31"/>
        </w:numPr>
        <w:spacing w:after="60"/>
        <w:ind w:left="720"/>
        <w:contextualSpacing w:val="0"/>
      </w:pPr>
      <w:r w:rsidRPr="008820F1">
        <w:t>If project income is generated, will any be reverted to the BSCC?</w:t>
      </w:r>
    </w:p>
    <w:p w:rsidR="00083212" w:rsidRPr="008820F1" w:rsidRDefault="00083212" w:rsidP="00872D6D">
      <w:pPr>
        <w:pStyle w:val="ListParagraph"/>
        <w:numPr>
          <w:ilvl w:val="0"/>
          <w:numId w:val="23"/>
        </w:numPr>
        <w:spacing w:after="60"/>
        <w:ind w:left="360"/>
        <w:contextualSpacing w:val="0"/>
      </w:pPr>
      <w:r w:rsidRPr="008820F1">
        <w:t xml:space="preserve">Does the project conduct desk audits of subcontract agencies? </w:t>
      </w:r>
    </w:p>
    <w:p w:rsidR="00083212" w:rsidRPr="008820F1" w:rsidRDefault="00083212" w:rsidP="00872D6D">
      <w:pPr>
        <w:pStyle w:val="ListParagraph"/>
        <w:numPr>
          <w:ilvl w:val="0"/>
          <w:numId w:val="23"/>
        </w:numPr>
        <w:spacing w:after="60"/>
        <w:ind w:left="360"/>
        <w:contextualSpacing w:val="0"/>
      </w:pPr>
      <w:r w:rsidRPr="008820F1">
        <w:t>Does the project require subcontract agencies to submit source documentation with their billing invoice?</w:t>
      </w:r>
    </w:p>
    <w:p w:rsidR="00083212" w:rsidRPr="008820F1" w:rsidRDefault="00083212" w:rsidP="00872D6D">
      <w:pPr>
        <w:pStyle w:val="ListParagraph"/>
        <w:numPr>
          <w:ilvl w:val="0"/>
          <w:numId w:val="23"/>
        </w:numPr>
        <w:spacing w:after="60"/>
        <w:ind w:left="360"/>
        <w:contextualSpacing w:val="0"/>
      </w:pPr>
      <w:r w:rsidRPr="008820F1">
        <w:t xml:space="preserve">What type of audit will the project submit? </w:t>
      </w:r>
    </w:p>
    <w:p w:rsidR="00083212" w:rsidRPr="008820F1" w:rsidRDefault="00083212" w:rsidP="00872D6D">
      <w:pPr>
        <w:pStyle w:val="ListParagraph"/>
        <w:numPr>
          <w:ilvl w:val="0"/>
          <w:numId w:val="23"/>
        </w:numPr>
        <w:spacing w:after="60"/>
        <w:ind w:left="360"/>
        <w:contextualSpacing w:val="0"/>
      </w:pPr>
      <w:r w:rsidRPr="008820F1">
        <w:t>Does the agency have audit reports covering the agency’s internal control structure within the last two years?</w:t>
      </w:r>
    </w:p>
    <w:p w:rsidR="00083212" w:rsidRPr="008820F1" w:rsidRDefault="00083212" w:rsidP="00083212">
      <w:pPr>
        <w:pStyle w:val="Heading3"/>
      </w:pPr>
      <w:r w:rsidRPr="008820F1">
        <w:t>PROGRAM REVIEW</w:t>
      </w:r>
    </w:p>
    <w:p w:rsidR="00083212" w:rsidRPr="008820F1" w:rsidRDefault="00083212" w:rsidP="00872D6D">
      <w:pPr>
        <w:pStyle w:val="ListParagraph"/>
        <w:numPr>
          <w:ilvl w:val="0"/>
          <w:numId w:val="23"/>
        </w:numPr>
        <w:spacing w:after="60"/>
        <w:ind w:left="360"/>
        <w:contextualSpacing w:val="0"/>
      </w:pPr>
      <w:r w:rsidRPr="008820F1">
        <w:t>Does the project maintain source documentation (e.g. case records, files, sign-up sheets, etc.) for the clients served?</w:t>
      </w:r>
    </w:p>
    <w:p w:rsidR="00083212" w:rsidRPr="008820F1" w:rsidRDefault="00083212" w:rsidP="00872D6D">
      <w:pPr>
        <w:pStyle w:val="ListParagraph"/>
        <w:numPr>
          <w:ilvl w:val="0"/>
          <w:numId w:val="23"/>
        </w:numPr>
        <w:spacing w:after="60"/>
        <w:ind w:left="360"/>
        <w:contextualSpacing w:val="0"/>
      </w:pPr>
      <w:r w:rsidRPr="008820F1">
        <w:lastRenderedPageBreak/>
        <w:t>Do the project records reviewed provide sufficient detail to support information reported in Progress Reports?</w:t>
      </w:r>
    </w:p>
    <w:p w:rsidR="00083212" w:rsidRPr="008820F1" w:rsidRDefault="00083212" w:rsidP="00872D6D">
      <w:pPr>
        <w:pStyle w:val="ListParagraph"/>
        <w:numPr>
          <w:ilvl w:val="0"/>
          <w:numId w:val="23"/>
        </w:numPr>
        <w:spacing w:after="60"/>
        <w:ind w:left="360"/>
        <w:contextualSpacing w:val="0"/>
      </w:pPr>
      <w:r w:rsidRPr="008820F1">
        <w:t xml:space="preserve">Are Progress Reports current? </w:t>
      </w:r>
    </w:p>
    <w:p w:rsidR="00083212" w:rsidRPr="008820F1" w:rsidRDefault="00083212" w:rsidP="00872D6D">
      <w:pPr>
        <w:pStyle w:val="ListParagraph"/>
        <w:numPr>
          <w:ilvl w:val="0"/>
          <w:numId w:val="23"/>
        </w:numPr>
        <w:spacing w:after="60"/>
        <w:ind w:left="360"/>
        <w:contextualSpacing w:val="0"/>
      </w:pPr>
      <w:r w:rsidRPr="008820F1">
        <w:t xml:space="preserve">Has the project experienced operational or service delivery problems? </w:t>
      </w:r>
    </w:p>
    <w:p w:rsidR="00083212" w:rsidRPr="008820F1" w:rsidRDefault="00083212" w:rsidP="00083212">
      <w:pPr>
        <w:pStyle w:val="Heading3"/>
      </w:pPr>
      <w:r w:rsidRPr="008820F1">
        <w:t>PROGRAM DATA AND OUTCOMES</w:t>
      </w:r>
    </w:p>
    <w:p w:rsidR="00083212" w:rsidRPr="008820F1" w:rsidRDefault="00083212" w:rsidP="00872D6D">
      <w:pPr>
        <w:pStyle w:val="ListParagraph"/>
        <w:numPr>
          <w:ilvl w:val="0"/>
          <w:numId w:val="23"/>
        </w:numPr>
        <w:spacing w:after="60"/>
        <w:ind w:left="360"/>
        <w:contextualSpacing w:val="0"/>
      </w:pPr>
      <w:r w:rsidRPr="008820F1">
        <w:t>What is the plan for collecting and evaluating data to measure performance and outcomes of project activity?</w:t>
      </w:r>
    </w:p>
    <w:p w:rsidR="00083212" w:rsidRPr="008820F1" w:rsidRDefault="00083212" w:rsidP="00872D6D">
      <w:pPr>
        <w:pStyle w:val="ListParagraph"/>
        <w:numPr>
          <w:ilvl w:val="0"/>
          <w:numId w:val="23"/>
        </w:numPr>
        <w:spacing w:after="60"/>
        <w:ind w:left="360"/>
        <w:contextualSpacing w:val="0"/>
      </w:pPr>
      <w:r w:rsidRPr="008820F1">
        <w:t>Who is the contact person responsible for collecting and evaluating the data?</w:t>
      </w:r>
    </w:p>
    <w:p w:rsidR="00083212" w:rsidRPr="008820F1" w:rsidRDefault="00083212" w:rsidP="00872D6D">
      <w:pPr>
        <w:pStyle w:val="ListParagraph"/>
        <w:numPr>
          <w:ilvl w:val="0"/>
          <w:numId w:val="23"/>
        </w:numPr>
        <w:spacing w:after="60"/>
        <w:ind w:left="360"/>
        <w:contextualSpacing w:val="0"/>
      </w:pPr>
      <w:r w:rsidRPr="008820F1">
        <w:t xml:space="preserve">Are there any preliminary findings or evidence of project impact? </w:t>
      </w:r>
    </w:p>
    <w:p w:rsidR="00083212" w:rsidRPr="008820F1" w:rsidRDefault="00083212" w:rsidP="00083212">
      <w:r w:rsidRPr="008820F1">
        <w:br w:type="page"/>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800"/>
      </w:tblGrid>
      <w:tr w:rsidR="00083212" w:rsidRPr="008820F1" w:rsidTr="00FC1F0E">
        <w:trPr>
          <w:trHeight w:val="432"/>
          <w:jc w:val="center"/>
        </w:trPr>
        <w:tc>
          <w:tcPr>
            <w:tcW w:w="10800" w:type="dxa"/>
            <w:shd w:val="clear" w:color="auto" w:fill="002060"/>
            <w:vAlign w:val="center"/>
          </w:tcPr>
          <w:p w:rsidR="00083212" w:rsidRPr="008820F1" w:rsidRDefault="00083212" w:rsidP="003224DB">
            <w:pPr>
              <w:pStyle w:val="Heading1"/>
            </w:pPr>
            <w:bookmarkStart w:id="45" w:name="_Toc465952804"/>
            <w:r w:rsidRPr="008820F1">
              <w:lastRenderedPageBreak/>
              <w:t xml:space="preserve">Attachment </w:t>
            </w:r>
            <w:r w:rsidR="00CD68FC">
              <w:t>J</w:t>
            </w:r>
            <w:r>
              <w:t xml:space="preserve">:  </w:t>
            </w:r>
            <w:r w:rsidRPr="008820F1">
              <w:t>Technical Compliance Review</w:t>
            </w:r>
            <w:bookmarkEnd w:id="45"/>
          </w:p>
        </w:tc>
      </w:tr>
    </w:tbl>
    <w:p w:rsidR="00083212" w:rsidRPr="008820F1" w:rsidRDefault="00083212" w:rsidP="00083212">
      <w:pPr>
        <w:pStyle w:val="NoSpacing"/>
        <w:spacing w:before="240"/>
      </w:pPr>
      <w:r w:rsidRPr="008820F1">
        <w:t>Proposal Submission-</w:t>
      </w:r>
    </w:p>
    <w:p w:rsidR="00083212" w:rsidRPr="008820F1" w:rsidRDefault="00083212" w:rsidP="00872D6D">
      <w:pPr>
        <w:pStyle w:val="ListParagraph"/>
        <w:numPr>
          <w:ilvl w:val="0"/>
          <w:numId w:val="32"/>
        </w:numPr>
      </w:pPr>
      <w:r w:rsidRPr="008820F1">
        <w:t>Application was received at the BSCC by 12:00 p.m., Wednesday February 1, 2017.</w:t>
      </w:r>
    </w:p>
    <w:p w:rsidR="00083212" w:rsidRPr="008820F1" w:rsidRDefault="00083212" w:rsidP="00872D6D">
      <w:pPr>
        <w:pStyle w:val="ListParagraph"/>
        <w:numPr>
          <w:ilvl w:val="0"/>
          <w:numId w:val="32"/>
        </w:numPr>
      </w:pPr>
      <w:r w:rsidRPr="008820F1">
        <w:t xml:space="preserve">Package includes one </w:t>
      </w:r>
      <w:r w:rsidR="00B65B14">
        <w:t xml:space="preserve">(1) </w:t>
      </w:r>
      <w:r w:rsidRPr="008820F1">
        <w:t>original signed proposal marked “Original Copy” and a scanned copy that is emailed to LEAD@bscc.ca.gov.</w:t>
      </w:r>
    </w:p>
    <w:p w:rsidR="00083212" w:rsidRPr="008820F1" w:rsidRDefault="001914E0" w:rsidP="00872D6D">
      <w:pPr>
        <w:pStyle w:val="ListParagraph"/>
        <w:numPr>
          <w:ilvl w:val="0"/>
          <w:numId w:val="32"/>
        </w:numPr>
      </w:pPr>
      <w:r w:rsidRPr="008820F1">
        <w:t>Proposal is on 8 ½” x 11” single-sided white paper,</w:t>
      </w:r>
      <w:r>
        <w:t xml:space="preserve"> 1</w:t>
      </w:r>
      <w:r w:rsidRPr="00374319">
        <w:t>.5 line spaced</w:t>
      </w:r>
      <w:r>
        <w:t xml:space="preserve">, </w:t>
      </w:r>
      <w:r w:rsidRPr="00315B39">
        <w:t xml:space="preserve">Arial </w:t>
      </w:r>
      <w:r>
        <w:t>12-point font, one (1) inch margins on all four sides.</w:t>
      </w:r>
    </w:p>
    <w:p w:rsidR="00083212" w:rsidRPr="008820F1" w:rsidRDefault="00083212" w:rsidP="00083212">
      <w:pPr>
        <w:pStyle w:val="NoSpacing"/>
        <w:spacing w:before="240"/>
      </w:pPr>
      <w:r w:rsidRPr="008820F1">
        <w:t>Section I: Applicant Information-</w:t>
      </w:r>
    </w:p>
    <w:p w:rsidR="00083212" w:rsidRPr="008820F1" w:rsidRDefault="00083212" w:rsidP="00872D6D">
      <w:pPr>
        <w:pStyle w:val="ListParagraph"/>
        <w:numPr>
          <w:ilvl w:val="0"/>
          <w:numId w:val="33"/>
        </w:numPr>
      </w:pPr>
      <w:r w:rsidRPr="008820F1">
        <w:t xml:space="preserve">Section I was completed with all required information. </w:t>
      </w:r>
    </w:p>
    <w:p w:rsidR="00083212" w:rsidRPr="008820F1" w:rsidRDefault="00083212" w:rsidP="00872D6D">
      <w:pPr>
        <w:pStyle w:val="ListParagraph"/>
        <w:numPr>
          <w:ilvl w:val="0"/>
          <w:numId w:val="33"/>
        </w:numPr>
      </w:pPr>
      <w:r w:rsidRPr="008820F1">
        <w:t>Section I was signed by the Senor Administrative Officer, authorized to sign the agreement.</w:t>
      </w:r>
    </w:p>
    <w:p w:rsidR="00083212" w:rsidRPr="008820F1" w:rsidRDefault="00523579" w:rsidP="00523579">
      <w:r>
        <w:t xml:space="preserve">Section I (a): </w:t>
      </w:r>
      <w:r w:rsidR="00083212" w:rsidRPr="008820F1">
        <w:t xml:space="preserve">Project Abstract is within the </w:t>
      </w:r>
      <w:r w:rsidR="00B65B14">
        <w:t xml:space="preserve">one (1) </w:t>
      </w:r>
      <w:r w:rsidR="00083212" w:rsidRPr="008820F1">
        <w:t>page limit.</w:t>
      </w:r>
    </w:p>
    <w:p w:rsidR="00083212" w:rsidRPr="008820F1" w:rsidRDefault="00083212" w:rsidP="00083212">
      <w:pPr>
        <w:pStyle w:val="NoSpacing"/>
        <w:spacing w:before="240"/>
      </w:pPr>
      <w:r w:rsidRPr="008820F1">
        <w:t>Section II</w:t>
      </w:r>
      <w:r w:rsidR="00523579">
        <w:t xml:space="preserve"> – VII (a):</w:t>
      </w:r>
      <w:r w:rsidRPr="008820F1">
        <w:t xml:space="preserve">  Proposal Narratives-</w:t>
      </w:r>
    </w:p>
    <w:p w:rsidR="00083212" w:rsidRPr="008820F1" w:rsidRDefault="00083212" w:rsidP="00872D6D">
      <w:pPr>
        <w:pStyle w:val="ListParagraph"/>
        <w:numPr>
          <w:ilvl w:val="0"/>
          <w:numId w:val="34"/>
        </w:numPr>
      </w:pPr>
      <w:r w:rsidRPr="008820F1">
        <w:t xml:space="preserve">BSCC format has been followed: Arial 12-point font, </w:t>
      </w:r>
      <w:r w:rsidR="00001D4B">
        <w:t>1.5</w:t>
      </w:r>
      <w:r w:rsidR="00B65B14">
        <w:t xml:space="preserve"> spaced, one-</w:t>
      </w:r>
      <w:r w:rsidRPr="008820F1">
        <w:t>inch margins.</w:t>
      </w:r>
    </w:p>
    <w:p w:rsidR="00083212" w:rsidRPr="008820F1" w:rsidRDefault="00083212" w:rsidP="00872D6D">
      <w:pPr>
        <w:pStyle w:val="ListParagraph"/>
        <w:numPr>
          <w:ilvl w:val="0"/>
          <w:numId w:val="34"/>
        </w:numPr>
      </w:pPr>
      <w:r w:rsidRPr="008820F1">
        <w:t>Proposal narrative sections II –VII (a) do not exceed 2</w:t>
      </w:r>
      <w:r w:rsidR="00523579">
        <w:t>5</w:t>
      </w:r>
      <w:r w:rsidRPr="008820F1">
        <w:t xml:space="preserve"> pages in totality </w:t>
      </w:r>
    </w:p>
    <w:p w:rsidR="00083212" w:rsidRPr="008820F1" w:rsidRDefault="00083212" w:rsidP="00083212">
      <w:pPr>
        <w:pStyle w:val="NoSpacing"/>
        <w:spacing w:before="240"/>
      </w:pPr>
      <w:r w:rsidRPr="008820F1">
        <w:t>Section</w:t>
      </w:r>
      <w:r w:rsidR="00523579">
        <w:t>s</w:t>
      </w:r>
      <w:r w:rsidRPr="008820F1">
        <w:t xml:space="preserve"> </w:t>
      </w:r>
      <w:r w:rsidR="00523579">
        <w:t>V</w:t>
      </w:r>
      <w:r w:rsidRPr="008820F1">
        <w:t>II</w:t>
      </w:r>
      <w:r w:rsidR="00523579">
        <w:t xml:space="preserve"> (a) – (b)</w:t>
      </w:r>
      <w:r w:rsidRPr="008820F1">
        <w:t>: Proposed Budget-</w:t>
      </w:r>
    </w:p>
    <w:p w:rsidR="00083212" w:rsidRPr="008820F1" w:rsidRDefault="00083212" w:rsidP="00872D6D">
      <w:pPr>
        <w:pStyle w:val="ListParagraph"/>
        <w:numPr>
          <w:ilvl w:val="0"/>
          <w:numId w:val="35"/>
        </w:numPr>
      </w:pPr>
      <w:r w:rsidRPr="008820F1">
        <w:t>Requested funding is no more than $5,900,000.</w:t>
      </w:r>
    </w:p>
    <w:p w:rsidR="00083212" w:rsidRPr="008820F1" w:rsidRDefault="00083212" w:rsidP="00872D6D">
      <w:pPr>
        <w:pStyle w:val="ListParagraph"/>
        <w:numPr>
          <w:ilvl w:val="0"/>
          <w:numId w:val="35"/>
        </w:numPr>
      </w:pPr>
      <w:r w:rsidRPr="008820F1">
        <w:t>Budget tables and line item detail are:</w:t>
      </w:r>
    </w:p>
    <w:p w:rsidR="00083212" w:rsidRPr="008820F1" w:rsidRDefault="00083212" w:rsidP="00872D6D">
      <w:pPr>
        <w:pStyle w:val="ListParagraph"/>
        <w:numPr>
          <w:ilvl w:val="1"/>
          <w:numId w:val="35"/>
        </w:numPr>
      </w:pPr>
      <w:r w:rsidRPr="008820F1">
        <w:t>Complete and identified in whole dollars;</w:t>
      </w:r>
    </w:p>
    <w:p w:rsidR="00083212" w:rsidRPr="008820F1" w:rsidRDefault="00001D4B" w:rsidP="00872D6D">
      <w:pPr>
        <w:pStyle w:val="ListParagraph"/>
        <w:numPr>
          <w:ilvl w:val="1"/>
          <w:numId w:val="35"/>
        </w:numPr>
      </w:pPr>
      <w:r>
        <w:t>C</w:t>
      </w:r>
      <w:r w:rsidR="00083212" w:rsidRPr="008820F1">
        <w:t xml:space="preserve">alculated accurately for column and row totals; and </w:t>
      </w:r>
    </w:p>
    <w:p w:rsidR="00083212" w:rsidRPr="008820F1" w:rsidRDefault="00001D4B" w:rsidP="00872D6D">
      <w:pPr>
        <w:pStyle w:val="ListParagraph"/>
        <w:numPr>
          <w:ilvl w:val="1"/>
          <w:numId w:val="35"/>
        </w:numPr>
      </w:pPr>
      <w:r>
        <w:t>E</w:t>
      </w:r>
      <w:r w:rsidR="00083212" w:rsidRPr="008820F1">
        <w:t xml:space="preserve">quals </w:t>
      </w:r>
      <w:r>
        <w:t xml:space="preserve">to </w:t>
      </w:r>
      <w:r w:rsidR="00083212" w:rsidRPr="008820F1">
        <w:t>the</w:t>
      </w:r>
      <w:r>
        <w:t xml:space="preserve"> amount provided in Section I (A</w:t>
      </w:r>
      <w:r w:rsidR="00083212" w:rsidRPr="008820F1">
        <w:t>) and the proposed match amount equals the</w:t>
      </w:r>
      <w:r>
        <w:t xml:space="preserve"> amount provided in Section I (B</w:t>
      </w:r>
      <w:r w:rsidR="00083212" w:rsidRPr="008820F1">
        <w:t>).</w:t>
      </w:r>
    </w:p>
    <w:p w:rsidR="00083212" w:rsidRPr="008820F1" w:rsidRDefault="00083212" w:rsidP="00872D6D">
      <w:pPr>
        <w:pStyle w:val="ListParagraph"/>
        <w:numPr>
          <w:ilvl w:val="0"/>
          <w:numId w:val="35"/>
        </w:numPr>
      </w:pPr>
      <w:r w:rsidRPr="008820F1">
        <w:t>Cash Match is documented at a minimum of ten percent (10%) of the grant funds requested.</w:t>
      </w:r>
    </w:p>
    <w:p w:rsidR="00083212" w:rsidRPr="008820F1" w:rsidRDefault="00083212" w:rsidP="00872D6D">
      <w:pPr>
        <w:pStyle w:val="ListParagraph"/>
        <w:numPr>
          <w:ilvl w:val="0"/>
          <w:numId w:val="35"/>
        </w:numPr>
      </w:pPr>
      <w:r w:rsidRPr="008820F1">
        <w:t>Budget detail is provided and includes grant funds requested and match funding information.</w:t>
      </w:r>
    </w:p>
    <w:p w:rsidR="00523579" w:rsidRDefault="00523579" w:rsidP="00083212">
      <w:pPr>
        <w:spacing w:before="240"/>
      </w:pPr>
      <w:r>
        <w:t>Section VIII: LEAD Project Work Plan</w:t>
      </w:r>
    </w:p>
    <w:p w:rsidR="00083212" w:rsidRPr="008820F1" w:rsidRDefault="00083212" w:rsidP="00083212">
      <w:pPr>
        <w:spacing w:before="240"/>
      </w:pPr>
      <w:r>
        <w:t>Section I</w:t>
      </w:r>
      <w:r w:rsidR="00523579">
        <w:t>X</w:t>
      </w:r>
      <w:r>
        <w:t xml:space="preserve">: </w:t>
      </w:r>
      <w:r w:rsidRPr="008820F1">
        <w:t xml:space="preserve">Key </w:t>
      </w:r>
      <w:r>
        <w:t>S</w:t>
      </w:r>
      <w:r w:rsidRPr="008820F1">
        <w:t>takeholder Committee Roster</w:t>
      </w:r>
    </w:p>
    <w:p w:rsidR="00083212" w:rsidRDefault="00083212" w:rsidP="00083212">
      <w:pPr>
        <w:spacing w:before="240"/>
      </w:pPr>
      <w:r>
        <w:t xml:space="preserve">Section </w:t>
      </w:r>
      <w:r w:rsidR="00523579">
        <w:t>X</w:t>
      </w:r>
      <w:r>
        <w:t>: L</w:t>
      </w:r>
      <w:r w:rsidR="00523579">
        <w:t>ist Partner Agencies and Services</w:t>
      </w:r>
    </w:p>
    <w:p w:rsidR="00083212" w:rsidRDefault="00083212" w:rsidP="00083212">
      <w:pPr>
        <w:spacing w:before="240"/>
      </w:pPr>
      <w:r>
        <w:t>Required Attachments</w:t>
      </w:r>
    </w:p>
    <w:p w:rsidR="00083212" w:rsidRPr="008820F1" w:rsidRDefault="00523579" w:rsidP="00872D6D">
      <w:pPr>
        <w:pStyle w:val="ListParagraph"/>
        <w:numPr>
          <w:ilvl w:val="0"/>
          <w:numId w:val="36"/>
        </w:numPr>
      </w:pPr>
      <w:r>
        <w:t>Memorandums of Understanding (MOU</w:t>
      </w:r>
      <w:r w:rsidR="00B65B14">
        <w:t>s) to include Statements of I</w:t>
      </w:r>
      <w:r>
        <w:t>ntent</w:t>
      </w:r>
    </w:p>
    <w:p w:rsidR="00083212" w:rsidRPr="008820F1" w:rsidRDefault="00083212" w:rsidP="00083212"/>
    <w:p w:rsidR="00083212" w:rsidRPr="008820F1" w:rsidRDefault="00083212" w:rsidP="00083212"/>
    <w:p w:rsidR="00980BBB" w:rsidRPr="008820F1" w:rsidRDefault="00980BBB" w:rsidP="00AD4AAC"/>
    <w:sectPr w:rsidR="00980BBB" w:rsidRPr="008820F1" w:rsidSect="00A3393C">
      <w:footerReference w:type="default" r:id="rId54"/>
      <w:pgSz w:w="12240" w:h="15840"/>
      <w:pgMar w:top="1008" w:right="1152" w:bottom="1008" w:left="1152"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013F" w:rsidRDefault="0070013F" w:rsidP="00AD4AAC">
      <w:r>
        <w:separator/>
      </w:r>
    </w:p>
  </w:endnote>
  <w:endnote w:type="continuationSeparator" w:id="0">
    <w:p w:rsidR="0070013F" w:rsidRDefault="0070013F" w:rsidP="00AD4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97E" w:rsidRPr="00465AC3" w:rsidRDefault="0043297E" w:rsidP="00465AC3">
    <w:pPr>
      <w:pStyle w:val="Footer"/>
      <w:pBdr>
        <w:top w:val="single" w:sz="4" w:space="1" w:color="7F7F7F" w:themeColor="text1" w:themeTint="80"/>
      </w:pBdr>
      <w:tabs>
        <w:tab w:val="clear" w:pos="9360"/>
      </w:tabs>
      <w:ind w:left="-720" w:right="-720"/>
      <w:rPr>
        <w:color w:val="808080" w:themeColor="background1" w:themeShade="80"/>
      </w:rPr>
    </w:pPr>
    <w:r>
      <w:tab/>
    </w:r>
    <w:r w:rsidRPr="00465AC3">
      <w:rPr>
        <w:color w:val="808080" w:themeColor="background1" w:themeShade="80"/>
        <w:sz w:val="20"/>
      </w:rPr>
      <w:t>Page</w:t>
    </w:r>
    <w:r w:rsidRPr="00465AC3">
      <w:rPr>
        <w:color w:val="808080" w:themeColor="background1" w:themeShade="80"/>
      </w:rPr>
      <w:t xml:space="preserve"> </w:t>
    </w:r>
    <w:r w:rsidR="00C164DF" w:rsidRPr="00465AC3">
      <w:rPr>
        <w:color w:val="808080" w:themeColor="background1" w:themeShade="80"/>
        <w:sz w:val="20"/>
      </w:rPr>
      <w:fldChar w:fldCharType="begin"/>
    </w:r>
    <w:r w:rsidRPr="00465AC3">
      <w:rPr>
        <w:color w:val="808080" w:themeColor="background1" w:themeShade="80"/>
        <w:sz w:val="20"/>
      </w:rPr>
      <w:instrText xml:space="preserve"> PAGE   \* MERGEFORMAT </w:instrText>
    </w:r>
    <w:r w:rsidR="00C164DF" w:rsidRPr="00465AC3">
      <w:rPr>
        <w:color w:val="808080" w:themeColor="background1" w:themeShade="80"/>
        <w:sz w:val="20"/>
      </w:rPr>
      <w:fldChar w:fldCharType="separate"/>
    </w:r>
    <w:r w:rsidR="00210F6F">
      <w:rPr>
        <w:noProof/>
        <w:color w:val="808080" w:themeColor="background1" w:themeShade="80"/>
        <w:sz w:val="20"/>
      </w:rPr>
      <w:t>2</w:t>
    </w:r>
    <w:r w:rsidR="00C164DF" w:rsidRPr="00465AC3">
      <w:rPr>
        <w:color w:val="808080" w:themeColor="background1" w:themeShade="80"/>
        <w:sz w:val="20"/>
      </w:rPr>
      <w:fldChar w:fldCharType="end"/>
    </w:r>
    <w:r w:rsidRPr="00465AC3">
      <w:rPr>
        <w:color w:val="808080" w:themeColor="background1" w:themeShade="80"/>
      </w:rP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97E" w:rsidRPr="00465AC3" w:rsidRDefault="0043297E" w:rsidP="00465AC3">
    <w:pPr>
      <w:pStyle w:val="Footer"/>
      <w:pBdr>
        <w:top w:val="single" w:sz="4" w:space="1" w:color="7F7F7F" w:themeColor="text1" w:themeTint="80"/>
      </w:pBdr>
      <w:tabs>
        <w:tab w:val="clear" w:pos="9360"/>
      </w:tabs>
      <w:ind w:left="-450" w:right="-414"/>
      <w:rPr>
        <w:color w:val="808080" w:themeColor="background1" w:themeShade="80"/>
      </w:rPr>
    </w:pPr>
    <w:r>
      <w:tab/>
    </w:r>
    <w:r w:rsidRPr="00465AC3">
      <w:rPr>
        <w:color w:val="808080" w:themeColor="background1" w:themeShade="80"/>
        <w:sz w:val="20"/>
      </w:rPr>
      <w:t>Page</w:t>
    </w:r>
    <w:r w:rsidRPr="00465AC3">
      <w:rPr>
        <w:color w:val="808080" w:themeColor="background1" w:themeShade="80"/>
      </w:rPr>
      <w:t xml:space="preserve"> </w:t>
    </w:r>
    <w:r w:rsidR="00C164DF" w:rsidRPr="00465AC3">
      <w:rPr>
        <w:color w:val="808080" w:themeColor="background1" w:themeShade="80"/>
        <w:sz w:val="20"/>
      </w:rPr>
      <w:fldChar w:fldCharType="begin"/>
    </w:r>
    <w:r w:rsidRPr="00465AC3">
      <w:rPr>
        <w:color w:val="808080" w:themeColor="background1" w:themeShade="80"/>
        <w:sz w:val="20"/>
      </w:rPr>
      <w:instrText xml:space="preserve"> PAGE   \* MERGEFORMAT </w:instrText>
    </w:r>
    <w:r w:rsidR="00C164DF" w:rsidRPr="00465AC3">
      <w:rPr>
        <w:color w:val="808080" w:themeColor="background1" w:themeShade="80"/>
        <w:sz w:val="20"/>
      </w:rPr>
      <w:fldChar w:fldCharType="separate"/>
    </w:r>
    <w:r w:rsidR="00210F6F">
      <w:rPr>
        <w:noProof/>
        <w:color w:val="808080" w:themeColor="background1" w:themeShade="80"/>
        <w:sz w:val="20"/>
      </w:rPr>
      <w:t>18</w:t>
    </w:r>
    <w:r w:rsidR="00C164DF" w:rsidRPr="00465AC3">
      <w:rPr>
        <w:color w:val="808080" w:themeColor="background1" w:themeShade="80"/>
        <w:sz w:val="20"/>
      </w:rPr>
      <w:fldChar w:fldCharType="end"/>
    </w:r>
    <w:r w:rsidRPr="00465AC3">
      <w:rPr>
        <w:color w:val="808080" w:themeColor="background1" w:themeShade="80"/>
      </w:rP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97E" w:rsidRPr="00465AC3" w:rsidRDefault="0043297E" w:rsidP="00465AC3">
    <w:pPr>
      <w:pStyle w:val="Footer"/>
      <w:pBdr>
        <w:top w:val="single" w:sz="4" w:space="1" w:color="7F7F7F" w:themeColor="text1" w:themeTint="80"/>
      </w:pBdr>
      <w:tabs>
        <w:tab w:val="clear" w:pos="9360"/>
      </w:tabs>
      <w:ind w:left="-450" w:right="-414"/>
      <w:rPr>
        <w:color w:val="808080" w:themeColor="background1" w:themeShade="80"/>
      </w:rPr>
    </w:pPr>
    <w:r>
      <w:tab/>
    </w:r>
    <w:r w:rsidRPr="00465AC3">
      <w:rPr>
        <w:color w:val="808080" w:themeColor="background1" w:themeShade="80"/>
        <w:sz w:val="20"/>
      </w:rPr>
      <w:t>Page</w:t>
    </w:r>
    <w:r w:rsidRPr="00465AC3">
      <w:rPr>
        <w:color w:val="808080" w:themeColor="background1" w:themeShade="80"/>
      </w:rPr>
      <w:t xml:space="preserve"> </w:t>
    </w:r>
    <w:r w:rsidR="00C164DF" w:rsidRPr="00465AC3">
      <w:rPr>
        <w:color w:val="808080" w:themeColor="background1" w:themeShade="80"/>
        <w:sz w:val="20"/>
      </w:rPr>
      <w:fldChar w:fldCharType="begin"/>
    </w:r>
    <w:r w:rsidRPr="00465AC3">
      <w:rPr>
        <w:color w:val="808080" w:themeColor="background1" w:themeShade="80"/>
        <w:sz w:val="20"/>
      </w:rPr>
      <w:instrText xml:space="preserve"> PAGE   \* MERGEFORMAT </w:instrText>
    </w:r>
    <w:r w:rsidR="00C164DF" w:rsidRPr="00465AC3">
      <w:rPr>
        <w:color w:val="808080" w:themeColor="background1" w:themeShade="80"/>
        <w:sz w:val="20"/>
      </w:rPr>
      <w:fldChar w:fldCharType="separate"/>
    </w:r>
    <w:r w:rsidR="00210F6F">
      <w:rPr>
        <w:noProof/>
        <w:color w:val="808080" w:themeColor="background1" w:themeShade="80"/>
        <w:sz w:val="20"/>
      </w:rPr>
      <w:t>35</w:t>
    </w:r>
    <w:r w:rsidR="00C164DF" w:rsidRPr="00465AC3">
      <w:rPr>
        <w:color w:val="808080" w:themeColor="background1" w:themeShade="80"/>
        <w:sz w:val="20"/>
      </w:rPr>
      <w:fldChar w:fldCharType="end"/>
    </w:r>
    <w:r w:rsidRPr="00465AC3">
      <w:rPr>
        <w:color w:val="808080" w:themeColor="background1" w:themeShade="80"/>
      </w:rPr>
      <w:ta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97E" w:rsidRPr="00465AC3" w:rsidRDefault="0043297E" w:rsidP="00465AC3">
    <w:pPr>
      <w:pStyle w:val="Footer"/>
      <w:pBdr>
        <w:top w:val="single" w:sz="4" w:space="1" w:color="7F7F7F" w:themeColor="text1" w:themeTint="80"/>
      </w:pBdr>
      <w:tabs>
        <w:tab w:val="clear" w:pos="9360"/>
      </w:tabs>
      <w:ind w:left="-450" w:right="-414"/>
      <w:rPr>
        <w:color w:val="808080" w:themeColor="background1" w:themeShade="80"/>
      </w:rPr>
    </w:pPr>
    <w:r>
      <w:tab/>
    </w:r>
    <w:r w:rsidRPr="00465AC3">
      <w:rPr>
        <w:color w:val="808080" w:themeColor="background1" w:themeShade="80"/>
        <w:sz w:val="20"/>
      </w:rPr>
      <w:t>Page</w:t>
    </w:r>
    <w:r w:rsidRPr="00465AC3">
      <w:rPr>
        <w:color w:val="808080" w:themeColor="background1" w:themeShade="80"/>
      </w:rPr>
      <w:t xml:space="preserve"> </w:t>
    </w:r>
    <w:r w:rsidR="00C164DF" w:rsidRPr="00465AC3">
      <w:rPr>
        <w:color w:val="808080" w:themeColor="background1" w:themeShade="80"/>
        <w:sz w:val="20"/>
      </w:rPr>
      <w:fldChar w:fldCharType="begin"/>
    </w:r>
    <w:r w:rsidRPr="00465AC3">
      <w:rPr>
        <w:color w:val="808080" w:themeColor="background1" w:themeShade="80"/>
        <w:sz w:val="20"/>
      </w:rPr>
      <w:instrText xml:space="preserve"> PAGE   \* MERGEFORMAT </w:instrText>
    </w:r>
    <w:r w:rsidR="00C164DF" w:rsidRPr="00465AC3">
      <w:rPr>
        <w:color w:val="808080" w:themeColor="background1" w:themeShade="80"/>
        <w:sz w:val="20"/>
      </w:rPr>
      <w:fldChar w:fldCharType="separate"/>
    </w:r>
    <w:r w:rsidR="00210F6F">
      <w:rPr>
        <w:noProof/>
        <w:color w:val="808080" w:themeColor="background1" w:themeShade="80"/>
        <w:sz w:val="20"/>
      </w:rPr>
      <w:t>42</w:t>
    </w:r>
    <w:r w:rsidR="00C164DF" w:rsidRPr="00465AC3">
      <w:rPr>
        <w:color w:val="808080" w:themeColor="background1" w:themeShade="80"/>
        <w:sz w:val="20"/>
      </w:rPr>
      <w:fldChar w:fldCharType="end"/>
    </w:r>
    <w:r w:rsidRPr="00465AC3">
      <w:rPr>
        <w:color w:val="808080" w:themeColor="background1" w:themeShade="80"/>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013F" w:rsidRDefault="0070013F" w:rsidP="00AD4AAC">
      <w:r>
        <w:separator/>
      </w:r>
    </w:p>
  </w:footnote>
  <w:footnote w:type="continuationSeparator" w:id="0">
    <w:p w:rsidR="0070013F" w:rsidRDefault="0070013F" w:rsidP="00AD4AAC">
      <w:r>
        <w:continuationSeparator/>
      </w:r>
    </w:p>
  </w:footnote>
  <w:footnote w:id="1">
    <w:p w:rsidR="0043297E" w:rsidRDefault="0043297E" w:rsidP="008B7362">
      <w:pPr>
        <w:pStyle w:val="FootnoteText"/>
      </w:pPr>
      <w:r>
        <w:rPr>
          <w:rStyle w:val="FootnoteReference"/>
        </w:rPr>
        <w:footnoteRef/>
      </w:r>
      <w:r>
        <w:t xml:space="preserve"> </w:t>
      </w:r>
      <w:r w:rsidRPr="00EB156D">
        <w:t>LEAD is a registered trademark of the Seattle/King County LEAD Policy Coordinating Group.</w:t>
      </w:r>
    </w:p>
    <w:p w:rsidR="0043297E" w:rsidRDefault="0043297E" w:rsidP="008B7362">
      <w:pPr>
        <w:pStyle w:val="FootnoteText"/>
      </w:pPr>
    </w:p>
  </w:footnote>
  <w:footnote w:id="2">
    <w:p w:rsidR="0043297E" w:rsidRDefault="0043297E" w:rsidP="008B7362">
      <w:pPr>
        <w:pStyle w:val="FootnoteText"/>
      </w:pPr>
      <w:r w:rsidRPr="008B7362">
        <w:rPr>
          <w:rStyle w:val="FootnoteReference"/>
          <w:sz w:val="20"/>
        </w:rPr>
        <w:footnoteRef/>
      </w:r>
      <w:r w:rsidRPr="008B7362">
        <w:rPr>
          <w:sz w:val="20"/>
        </w:rPr>
        <w:t xml:space="preserve"> </w:t>
      </w:r>
      <w:r w:rsidRPr="00EB156D">
        <w:t>Seattle LEAD Evaluations reports dated: March 2, 2014, Ma</w:t>
      </w:r>
      <w:r>
        <w:t>r</w:t>
      </w:r>
      <w:r w:rsidRPr="00EB156D">
        <w:t>ch 27, 2014, June 24</w:t>
      </w:r>
      <w:r>
        <w:t>,</w:t>
      </w:r>
      <w:r w:rsidRPr="00EB156D">
        <w:t xml:space="preserve"> 2015, </w:t>
      </w:r>
      <w:r>
        <w:t xml:space="preserve">and </w:t>
      </w:r>
      <w:r w:rsidRPr="00EB156D">
        <w:t>March 31, 2016</w:t>
      </w:r>
      <w:r>
        <w:t>.</w:t>
      </w:r>
    </w:p>
  </w:footnote>
  <w:footnote w:id="3">
    <w:p w:rsidR="0043297E" w:rsidRDefault="0043297E" w:rsidP="008B7362">
      <w:pPr>
        <w:pStyle w:val="FootnoteText"/>
      </w:pPr>
      <w:r w:rsidRPr="008B7362">
        <w:rPr>
          <w:rStyle w:val="FootnoteReference"/>
          <w:sz w:val="20"/>
        </w:rPr>
        <w:footnoteRef/>
      </w:r>
      <w:r w:rsidRPr="008B7362">
        <w:rPr>
          <w:sz w:val="20"/>
        </w:rPr>
        <w:t xml:space="preserve"> </w:t>
      </w:r>
      <w:r w:rsidRPr="00881CC1">
        <w:rPr>
          <w:u w:val="single"/>
        </w:rPr>
        <w:t>Note:</w:t>
      </w:r>
      <w:r w:rsidRPr="00881CC1">
        <w:t xml:space="preserve"> for purposes of this RFP</w:t>
      </w:r>
      <w:r>
        <w:t>,</w:t>
      </w:r>
      <w:r w:rsidRPr="00881CC1">
        <w:t xml:space="preserve"> a catchment area is the area from which the city</w:t>
      </w:r>
      <w:r>
        <w:t xml:space="preserve"> </w:t>
      </w:r>
      <w:r w:rsidRPr="00881CC1">
        <w:t xml:space="preserve">or county applicant attracts a population that uses its services and over which they have authority. </w:t>
      </w:r>
    </w:p>
  </w:footnote>
  <w:footnote w:id="4">
    <w:p w:rsidR="0043297E" w:rsidRDefault="0043297E" w:rsidP="008B7362">
      <w:pPr>
        <w:pStyle w:val="FootnoteText"/>
        <w:rPr>
          <w:sz w:val="16"/>
        </w:rPr>
      </w:pPr>
      <w:r w:rsidRPr="00A56C31">
        <w:rPr>
          <w:rStyle w:val="FootnoteReference"/>
          <w:sz w:val="16"/>
        </w:rPr>
        <w:footnoteRef/>
      </w:r>
      <w:r w:rsidRPr="00A56C31">
        <w:rPr>
          <w:sz w:val="16"/>
          <w:vertAlign w:val="superscript"/>
        </w:rPr>
        <w:t xml:space="preserve"> </w:t>
      </w:r>
      <w:r w:rsidRPr="00A56C31">
        <w:rPr>
          <w:sz w:val="16"/>
        </w:rPr>
        <w:t xml:space="preserve">California Penal Code Section 647- Except as provided in subdivision (l), every person who commits any of the following acts is guilty of disorderly conduct, a misdemeanor: </w:t>
      </w:r>
    </w:p>
    <w:p w:rsidR="0043297E" w:rsidRDefault="0043297E" w:rsidP="008B7362">
      <w:pPr>
        <w:pStyle w:val="FootnoteText"/>
        <w:rPr>
          <w:sz w:val="16"/>
        </w:rPr>
      </w:pPr>
      <w:r w:rsidRPr="00A56C31">
        <w:rPr>
          <w:sz w:val="16"/>
        </w:rPr>
        <w:t>(a) Who solicits anyone to engage in or who engages in lewd or dissolute conduct in any public place or in any place open to the public or exposed to public view.</w:t>
      </w:r>
    </w:p>
    <w:p w:rsidR="0043297E" w:rsidRPr="00A56C31" w:rsidRDefault="0043297E" w:rsidP="008B7362">
      <w:pPr>
        <w:pStyle w:val="FootnoteText"/>
        <w:rPr>
          <w:sz w:val="16"/>
        </w:rPr>
      </w:pPr>
      <w:r w:rsidRPr="00A56C31">
        <w:rPr>
          <w:sz w:val="16"/>
        </w:rPr>
        <w:t>(b) Who solicits or who agrees to engage in or who engages in any act of prostitution. A person agrees to engage in an act of prostitution when, with specific intent to so engage, he or she manifests an acceptance of an offer or solicitation to so engage, regardless of whether the offer or solicitation was made by a person who also possessed the specific intent to engage in prostitution. No agreement to engage in an act of prostitution shall constitute a violation of this subdivision unless some act, in addition to the agreement, is done within this state in furtherance of the commission of an act of prostitution by the person agreeing to engage in that act. As used in this subdivision, "prostitution" includes any lewd act between persons for money or other consideration.</w:t>
      </w:r>
    </w:p>
  </w:footnote>
  <w:footnote w:id="5">
    <w:p w:rsidR="0043297E" w:rsidRDefault="0043297E" w:rsidP="00A12ADA">
      <w:pPr>
        <w:pStyle w:val="FootnoteText"/>
      </w:pPr>
      <w:r w:rsidRPr="008B7362">
        <w:rPr>
          <w:rStyle w:val="FootnoteReference"/>
          <w:sz w:val="20"/>
        </w:rPr>
        <w:footnoteRef/>
      </w:r>
      <w:r w:rsidRPr="008B7362">
        <w:rPr>
          <w:sz w:val="20"/>
        </w:rPr>
        <w:t xml:space="preserve"> </w:t>
      </w:r>
      <w:r>
        <w:t xml:space="preserve">These </w:t>
      </w:r>
      <w:r w:rsidRPr="00C96C9E">
        <w:t xml:space="preserve">three principles </w:t>
      </w:r>
      <w:r>
        <w:t xml:space="preserve">serve </w:t>
      </w:r>
      <w:r w:rsidRPr="00C96C9E">
        <w:t xml:space="preserve">to guide the assessment and treatment of </w:t>
      </w:r>
      <w:r>
        <w:t xml:space="preserve">justice-involved individuals </w:t>
      </w:r>
      <w:r w:rsidRPr="00C96C9E">
        <w:t>to advance rehabilitative goals as well as reduce risk to society (from recidivistic crime) (Bonta, Andrews &amp; Wormith, 2006).</w:t>
      </w:r>
    </w:p>
  </w:footnote>
  <w:footnote w:id="6">
    <w:p w:rsidR="0043297E" w:rsidRPr="00CF3538" w:rsidRDefault="0043297E" w:rsidP="008B7362">
      <w:pPr>
        <w:jc w:val="left"/>
      </w:pPr>
      <w:r w:rsidRPr="008B7362">
        <w:rPr>
          <w:rStyle w:val="FootnoteReference"/>
          <w:sz w:val="20"/>
          <w:szCs w:val="18"/>
        </w:rPr>
        <w:footnoteRef/>
      </w:r>
      <w:r w:rsidRPr="008B7362">
        <w:rPr>
          <w:sz w:val="28"/>
        </w:rPr>
        <w:t xml:space="preserve"> </w:t>
      </w:r>
      <w:r w:rsidRPr="008B7362">
        <w:rPr>
          <w:rStyle w:val="FootnoteTextChar"/>
        </w:rPr>
        <w:t>Lowenkamp and Latessa, 2003, Lowenkamp, 2003; Lowenkamp &amp;</w:t>
      </w:r>
      <w:r>
        <w:rPr>
          <w:rStyle w:val="FootnoteTextChar"/>
        </w:rPr>
        <w:t xml:space="preserve"> </w:t>
      </w:r>
      <w:r w:rsidRPr="008B7362">
        <w:rPr>
          <w:rStyle w:val="FootnoteTextChar"/>
        </w:rPr>
        <w:t>Latessa, 2005a; Lowenkamp and Latessa, 2005b; Center for Criminal Justice Research and the Corrections Institute at the University of Cincinnati, Correctional Program Checklist Assessment</w:t>
      </w:r>
    </w:p>
  </w:footnote>
  <w:footnote w:id="7">
    <w:p w:rsidR="0043297E" w:rsidRDefault="0043297E" w:rsidP="008B7362">
      <w:pPr>
        <w:pStyle w:val="FootnoteText"/>
        <w:rPr>
          <w:i/>
        </w:rPr>
      </w:pPr>
      <w:r w:rsidRPr="008B7362">
        <w:rPr>
          <w:rStyle w:val="FootnoteReference"/>
          <w:sz w:val="20"/>
          <w:szCs w:val="18"/>
        </w:rPr>
        <w:footnoteRef/>
      </w:r>
      <w:r w:rsidRPr="008B7362">
        <w:rPr>
          <w:sz w:val="20"/>
        </w:rPr>
        <w:t xml:space="preserve"> </w:t>
      </w:r>
      <w:r>
        <w:t>T</w:t>
      </w:r>
      <w:r w:rsidRPr="00CF3538">
        <w:t>here are multiple studies confirming the disparities in the criminal</w:t>
      </w:r>
      <w:r>
        <w:t xml:space="preserve"> and juvenile justice systems.</w:t>
      </w:r>
      <w:r w:rsidRPr="00CF3538">
        <w:t xml:space="preserve"> BSCC has done extensive work with The W. Haywood Burns Institute</w:t>
      </w:r>
      <w:r>
        <w:t xml:space="preserve"> (</w:t>
      </w:r>
      <w:hyperlink r:id="rId1" w:history="1">
        <w:r w:rsidRPr="00386A90">
          <w:rPr>
            <w:rStyle w:val="Hyperlink"/>
            <w:szCs w:val="18"/>
          </w:rPr>
          <w:t>http://www.burnsinstitute.org/</w:t>
        </w:r>
      </w:hyperlink>
      <w:r>
        <w:t>) on this issue as well as working with the National Council on Crime and Delinquency (NCCD) and the Center for Juvenile Justice Reform, Georgetown University (</w:t>
      </w:r>
      <w:hyperlink r:id="rId2" w:history="1">
        <w:r w:rsidRPr="00386A90">
          <w:rPr>
            <w:rStyle w:val="Hyperlink"/>
            <w:i/>
            <w:szCs w:val="18"/>
          </w:rPr>
          <w:t>http://cjjr.georgetown.edu/certprogs/racialdisparities/racialdisparities.html</w:t>
        </w:r>
      </w:hyperlink>
      <w:r>
        <w:rPr>
          <w:i/>
        </w:rPr>
        <w:t>)</w:t>
      </w:r>
    </w:p>
    <w:p w:rsidR="0043297E" w:rsidRPr="00CF3538" w:rsidRDefault="0043297E" w:rsidP="008B7362">
      <w:pPr>
        <w:pStyle w:val="FootnoteText"/>
      </w:pPr>
      <w:r>
        <w:t>Created Equal: Racial and Ethnic Disparities in the US Criminal Justice System (NCCD: Hartney/Vuong March 2009)</w:t>
      </w:r>
    </w:p>
  </w:footnote>
  <w:footnote w:id="8">
    <w:p w:rsidR="0043297E" w:rsidRPr="007C55E9" w:rsidRDefault="0043297E" w:rsidP="00B65B14">
      <w:pPr>
        <w:pStyle w:val="FootnoteText"/>
        <w:jc w:val="both"/>
      </w:pPr>
      <w:r w:rsidRPr="006B57E3">
        <w:rPr>
          <w:rStyle w:val="FootnoteReference"/>
          <w:rFonts w:cs="Arial"/>
          <w:sz w:val="20"/>
          <w:szCs w:val="20"/>
        </w:rPr>
        <w:footnoteRef/>
      </w:r>
      <w:r w:rsidRPr="006B57E3">
        <w:rPr>
          <w:sz w:val="20"/>
          <w:szCs w:val="20"/>
        </w:rPr>
        <w:t xml:space="preserve"> </w:t>
      </w:r>
      <w:r w:rsidRPr="000D7727">
        <w:t xml:space="preserve">Justice Research and Statistics Association, Juvenile Justice Evaluation Center. (2003, June). </w:t>
      </w:r>
      <w:r>
        <w:rPr>
          <w:i/>
          <w:iCs/>
        </w:rPr>
        <w:t>Juvenile Justice Program Evaluation: An overview (Second Edition</w:t>
      </w:r>
      <w:r w:rsidRPr="000D7727">
        <w:rPr>
          <w:i/>
          <w:iCs/>
        </w:rPr>
        <w:t xml:space="preserve">). </w:t>
      </w:r>
      <w:r w:rsidRPr="000D7727">
        <w:t xml:space="preserve">Retrieved from </w:t>
      </w:r>
      <w:hyperlink r:id="rId3" w:history="1">
        <w:r w:rsidRPr="000D7727">
          <w:rPr>
            <w:rStyle w:val="Hyperlink"/>
            <w:rFonts w:cs="Arial"/>
          </w:rPr>
          <w:t>http://www.jrsa.org/njjec/publications/program-evaluation.pdf</w:t>
        </w:r>
      </w:hyperlink>
      <w:r>
        <w:t xml:space="preserve">. </w:t>
      </w:r>
      <w:r>
        <w:rPr>
          <w:i/>
        </w:rPr>
        <w:t xml:space="preserve">See also </w:t>
      </w:r>
      <w:r w:rsidRPr="007C55E9">
        <w:t xml:space="preserve">New York State Division of Criminal Justice Services. </w:t>
      </w:r>
      <w:r w:rsidRPr="007C55E9">
        <w:rPr>
          <w:i/>
        </w:rPr>
        <w:t xml:space="preserve">A Guide to Developing Goals and Objectives for Your Program. </w:t>
      </w:r>
      <w:r w:rsidRPr="007C55E9">
        <w:t xml:space="preserve">Retrieved from </w:t>
      </w:r>
      <w:hyperlink r:id="rId4" w:history="1">
        <w:r w:rsidRPr="007C55E9">
          <w:rPr>
            <w:rStyle w:val="Hyperlink"/>
            <w:rFonts w:cs="Arial"/>
          </w:rPr>
          <w:t>http://www.criminaljustice.ny.gov/ofpa/goalwrite.htm</w:t>
        </w:r>
      </w:hyperlink>
      <w:r w:rsidRPr="007C55E9">
        <w:t xml:space="preserve">. </w:t>
      </w:r>
    </w:p>
  </w:footnote>
  <w:footnote w:id="9">
    <w:p w:rsidR="0043297E" w:rsidRPr="00034514" w:rsidRDefault="0043297E" w:rsidP="00B65B14">
      <w:pPr>
        <w:pStyle w:val="FootnoteText"/>
        <w:jc w:val="both"/>
        <w:rPr>
          <w:highlight w:val="yellow"/>
        </w:rPr>
      </w:pPr>
      <w:r w:rsidRPr="006B57E3">
        <w:rPr>
          <w:rStyle w:val="FootnoteReference"/>
          <w:rFonts w:cs="Arial"/>
          <w:sz w:val="20"/>
          <w:szCs w:val="20"/>
        </w:rPr>
        <w:footnoteRef/>
      </w:r>
      <w:r w:rsidRPr="006B57E3">
        <w:rPr>
          <w:sz w:val="20"/>
          <w:szCs w:val="20"/>
        </w:rPr>
        <w:t xml:space="preserve"> </w:t>
      </w:r>
      <w:r w:rsidRPr="00973468">
        <w:t>Justice</w:t>
      </w:r>
      <w:r w:rsidRPr="000D7727">
        <w:t xml:space="preserve"> Research and Statistics Association, Juvenile Justice Evaluation Center. (2003, June). </w:t>
      </w:r>
      <w:r>
        <w:rPr>
          <w:i/>
          <w:iCs/>
        </w:rPr>
        <w:t xml:space="preserve">Juvenile Justice Program Evaluation: An overview (Second Edition) </w:t>
      </w:r>
      <w:r>
        <w:rPr>
          <w:iCs/>
        </w:rPr>
        <w:t xml:space="preserve">p. 4. </w:t>
      </w:r>
      <w:r w:rsidRPr="000D7727">
        <w:rPr>
          <w:i/>
          <w:iCs/>
        </w:rPr>
        <w:t xml:space="preserve"> </w:t>
      </w:r>
      <w:r w:rsidRPr="000D7727">
        <w:t xml:space="preserve">Retrieved from </w:t>
      </w:r>
      <w:hyperlink r:id="rId5" w:history="1">
        <w:r w:rsidRPr="000D7727">
          <w:rPr>
            <w:rStyle w:val="Hyperlink"/>
            <w:rFonts w:cs="Arial"/>
          </w:rPr>
          <w:t>http://www.jrsa.org/njjec/publications/program-evaluation.pdf</w:t>
        </w:r>
      </w:hyperlink>
      <w:r>
        <w:t>.</w:t>
      </w:r>
    </w:p>
  </w:footnote>
  <w:footnote w:id="10">
    <w:p w:rsidR="0043297E" w:rsidRPr="00585860" w:rsidRDefault="0043297E" w:rsidP="00B65B14">
      <w:r w:rsidRPr="006B57E3">
        <w:rPr>
          <w:rStyle w:val="FootnoteReference"/>
          <w:rFonts w:cs="Arial"/>
          <w:sz w:val="20"/>
          <w:szCs w:val="20"/>
        </w:rPr>
        <w:footnoteRef/>
      </w:r>
      <w:r w:rsidRPr="00585860">
        <w:t xml:space="preserve"> </w:t>
      </w:r>
      <w:r w:rsidRPr="006B57E3">
        <w:rPr>
          <w:sz w:val="18"/>
        </w:rPr>
        <w:t>National Center for Justice Planning. Overview of Strategic Planning</w:t>
      </w:r>
      <w:r w:rsidRPr="006B57E3">
        <w:rPr>
          <w:i/>
          <w:sz w:val="18"/>
        </w:rPr>
        <w:t xml:space="preserve">. Where Do We Want to Be? Goals and Objectives. </w:t>
      </w:r>
      <w:r w:rsidRPr="006B57E3">
        <w:rPr>
          <w:sz w:val="18"/>
        </w:rPr>
        <w:t xml:space="preserve">Retrieved from </w:t>
      </w:r>
      <w:hyperlink r:id="rId6" w:history="1">
        <w:r w:rsidRPr="00585860">
          <w:rPr>
            <w:rStyle w:val="Hyperlink"/>
            <w:rFonts w:cs="Arial"/>
            <w:sz w:val="20"/>
            <w:szCs w:val="20"/>
          </w:rPr>
          <w:t>http://ncjp.org/strategic-planning/overview/where-do-we-want-be/goals-objectives</w:t>
        </w:r>
      </w:hyperlink>
      <w:r w:rsidRPr="00585860">
        <w:t>.</w:t>
      </w:r>
    </w:p>
  </w:footnote>
  <w:footnote w:id="11">
    <w:p w:rsidR="0043297E" w:rsidRPr="002B12D1" w:rsidRDefault="0043297E" w:rsidP="00B65B14">
      <w:pPr>
        <w:pStyle w:val="FootnoteText"/>
        <w:jc w:val="both"/>
      </w:pPr>
      <w:r w:rsidRPr="006B57E3">
        <w:rPr>
          <w:rStyle w:val="FootnoteReference"/>
          <w:rFonts w:cs="Arial"/>
          <w:sz w:val="20"/>
          <w:szCs w:val="20"/>
        </w:rPr>
        <w:footnoteRef/>
      </w:r>
      <w:r w:rsidRPr="007C55E9">
        <w:t xml:space="preserve"> </w:t>
      </w:r>
      <w:r>
        <w:t>Id.; see supra fn 1.</w:t>
      </w:r>
    </w:p>
  </w:footnote>
  <w:footnote w:id="12">
    <w:p w:rsidR="0043297E" w:rsidRPr="00130662" w:rsidRDefault="0043297E" w:rsidP="00B65B14">
      <w:pPr>
        <w:pStyle w:val="FootnoteText"/>
        <w:jc w:val="both"/>
        <w:rPr>
          <w:highlight w:val="yellow"/>
        </w:rPr>
      </w:pPr>
      <w:r w:rsidRPr="006B57E3">
        <w:rPr>
          <w:rStyle w:val="FootnoteReference"/>
          <w:rFonts w:cs="Arial"/>
          <w:i/>
          <w:sz w:val="20"/>
          <w:szCs w:val="20"/>
        </w:rPr>
        <w:footnoteRef/>
      </w:r>
      <w:r w:rsidRPr="00973468">
        <w:rPr>
          <w:i/>
        </w:rPr>
        <w:t xml:space="preserve"> </w:t>
      </w:r>
      <w:r w:rsidRPr="00973468">
        <w:t>Justice</w:t>
      </w:r>
      <w:r w:rsidRPr="000D7727">
        <w:t xml:space="preserve"> Research and Statistics Association, Juvenile Justice Evaluation Center. (2003, June). </w:t>
      </w:r>
      <w:r>
        <w:rPr>
          <w:i/>
          <w:iCs/>
        </w:rPr>
        <w:t xml:space="preserve">Juvenile Justice Program Evaluation: An overview (Second Edition) </w:t>
      </w:r>
      <w:r>
        <w:rPr>
          <w:iCs/>
        </w:rPr>
        <w:t xml:space="preserve">p. 5. </w:t>
      </w:r>
      <w:r w:rsidRPr="000D7727">
        <w:rPr>
          <w:i/>
          <w:iCs/>
        </w:rPr>
        <w:t xml:space="preserve"> </w:t>
      </w:r>
      <w:r w:rsidRPr="000D7727">
        <w:t xml:space="preserve">Retrieved from </w:t>
      </w:r>
      <w:hyperlink r:id="rId7" w:history="1">
        <w:r w:rsidRPr="000D7727">
          <w:rPr>
            <w:rStyle w:val="Hyperlink"/>
            <w:rFonts w:cs="Arial"/>
          </w:rPr>
          <w:t>http://www.jrsa.org/njjec/publications/program-evaluation.pdf</w:t>
        </w:r>
      </w:hyperlink>
      <w:r>
        <w:t>.</w:t>
      </w:r>
    </w:p>
  </w:footnote>
  <w:footnote w:id="13">
    <w:p w:rsidR="0043297E" w:rsidRPr="00973468" w:rsidRDefault="0043297E" w:rsidP="00B65B14">
      <w:pPr>
        <w:pStyle w:val="FootnoteText"/>
        <w:jc w:val="both"/>
      </w:pPr>
      <w:r w:rsidRPr="006B57E3">
        <w:rPr>
          <w:rStyle w:val="FootnoteReference"/>
          <w:rFonts w:cs="Arial"/>
          <w:sz w:val="20"/>
          <w:szCs w:val="20"/>
        </w:rPr>
        <w:footnoteRef/>
      </w:r>
      <w:r w:rsidRPr="006B57E3">
        <w:rPr>
          <w:sz w:val="20"/>
          <w:szCs w:val="20"/>
        </w:rPr>
        <w:t xml:space="preserve"> </w:t>
      </w:r>
      <w:r>
        <w:t xml:space="preserve">Id.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97E" w:rsidRDefault="0043297E" w:rsidP="00AD4AAC">
    <w:pPr>
      <w:pStyle w:val="Header"/>
    </w:pPr>
  </w:p>
  <w:p w:rsidR="0043297E" w:rsidRDefault="0043297E" w:rsidP="00AD4AAC"/>
  <w:p w:rsidR="0043297E" w:rsidRDefault="0043297E" w:rsidP="00AD4AA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97E" w:rsidRDefault="0043297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97E" w:rsidRDefault="0043297E" w:rsidP="00AD4AAC">
    <w:pPr>
      <w:pStyle w:val="Header"/>
    </w:pPr>
  </w:p>
  <w:p w:rsidR="0043297E" w:rsidRDefault="0043297E" w:rsidP="00AD4AAC"/>
  <w:p w:rsidR="0043297E" w:rsidRDefault="0043297E" w:rsidP="00AD4AA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97E" w:rsidRDefault="0043297E">
    <w:pPr>
      <w:pStyle w:val="Header"/>
      <w:jc w:val="center"/>
      <w:rPr>
        <w:b/>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37881"/>
    <w:multiLevelType w:val="hybridMultilevel"/>
    <w:tmpl w:val="8ABE39D2"/>
    <w:lvl w:ilvl="0" w:tplc="AC803626">
      <w:start w:val="1"/>
      <w:numFmt w:val="decimal"/>
      <w:lvlText w:val="%1."/>
      <w:lvlJc w:val="left"/>
      <w:pPr>
        <w:ind w:left="720" w:hanging="360"/>
      </w:pPr>
      <w:rPr>
        <w:rFonts w:ascii="Arial" w:hAnsi="Arial" w:hint="default"/>
        <w:b w:val="0"/>
        <w:i w:val="0"/>
        <w:caps w:val="0"/>
        <w: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44822"/>
    <w:multiLevelType w:val="hybridMultilevel"/>
    <w:tmpl w:val="E8B899A8"/>
    <w:lvl w:ilvl="0" w:tplc="93CC6F28">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A109C1"/>
    <w:multiLevelType w:val="hybridMultilevel"/>
    <w:tmpl w:val="A9DA7B2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081E0BA0"/>
    <w:multiLevelType w:val="hybridMultilevel"/>
    <w:tmpl w:val="48346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0C4B89"/>
    <w:multiLevelType w:val="hybridMultilevel"/>
    <w:tmpl w:val="642E9E78"/>
    <w:lvl w:ilvl="0" w:tplc="D9622912">
      <w:start w:val="1"/>
      <w:numFmt w:val="decimal"/>
      <w:pStyle w:val="NumberedList"/>
      <w:lvlText w:val="%1)"/>
      <w:lvlJc w:val="left"/>
      <w:pPr>
        <w:ind w:left="1260" w:hanging="360"/>
      </w:pPr>
      <w:rPr>
        <w:rFonts w:hint="default"/>
        <w:b w:val="0"/>
        <w:i w:val="0"/>
        <w:caps w:val="0"/>
        <w:vanish w:val="0"/>
        <w:sz w:val="20"/>
        <w:u w:color="1E3C7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7D28E1"/>
    <w:multiLevelType w:val="hybridMultilevel"/>
    <w:tmpl w:val="01883682"/>
    <w:lvl w:ilvl="0" w:tplc="AC803626">
      <w:start w:val="1"/>
      <w:numFmt w:val="decimal"/>
      <w:lvlText w:val="%1."/>
      <w:lvlJc w:val="left"/>
      <w:pPr>
        <w:ind w:left="720" w:hanging="360"/>
      </w:pPr>
      <w:rPr>
        <w:rFonts w:ascii="Arial" w:hAnsi="Arial" w:hint="default"/>
        <w:b w:val="0"/>
        <w:i w:val="0"/>
        <w:caps w:val="0"/>
        <w: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A16D4B"/>
    <w:multiLevelType w:val="hybridMultilevel"/>
    <w:tmpl w:val="2C3C6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A50A78"/>
    <w:multiLevelType w:val="hybridMultilevel"/>
    <w:tmpl w:val="8F4E4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F510DA"/>
    <w:multiLevelType w:val="singleLevel"/>
    <w:tmpl w:val="77D808EE"/>
    <w:lvl w:ilvl="0">
      <w:start w:val="2"/>
      <w:numFmt w:val="upperLetter"/>
      <w:lvlText w:val="%1."/>
      <w:lvlJc w:val="left"/>
      <w:pPr>
        <w:tabs>
          <w:tab w:val="num" w:pos="720"/>
        </w:tabs>
        <w:ind w:left="720" w:hanging="360"/>
      </w:pPr>
      <w:rPr>
        <w:rFonts w:hint="default"/>
      </w:rPr>
    </w:lvl>
  </w:abstractNum>
  <w:abstractNum w:abstractNumId="9" w15:restartNumberingAfterBreak="0">
    <w:nsid w:val="0F8E6C91"/>
    <w:multiLevelType w:val="hybridMultilevel"/>
    <w:tmpl w:val="709A2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BC6372"/>
    <w:multiLevelType w:val="hybridMultilevel"/>
    <w:tmpl w:val="D0CA6C4C"/>
    <w:lvl w:ilvl="0" w:tplc="CCDE0A62">
      <w:start w:val="1"/>
      <w:numFmt w:val="decimal"/>
      <w:lvlText w:val="%1."/>
      <w:lvlJc w:val="left"/>
      <w:pPr>
        <w:ind w:left="360" w:hanging="360"/>
      </w:pPr>
      <w:rPr>
        <w:rFonts w:ascii="Arial" w:hAnsi="Arial" w:hint="default"/>
        <w:b/>
        <w:i w:val="0"/>
        <w:caps w:val="0"/>
        <w:vanish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CB634DA"/>
    <w:multiLevelType w:val="hybridMultilevel"/>
    <w:tmpl w:val="AEE4D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B92017"/>
    <w:multiLevelType w:val="singleLevel"/>
    <w:tmpl w:val="370E7806"/>
    <w:lvl w:ilvl="0">
      <w:start w:val="1"/>
      <w:numFmt w:val="upperLetter"/>
      <w:lvlText w:val="%1."/>
      <w:lvlJc w:val="left"/>
      <w:pPr>
        <w:tabs>
          <w:tab w:val="num" w:pos="1080"/>
        </w:tabs>
        <w:ind w:left="1080" w:hanging="360"/>
      </w:pPr>
    </w:lvl>
  </w:abstractNum>
  <w:abstractNum w:abstractNumId="13" w15:restartNumberingAfterBreak="0">
    <w:nsid w:val="1EFF534F"/>
    <w:multiLevelType w:val="hybridMultilevel"/>
    <w:tmpl w:val="EA44FAA0"/>
    <w:lvl w:ilvl="0" w:tplc="AC803626">
      <w:start w:val="1"/>
      <w:numFmt w:val="decimal"/>
      <w:lvlText w:val="%1."/>
      <w:lvlJc w:val="left"/>
      <w:pPr>
        <w:ind w:left="720" w:hanging="360"/>
      </w:pPr>
      <w:rPr>
        <w:rFonts w:ascii="Arial" w:hAnsi="Arial" w:hint="default"/>
        <w:b w:val="0"/>
        <w:i w:val="0"/>
        <w:caps w:val="0"/>
        <w: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025452"/>
    <w:multiLevelType w:val="hybridMultilevel"/>
    <w:tmpl w:val="1DDA78CE"/>
    <w:lvl w:ilvl="0" w:tplc="04090011">
      <w:start w:val="1"/>
      <w:numFmt w:val="decimal"/>
      <w:lvlText w:val="%1)"/>
      <w:lvlJc w:val="left"/>
      <w:pPr>
        <w:ind w:left="1080" w:hanging="360"/>
      </w:pPr>
      <w:rPr>
        <w:rFonts w:hint="default"/>
        <w:b w:val="0"/>
        <w:i w:val="0"/>
        <w:caps w:val="0"/>
        <w:vanish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1F31B08"/>
    <w:multiLevelType w:val="hybridMultilevel"/>
    <w:tmpl w:val="90467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F62271"/>
    <w:multiLevelType w:val="hybridMultilevel"/>
    <w:tmpl w:val="FD3CA110"/>
    <w:lvl w:ilvl="0" w:tplc="04090019">
      <w:start w:val="1"/>
      <w:numFmt w:val="lowerLetter"/>
      <w:lvlText w:val="%1."/>
      <w:lvlJc w:val="left"/>
      <w:pPr>
        <w:ind w:left="1886" w:hanging="360"/>
      </w:pPr>
    </w:lvl>
    <w:lvl w:ilvl="1" w:tplc="04090019" w:tentative="1">
      <w:start w:val="1"/>
      <w:numFmt w:val="lowerLetter"/>
      <w:lvlText w:val="%2."/>
      <w:lvlJc w:val="left"/>
      <w:pPr>
        <w:ind w:left="2606" w:hanging="360"/>
      </w:pPr>
    </w:lvl>
    <w:lvl w:ilvl="2" w:tplc="0409001B" w:tentative="1">
      <w:start w:val="1"/>
      <w:numFmt w:val="lowerRoman"/>
      <w:lvlText w:val="%3."/>
      <w:lvlJc w:val="right"/>
      <w:pPr>
        <w:ind w:left="3326" w:hanging="180"/>
      </w:pPr>
    </w:lvl>
    <w:lvl w:ilvl="3" w:tplc="0409000F" w:tentative="1">
      <w:start w:val="1"/>
      <w:numFmt w:val="decimal"/>
      <w:lvlText w:val="%4."/>
      <w:lvlJc w:val="left"/>
      <w:pPr>
        <w:ind w:left="4046" w:hanging="360"/>
      </w:pPr>
    </w:lvl>
    <w:lvl w:ilvl="4" w:tplc="04090019" w:tentative="1">
      <w:start w:val="1"/>
      <w:numFmt w:val="lowerLetter"/>
      <w:lvlText w:val="%5."/>
      <w:lvlJc w:val="left"/>
      <w:pPr>
        <w:ind w:left="4766" w:hanging="360"/>
      </w:pPr>
    </w:lvl>
    <w:lvl w:ilvl="5" w:tplc="0409001B" w:tentative="1">
      <w:start w:val="1"/>
      <w:numFmt w:val="lowerRoman"/>
      <w:lvlText w:val="%6."/>
      <w:lvlJc w:val="right"/>
      <w:pPr>
        <w:ind w:left="5486" w:hanging="180"/>
      </w:pPr>
    </w:lvl>
    <w:lvl w:ilvl="6" w:tplc="0409000F" w:tentative="1">
      <w:start w:val="1"/>
      <w:numFmt w:val="decimal"/>
      <w:lvlText w:val="%7."/>
      <w:lvlJc w:val="left"/>
      <w:pPr>
        <w:ind w:left="6206" w:hanging="360"/>
      </w:pPr>
    </w:lvl>
    <w:lvl w:ilvl="7" w:tplc="04090019" w:tentative="1">
      <w:start w:val="1"/>
      <w:numFmt w:val="lowerLetter"/>
      <w:lvlText w:val="%8."/>
      <w:lvlJc w:val="left"/>
      <w:pPr>
        <w:ind w:left="6926" w:hanging="360"/>
      </w:pPr>
    </w:lvl>
    <w:lvl w:ilvl="8" w:tplc="0409001B" w:tentative="1">
      <w:start w:val="1"/>
      <w:numFmt w:val="lowerRoman"/>
      <w:lvlText w:val="%9."/>
      <w:lvlJc w:val="right"/>
      <w:pPr>
        <w:ind w:left="7646" w:hanging="180"/>
      </w:pPr>
    </w:lvl>
  </w:abstractNum>
  <w:abstractNum w:abstractNumId="17" w15:restartNumberingAfterBreak="0">
    <w:nsid w:val="24E92694"/>
    <w:multiLevelType w:val="hybridMultilevel"/>
    <w:tmpl w:val="C77C8AAE"/>
    <w:lvl w:ilvl="0" w:tplc="04090015">
      <w:start w:val="1"/>
      <w:numFmt w:val="upperLetter"/>
      <w:lvlText w:val="%1."/>
      <w:lvlJc w:val="left"/>
      <w:pPr>
        <w:ind w:left="720" w:hanging="360"/>
      </w:pPr>
      <w:rPr>
        <w:rFonts w:hint="default"/>
        <w:b w:val="0"/>
        <w:i w:val="0"/>
        <w:caps w:val="0"/>
        <w:strike w:val="0"/>
        <w:vanish w:val="0"/>
        <w:sz w:val="20"/>
        <w:u w:color="1E3C78"/>
      </w:rPr>
    </w:lvl>
    <w:lvl w:ilvl="1" w:tplc="04090019" w:tentative="1">
      <w:start w:val="1"/>
      <w:numFmt w:val="lowerLetter"/>
      <w:lvlText w:val="%2."/>
      <w:lvlJc w:val="left"/>
      <w:pPr>
        <w:tabs>
          <w:tab w:val="num" w:pos="1440"/>
        </w:tabs>
        <w:ind w:left="1440" w:hanging="360"/>
      </w:pPr>
    </w:lvl>
    <w:lvl w:ilvl="2" w:tplc="0409000F"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DF07C1"/>
    <w:multiLevelType w:val="hybridMultilevel"/>
    <w:tmpl w:val="668ED42E"/>
    <w:lvl w:ilvl="0" w:tplc="C9E4E13C">
      <w:start w:val="9"/>
      <w:numFmt w:val="decimal"/>
      <w:lvlText w:val="%1."/>
      <w:lvlJc w:val="left"/>
      <w:pPr>
        <w:ind w:left="360" w:hanging="360"/>
      </w:pPr>
      <w:rPr>
        <w:rFonts w:ascii="Arial" w:hAnsi="Arial" w:hint="default"/>
        <w:b/>
        <w:i w:val="0"/>
        <w:caps w:val="0"/>
        <w:vanish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0B0C65"/>
    <w:multiLevelType w:val="hybridMultilevel"/>
    <w:tmpl w:val="6F7C77F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9D05A4B"/>
    <w:multiLevelType w:val="hybridMultilevel"/>
    <w:tmpl w:val="9D9E5036"/>
    <w:lvl w:ilvl="0" w:tplc="91722A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BBA3D58"/>
    <w:multiLevelType w:val="hybridMultilevel"/>
    <w:tmpl w:val="91C47F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C66743"/>
    <w:multiLevelType w:val="hybridMultilevel"/>
    <w:tmpl w:val="A3C89F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EF646B0"/>
    <w:multiLevelType w:val="hybridMultilevel"/>
    <w:tmpl w:val="FDD2E574"/>
    <w:lvl w:ilvl="0" w:tplc="6EF89EBE">
      <w:start w:val="4"/>
      <w:numFmt w:val="decimal"/>
      <w:lvlText w:val="%1."/>
      <w:lvlJc w:val="left"/>
      <w:pPr>
        <w:ind w:left="360" w:hanging="360"/>
      </w:pPr>
      <w:rPr>
        <w:rFonts w:ascii="Arial" w:hAnsi="Arial" w:hint="default"/>
        <w:b/>
        <w:i w:val="0"/>
        <w:caps w:val="0"/>
        <w:vanish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E81ECB"/>
    <w:multiLevelType w:val="hybridMultilevel"/>
    <w:tmpl w:val="62527154"/>
    <w:lvl w:ilvl="0" w:tplc="04090015">
      <w:start w:val="1"/>
      <w:numFmt w:val="upperLetter"/>
      <w:lvlText w:val="%1."/>
      <w:lvlJc w:val="left"/>
      <w:pPr>
        <w:ind w:left="720" w:hanging="360"/>
      </w:pPr>
      <w:rPr>
        <w:rFonts w:hint="default"/>
      </w:rPr>
    </w:lvl>
    <w:lvl w:ilvl="1" w:tplc="300A5BC0">
      <w:start w:val="1"/>
      <w:numFmt w:val="lowerLetter"/>
      <w:lvlText w:val="%2."/>
      <w:lvlJc w:val="left"/>
      <w:pPr>
        <w:ind w:left="1440" w:hanging="360"/>
      </w:pPr>
      <w:rPr>
        <w:caps/>
      </w:rPr>
    </w:lvl>
    <w:lvl w:ilvl="2" w:tplc="21B21A9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F0055D"/>
    <w:multiLevelType w:val="hybridMultilevel"/>
    <w:tmpl w:val="BB647C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9D0C73"/>
    <w:multiLevelType w:val="hybridMultilevel"/>
    <w:tmpl w:val="37EA57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A213FD"/>
    <w:multiLevelType w:val="hybridMultilevel"/>
    <w:tmpl w:val="E85CAAA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1994F51"/>
    <w:multiLevelType w:val="hybridMultilevel"/>
    <w:tmpl w:val="554256CA"/>
    <w:lvl w:ilvl="0" w:tplc="AC803626">
      <w:start w:val="1"/>
      <w:numFmt w:val="decimal"/>
      <w:lvlText w:val="%1."/>
      <w:lvlJc w:val="left"/>
      <w:pPr>
        <w:ind w:left="720" w:hanging="360"/>
      </w:pPr>
      <w:rPr>
        <w:rFonts w:ascii="Arial" w:hAnsi="Arial" w:hint="default"/>
        <w:b w:val="0"/>
        <w:i w:val="0"/>
        <w:caps w:val="0"/>
        <w: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AF2672"/>
    <w:multiLevelType w:val="multilevel"/>
    <w:tmpl w:val="288CDA54"/>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0" w15:restartNumberingAfterBreak="0">
    <w:nsid w:val="41D70A52"/>
    <w:multiLevelType w:val="hybridMultilevel"/>
    <w:tmpl w:val="23000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1F5DE9"/>
    <w:multiLevelType w:val="hybridMultilevel"/>
    <w:tmpl w:val="DC7AD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9C2AA0"/>
    <w:multiLevelType w:val="hybridMultilevel"/>
    <w:tmpl w:val="E4D41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3D383F"/>
    <w:multiLevelType w:val="hybridMultilevel"/>
    <w:tmpl w:val="21842158"/>
    <w:lvl w:ilvl="0" w:tplc="6B64797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596ABD"/>
    <w:multiLevelType w:val="hybridMultilevel"/>
    <w:tmpl w:val="937C7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3A659B"/>
    <w:multiLevelType w:val="hybridMultilevel"/>
    <w:tmpl w:val="C5FAC5BA"/>
    <w:lvl w:ilvl="0" w:tplc="04090015">
      <w:start w:val="1"/>
      <w:numFmt w:val="upperLetter"/>
      <w:lvlText w:val="%1."/>
      <w:lvlJc w:val="left"/>
      <w:pPr>
        <w:ind w:left="720" w:hanging="360"/>
      </w:pPr>
      <w:rPr>
        <w:rFonts w:hint="default"/>
      </w:rPr>
    </w:lvl>
    <w:lvl w:ilvl="1" w:tplc="F54E339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655685B"/>
    <w:multiLevelType w:val="hybridMultilevel"/>
    <w:tmpl w:val="788AC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6587233"/>
    <w:multiLevelType w:val="multilevel"/>
    <w:tmpl w:val="4678BC98"/>
    <w:lvl w:ilvl="0">
      <w:start w:val="1"/>
      <w:numFmt w:val="decimal"/>
      <w:lvlText w:val="%1."/>
      <w:lvlJc w:val="left"/>
      <w:pPr>
        <w:ind w:left="360" w:hanging="360"/>
      </w:pPr>
      <w:rPr>
        <w:rFonts w:ascii="Arial" w:hAnsi="Arial" w:hint="default"/>
        <w:b/>
        <w:i w:val="0"/>
        <w:caps w:val="0"/>
        <w:vanish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15:restartNumberingAfterBreak="0">
    <w:nsid w:val="476F21EC"/>
    <w:multiLevelType w:val="hybridMultilevel"/>
    <w:tmpl w:val="2372437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9ED5FC6"/>
    <w:multiLevelType w:val="hybridMultilevel"/>
    <w:tmpl w:val="199483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3D59AF"/>
    <w:multiLevelType w:val="hybridMultilevel"/>
    <w:tmpl w:val="CE064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B110897"/>
    <w:multiLevelType w:val="hybridMultilevel"/>
    <w:tmpl w:val="6012F78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4B245E53"/>
    <w:multiLevelType w:val="hybridMultilevel"/>
    <w:tmpl w:val="DE96AE0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21B21A9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B73406A"/>
    <w:multiLevelType w:val="hybridMultilevel"/>
    <w:tmpl w:val="C6369174"/>
    <w:lvl w:ilvl="0" w:tplc="366C2814">
      <w:start w:val="1"/>
      <w:numFmt w:val="decimal"/>
      <w:lvlText w:val="%1."/>
      <w:lvlJc w:val="left"/>
      <w:pPr>
        <w:ind w:left="720" w:hanging="360"/>
      </w:pPr>
      <w:rPr>
        <w:rFonts w:hint="default"/>
        <w:b/>
        <w:color w:val="auto"/>
      </w:rPr>
    </w:lvl>
    <w:lvl w:ilvl="1" w:tplc="A6582F44">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B7C16FE"/>
    <w:multiLevelType w:val="hybridMultilevel"/>
    <w:tmpl w:val="ABB6F2FC"/>
    <w:lvl w:ilvl="0" w:tplc="AC803626">
      <w:start w:val="1"/>
      <w:numFmt w:val="decimal"/>
      <w:lvlText w:val="%1."/>
      <w:lvlJc w:val="left"/>
      <w:pPr>
        <w:ind w:left="720" w:hanging="360"/>
      </w:pPr>
      <w:rPr>
        <w:rFonts w:ascii="Arial" w:hAnsi="Arial" w:hint="default"/>
        <w:b w:val="0"/>
        <w:i w:val="0"/>
        <w:caps w:val="0"/>
        <w: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C05166F"/>
    <w:multiLevelType w:val="hybridMultilevel"/>
    <w:tmpl w:val="9B2C7554"/>
    <w:lvl w:ilvl="0" w:tplc="04090019">
      <w:start w:val="1"/>
      <w:numFmt w:val="lowerLetter"/>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46" w15:restartNumberingAfterBreak="0">
    <w:nsid w:val="4CDB25B7"/>
    <w:multiLevelType w:val="hybridMultilevel"/>
    <w:tmpl w:val="2360607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4F5A63B5"/>
    <w:multiLevelType w:val="hybridMultilevel"/>
    <w:tmpl w:val="4E14CA78"/>
    <w:lvl w:ilvl="0" w:tplc="BCDE1C90">
      <w:start w:val="1"/>
      <w:numFmt w:val="decimal"/>
      <w:lvlText w:val="%1."/>
      <w:lvlJc w:val="left"/>
      <w:pPr>
        <w:ind w:left="720" w:hanging="360"/>
      </w:pPr>
      <w:rPr>
        <w:rFonts w:ascii="Arial" w:hAnsi="Arial" w:hint="default"/>
        <w:b/>
        <w:i w:val="0"/>
        <w:caps w:val="0"/>
        <w:vanish w:val="0"/>
        <w:sz w:val="20"/>
        <w:szCs w:val="20"/>
      </w:rPr>
    </w:lvl>
    <w:lvl w:ilvl="1" w:tplc="FFD41644">
      <w:start w:val="1"/>
      <w:numFmt w:val="lowerLetter"/>
      <w:lvlText w:val="%2."/>
      <w:lvlJc w:val="left"/>
      <w:pPr>
        <w:ind w:left="1440" w:hanging="360"/>
      </w:pPr>
      <w:rPr>
        <w:rFonts w:hint="default"/>
        <w:cap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2C4005A"/>
    <w:multiLevelType w:val="hybridMultilevel"/>
    <w:tmpl w:val="786EAC92"/>
    <w:lvl w:ilvl="0" w:tplc="04090019">
      <w:start w:val="1"/>
      <w:numFmt w:val="lowerLetter"/>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49" w15:restartNumberingAfterBreak="0">
    <w:nsid w:val="54F6332C"/>
    <w:multiLevelType w:val="hybridMultilevel"/>
    <w:tmpl w:val="A9DA7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6030512"/>
    <w:multiLevelType w:val="hybridMultilevel"/>
    <w:tmpl w:val="4C72468A"/>
    <w:lvl w:ilvl="0" w:tplc="AC803626">
      <w:start w:val="1"/>
      <w:numFmt w:val="decimal"/>
      <w:lvlText w:val="%1."/>
      <w:lvlJc w:val="left"/>
      <w:pPr>
        <w:ind w:left="720" w:hanging="360"/>
      </w:pPr>
      <w:rPr>
        <w:rFonts w:ascii="Arial" w:hAnsi="Arial" w:hint="default"/>
        <w:b w:val="0"/>
        <w:i w:val="0"/>
        <w:caps w:val="0"/>
        <w: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D803A55"/>
    <w:multiLevelType w:val="hybridMultilevel"/>
    <w:tmpl w:val="8348F266"/>
    <w:lvl w:ilvl="0" w:tplc="C40E084E">
      <w:start w:val="3"/>
      <w:numFmt w:val="decimal"/>
      <w:lvlText w:val="%1."/>
      <w:lvlJc w:val="left"/>
      <w:pPr>
        <w:ind w:left="720" w:hanging="360"/>
      </w:pPr>
      <w:rPr>
        <w:rFonts w:ascii="Arial" w:hAnsi="Arial" w:hint="default"/>
        <w:b/>
        <w:i w:val="0"/>
        <w:caps w:val="0"/>
        <w: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F9220B0"/>
    <w:multiLevelType w:val="hybridMultilevel"/>
    <w:tmpl w:val="F132AC7A"/>
    <w:lvl w:ilvl="0" w:tplc="8F6CB5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286677B"/>
    <w:multiLevelType w:val="hybridMultilevel"/>
    <w:tmpl w:val="57A0F7AC"/>
    <w:lvl w:ilvl="0" w:tplc="AC803626">
      <w:start w:val="1"/>
      <w:numFmt w:val="decimal"/>
      <w:lvlText w:val="%1."/>
      <w:lvlJc w:val="left"/>
      <w:pPr>
        <w:ind w:left="720" w:hanging="360"/>
      </w:pPr>
      <w:rPr>
        <w:rFonts w:ascii="Arial" w:hAnsi="Arial" w:hint="default"/>
        <w:b w:val="0"/>
        <w:i w:val="0"/>
        <w:caps w:val="0"/>
        <w: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4CE1062"/>
    <w:multiLevelType w:val="hybridMultilevel"/>
    <w:tmpl w:val="8A905230"/>
    <w:lvl w:ilvl="0" w:tplc="04090019">
      <w:start w:val="1"/>
      <w:numFmt w:val="lowerLetter"/>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55" w15:restartNumberingAfterBreak="0">
    <w:nsid w:val="684B4A3F"/>
    <w:multiLevelType w:val="hybridMultilevel"/>
    <w:tmpl w:val="686C94B2"/>
    <w:lvl w:ilvl="0" w:tplc="3118D1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97D400A"/>
    <w:multiLevelType w:val="hybridMultilevel"/>
    <w:tmpl w:val="0BD8C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AB16347"/>
    <w:multiLevelType w:val="hybridMultilevel"/>
    <w:tmpl w:val="C4428E96"/>
    <w:lvl w:ilvl="0" w:tplc="166C84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ABA1EEE"/>
    <w:multiLevelType w:val="hybridMultilevel"/>
    <w:tmpl w:val="A7A26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E2668EB"/>
    <w:multiLevelType w:val="hybridMultilevel"/>
    <w:tmpl w:val="83EEA66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7059487A"/>
    <w:multiLevelType w:val="hybridMultilevel"/>
    <w:tmpl w:val="066E12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06B02D8"/>
    <w:multiLevelType w:val="hybridMultilevel"/>
    <w:tmpl w:val="883AB5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719D6D9F"/>
    <w:multiLevelType w:val="singleLevel"/>
    <w:tmpl w:val="BCDE1C90"/>
    <w:lvl w:ilvl="0">
      <w:start w:val="1"/>
      <w:numFmt w:val="decimal"/>
      <w:lvlText w:val="%1."/>
      <w:lvlJc w:val="left"/>
      <w:pPr>
        <w:ind w:left="360" w:hanging="360"/>
      </w:pPr>
      <w:rPr>
        <w:rFonts w:ascii="Arial" w:hAnsi="Arial" w:hint="default"/>
        <w:b/>
        <w:i w:val="0"/>
        <w:caps w:val="0"/>
        <w:vanish w:val="0"/>
        <w:sz w:val="20"/>
        <w:szCs w:val="20"/>
      </w:rPr>
    </w:lvl>
  </w:abstractNum>
  <w:abstractNum w:abstractNumId="63" w15:restartNumberingAfterBreak="0">
    <w:nsid w:val="723822A7"/>
    <w:multiLevelType w:val="hybridMultilevel"/>
    <w:tmpl w:val="E5E8AF5E"/>
    <w:lvl w:ilvl="0" w:tplc="D6E0C7B0">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72E767D5"/>
    <w:multiLevelType w:val="hybridMultilevel"/>
    <w:tmpl w:val="F76EBE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738E71FD"/>
    <w:multiLevelType w:val="hybridMultilevel"/>
    <w:tmpl w:val="9878A1CC"/>
    <w:lvl w:ilvl="0" w:tplc="AC803626">
      <w:start w:val="1"/>
      <w:numFmt w:val="decimal"/>
      <w:lvlText w:val="%1."/>
      <w:lvlJc w:val="left"/>
      <w:pPr>
        <w:ind w:left="720" w:hanging="360"/>
      </w:pPr>
      <w:rPr>
        <w:rFonts w:ascii="Arial" w:hAnsi="Arial" w:hint="default"/>
        <w:b w:val="0"/>
        <w:i w:val="0"/>
        <w:caps w:val="0"/>
        <w: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3A67CEF"/>
    <w:multiLevelType w:val="hybridMultilevel"/>
    <w:tmpl w:val="0CC067E0"/>
    <w:lvl w:ilvl="0" w:tplc="C61825A0">
      <w:start w:val="1"/>
      <w:numFmt w:val="upperLetter"/>
      <w:pStyle w:val="BodyParagaphA"/>
      <w:lvlText w:val="%1."/>
      <w:lvlJc w:val="left"/>
      <w:pPr>
        <w:ind w:left="720" w:hanging="360"/>
      </w:pPr>
      <w:rPr>
        <w:rFonts w:hint="default"/>
        <w:b w:val="0"/>
        <w:i w:val="0"/>
        <w:caps w:val="0"/>
        <w:vanish w:val="0"/>
        <w:sz w:val="20"/>
        <w:u w:color="1E3C78"/>
      </w:rPr>
    </w:lvl>
    <w:lvl w:ilvl="1" w:tplc="520E4FD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73AE265D"/>
    <w:multiLevelType w:val="hybridMultilevel"/>
    <w:tmpl w:val="1966BF02"/>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75AA4F89"/>
    <w:multiLevelType w:val="multilevel"/>
    <w:tmpl w:val="C6A64AF2"/>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9" w15:restartNumberingAfterBreak="0">
    <w:nsid w:val="75B15238"/>
    <w:multiLevelType w:val="hybridMultilevel"/>
    <w:tmpl w:val="08088AE0"/>
    <w:lvl w:ilvl="0" w:tplc="04090019">
      <w:start w:val="1"/>
      <w:numFmt w:val="lowerLetter"/>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70" w15:restartNumberingAfterBreak="0">
    <w:nsid w:val="76D768F4"/>
    <w:multiLevelType w:val="hybridMultilevel"/>
    <w:tmpl w:val="4028AE1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786B72AD"/>
    <w:multiLevelType w:val="hybridMultilevel"/>
    <w:tmpl w:val="2E246766"/>
    <w:lvl w:ilvl="0" w:tplc="AC803626">
      <w:start w:val="1"/>
      <w:numFmt w:val="decimal"/>
      <w:lvlText w:val="%1."/>
      <w:lvlJc w:val="left"/>
      <w:pPr>
        <w:ind w:left="720" w:hanging="360"/>
      </w:pPr>
      <w:rPr>
        <w:rFonts w:ascii="Arial" w:hAnsi="Arial" w:hint="default"/>
        <w:b w:val="0"/>
        <w:i w:val="0"/>
        <w:caps w:val="0"/>
        <w: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9DA7BFE"/>
    <w:multiLevelType w:val="hybridMultilevel"/>
    <w:tmpl w:val="30DA7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9F57F6D"/>
    <w:multiLevelType w:val="hybridMultilevel"/>
    <w:tmpl w:val="9782D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D811CD1"/>
    <w:multiLevelType w:val="hybridMultilevel"/>
    <w:tmpl w:val="62DAD46C"/>
    <w:lvl w:ilvl="0" w:tplc="AC803626">
      <w:start w:val="1"/>
      <w:numFmt w:val="decimal"/>
      <w:lvlText w:val="%1."/>
      <w:lvlJc w:val="left"/>
      <w:pPr>
        <w:ind w:left="720" w:hanging="360"/>
      </w:pPr>
      <w:rPr>
        <w:rFonts w:ascii="Arial" w:hAnsi="Arial" w:hint="default"/>
        <w:b w:val="0"/>
        <w:i w:val="0"/>
        <w:caps w:val="0"/>
        <w: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F6F1524"/>
    <w:multiLevelType w:val="hybridMultilevel"/>
    <w:tmpl w:val="8FA40992"/>
    <w:lvl w:ilvl="0" w:tplc="AC803626">
      <w:start w:val="1"/>
      <w:numFmt w:val="decimal"/>
      <w:lvlText w:val="%1."/>
      <w:lvlJc w:val="left"/>
      <w:pPr>
        <w:ind w:left="720" w:hanging="360"/>
      </w:pPr>
      <w:rPr>
        <w:rFonts w:ascii="Arial" w:hAnsi="Arial" w:hint="default"/>
        <w:b w:val="0"/>
        <w:i w:val="0"/>
        <w:caps w:val="0"/>
        <w: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FDC77A7"/>
    <w:multiLevelType w:val="hybridMultilevel"/>
    <w:tmpl w:val="6AF240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29"/>
  </w:num>
  <w:num w:numId="3">
    <w:abstractNumId w:val="68"/>
  </w:num>
  <w:num w:numId="4">
    <w:abstractNumId w:val="20"/>
  </w:num>
  <w:num w:numId="5">
    <w:abstractNumId w:val="41"/>
  </w:num>
  <w:num w:numId="6">
    <w:abstractNumId w:val="59"/>
  </w:num>
  <w:num w:numId="7">
    <w:abstractNumId w:val="22"/>
  </w:num>
  <w:num w:numId="8">
    <w:abstractNumId w:val="64"/>
  </w:num>
  <w:num w:numId="9">
    <w:abstractNumId w:val="7"/>
  </w:num>
  <w:num w:numId="10">
    <w:abstractNumId w:val="11"/>
  </w:num>
  <w:num w:numId="11">
    <w:abstractNumId w:val="73"/>
  </w:num>
  <w:num w:numId="12">
    <w:abstractNumId w:val="44"/>
  </w:num>
  <w:num w:numId="13">
    <w:abstractNumId w:val="65"/>
  </w:num>
  <w:num w:numId="14">
    <w:abstractNumId w:val="61"/>
  </w:num>
  <w:num w:numId="15">
    <w:abstractNumId w:val="56"/>
  </w:num>
  <w:num w:numId="16">
    <w:abstractNumId w:val="31"/>
  </w:num>
  <w:num w:numId="17">
    <w:abstractNumId w:val="71"/>
  </w:num>
  <w:num w:numId="18">
    <w:abstractNumId w:val="36"/>
  </w:num>
  <w:num w:numId="19">
    <w:abstractNumId w:val="58"/>
  </w:num>
  <w:num w:numId="20">
    <w:abstractNumId w:val="30"/>
  </w:num>
  <w:num w:numId="21">
    <w:abstractNumId w:val="53"/>
  </w:num>
  <w:num w:numId="22">
    <w:abstractNumId w:val="15"/>
  </w:num>
  <w:num w:numId="23">
    <w:abstractNumId w:val="13"/>
  </w:num>
  <w:num w:numId="24">
    <w:abstractNumId w:val="38"/>
  </w:num>
  <w:num w:numId="25">
    <w:abstractNumId w:val="70"/>
  </w:num>
  <w:num w:numId="26">
    <w:abstractNumId w:val="39"/>
  </w:num>
  <w:num w:numId="27">
    <w:abstractNumId w:val="45"/>
  </w:num>
  <w:num w:numId="28">
    <w:abstractNumId w:val="69"/>
  </w:num>
  <w:num w:numId="29">
    <w:abstractNumId w:val="54"/>
  </w:num>
  <w:num w:numId="30">
    <w:abstractNumId w:val="48"/>
  </w:num>
  <w:num w:numId="31">
    <w:abstractNumId w:val="16"/>
  </w:num>
  <w:num w:numId="32">
    <w:abstractNumId w:val="72"/>
  </w:num>
  <w:num w:numId="33">
    <w:abstractNumId w:val="40"/>
  </w:num>
  <w:num w:numId="34">
    <w:abstractNumId w:val="6"/>
  </w:num>
  <w:num w:numId="35">
    <w:abstractNumId w:val="32"/>
  </w:num>
  <w:num w:numId="36">
    <w:abstractNumId w:val="34"/>
  </w:num>
  <w:num w:numId="37">
    <w:abstractNumId w:val="57"/>
  </w:num>
  <w:num w:numId="38">
    <w:abstractNumId w:val="74"/>
  </w:num>
  <w:num w:numId="39">
    <w:abstractNumId w:val="28"/>
  </w:num>
  <w:num w:numId="40">
    <w:abstractNumId w:val="5"/>
  </w:num>
  <w:num w:numId="41">
    <w:abstractNumId w:val="75"/>
  </w:num>
  <w:num w:numId="42">
    <w:abstractNumId w:val="0"/>
  </w:num>
  <w:num w:numId="43">
    <w:abstractNumId w:val="50"/>
  </w:num>
  <w:num w:numId="44">
    <w:abstractNumId w:val="1"/>
  </w:num>
  <w:num w:numId="45">
    <w:abstractNumId w:val="37"/>
  </w:num>
  <w:num w:numId="46">
    <w:abstractNumId w:val="8"/>
  </w:num>
  <w:num w:numId="47">
    <w:abstractNumId w:val="62"/>
  </w:num>
  <w:num w:numId="48">
    <w:abstractNumId w:val="42"/>
  </w:num>
  <w:num w:numId="49">
    <w:abstractNumId w:val="10"/>
  </w:num>
  <w:num w:numId="50">
    <w:abstractNumId w:val="67"/>
  </w:num>
  <w:num w:numId="51">
    <w:abstractNumId w:val="12"/>
    <w:lvlOverride w:ilvl="0">
      <w:startOverride w:val="1"/>
    </w:lvlOverride>
  </w:num>
  <w:num w:numId="52">
    <w:abstractNumId w:val="63"/>
  </w:num>
  <w:num w:numId="53">
    <w:abstractNumId w:val="25"/>
  </w:num>
  <w:num w:numId="54">
    <w:abstractNumId w:val="19"/>
  </w:num>
  <w:num w:numId="55">
    <w:abstractNumId w:val="33"/>
  </w:num>
  <w:num w:numId="56">
    <w:abstractNumId w:val="51"/>
  </w:num>
  <w:num w:numId="57">
    <w:abstractNumId w:val="35"/>
  </w:num>
  <w:num w:numId="58">
    <w:abstractNumId w:val="55"/>
  </w:num>
  <w:num w:numId="59">
    <w:abstractNumId w:val="47"/>
  </w:num>
  <w:num w:numId="60">
    <w:abstractNumId w:val="26"/>
  </w:num>
  <w:num w:numId="61">
    <w:abstractNumId w:val="21"/>
  </w:num>
  <w:num w:numId="62">
    <w:abstractNumId w:val="60"/>
  </w:num>
  <w:num w:numId="63">
    <w:abstractNumId w:val="17"/>
  </w:num>
  <w:num w:numId="64">
    <w:abstractNumId w:val="18"/>
  </w:num>
  <w:num w:numId="65">
    <w:abstractNumId w:val="4"/>
    <w:lvlOverride w:ilvl="0">
      <w:startOverride w:val="1"/>
    </w:lvlOverride>
  </w:num>
  <w:num w:numId="66">
    <w:abstractNumId w:val="24"/>
  </w:num>
  <w:num w:numId="67">
    <w:abstractNumId w:val="23"/>
  </w:num>
  <w:num w:numId="68">
    <w:abstractNumId w:val="46"/>
  </w:num>
  <w:num w:numId="69">
    <w:abstractNumId w:val="66"/>
  </w:num>
  <w:num w:numId="70">
    <w:abstractNumId w:val="3"/>
  </w:num>
  <w:num w:numId="71">
    <w:abstractNumId w:val="49"/>
  </w:num>
  <w:num w:numId="72">
    <w:abstractNumId w:val="2"/>
  </w:num>
  <w:num w:numId="73">
    <w:abstractNumId w:val="27"/>
  </w:num>
  <w:num w:numId="74">
    <w:abstractNumId w:val="14"/>
  </w:num>
  <w:num w:numId="75">
    <w:abstractNumId w:val="76"/>
  </w:num>
  <w:num w:numId="76">
    <w:abstractNumId w:val="52"/>
  </w:num>
  <w:num w:numId="77">
    <w:abstractNumId w:val="66"/>
    <w:lvlOverride w:ilvl="0">
      <w:startOverride w:val="1"/>
    </w:lvlOverride>
  </w:num>
  <w:num w:numId="78">
    <w:abstractNumId w:val="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2058"/>
  </w:hdrShapeDefaults>
  <w:footnotePr>
    <w:footnote w:id="-1"/>
    <w:footnote w:id="0"/>
  </w:footnotePr>
  <w:endnotePr>
    <w:numFmt w:val="decimal"/>
    <w:endnote w:id="-1"/>
    <w:endnote w:id="0"/>
  </w:endnotePr>
  <w:compat>
    <w:compatSetting w:name="compatibilityMode" w:uri="http://schemas.microsoft.com/office/word" w:val="12"/>
  </w:compat>
  <w:rsids>
    <w:rsidRoot w:val="003948F0"/>
    <w:rsid w:val="00001196"/>
    <w:rsid w:val="00001D4B"/>
    <w:rsid w:val="0000372C"/>
    <w:rsid w:val="00003804"/>
    <w:rsid w:val="00003C66"/>
    <w:rsid w:val="00007868"/>
    <w:rsid w:val="00007A54"/>
    <w:rsid w:val="00022D55"/>
    <w:rsid w:val="0002509C"/>
    <w:rsid w:val="000438E8"/>
    <w:rsid w:val="000470B6"/>
    <w:rsid w:val="00047751"/>
    <w:rsid w:val="000525F4"/>
    <w:rsid w:val="0005382D"/>
    <w:rsid w:val="0006472D"/>
    <w:rsid w:val="00080F0D"/>
    <w:rsid w:val="00081CB9"/>
    <w:rsid w:val="00082381"/>
    <w:rsid w:val="00083212"/>
    <w:rsid w:val="000858ED"/>
    <w:rsid w:val="00087FED"/>
    <w:rsid w:val="000905D5"/>
    <w:rsid w:val="000A60CF"/>
    <w:rsid w:val="000B5025"/>
    <w:rsid w:val="000C2E8B"/>
    <w:rsid w:val="000C3E13"/>
    <w:rsid w:val="000D4EB4"/>
    <w:rsid w:val="000D7E53"/>
    <w:rsid w:val="000F64F1"/>
    <w:rsid w:val="00100710"/>
    <w:rsid w:val="00102F75"/>
    <w:rsid w:val="001054BD"/>
    <w:rsid w:val="0010553E"/>
    <w:rsid w:val="00107BB3"/>
    <w:rsid w:val="00112727"/>
    <w:rsid w:val="0011754E"/>
    <w:rsid w:val="00124E21"/>
    <w:rsid w:val="00127AFC"/>
    <w:rsid w:val="00131A2D"/>
    <w:rsid w:val="001408D7"/>
    <w:rsid w:val="001439F9"/>
    <w:rsid w:val="00144361"/>
    <w:rsid w:val="001460E8"/>
    <w:rsid w:val="001507F4"/>
    <w:rsid w:val="001521DE"/>
    <w:rsid w:val="00152E3C"/>
    <w:rsid w:val="001622C4"/>
    <w:rsid w:val="001658F8"/>
    <w:rsid w:val="00171C70"/>
    <w:rsid w:val="00173FA2"/>
    <w:rsid w:val="001751FF"/>
    <w:rsid w:val="001914E0"/>
    <w:rsid w:val="001951EA"/>
    <w:rsid w:val="0019521D"/>
    <w:rsid w:val="001A0C2B"/>
    <w:rsid w:val="001B26C7"/>
    <w:rsid w:val="001D14E4"/>
    <w:rsid w:val="001D4B37"/>
    <w:rsid w:val="001E10BA"/>
    <w:rsid w:val="001E488B"/>
    <w:rsid w:val="001F32C0"/>
    <w:rsid w:val="001F3A49"/>
    <w:rsid w:val="001F744D"/>
    <w:rsid w:val="00200B4B"/>
    <w:rsid w:val="00201D9E"/>
    <w:rsid w:val="00210F6F"/>
    <w:rsid w:val="002111F9"/>
    <w:rsid w:val="00216782"/>
    <w:rsid w:val="00221EEF"/>
    <w:rsid w:val="002301B6"/>
    <w:rsid w:val="00242F87"/>
    <w:rsid w:val="002629E6"/>
    <w:rsid w:val="0026320A"/>
    <w:rsid w:val="002642E9"/>
    <w:rsid w:val="00267B42"/>
    <w:rsid w:val="0028550A"/>
    <w:rsid w:val="00285798"/>
    <w:rsid w:val="00290876"/>
    <w:rsid w:val="00290ACA"/>
    <w:rsid w:val="00291895"/>
    <w:rsid w:val="00291B00"/>
    <w:rsid w:val="0029297E"/>
    <w:rsid w:val="00296180"/>
    <w:rsid w:val="00296644"/>
    <w:rsid w:val="002B5376"/>
    <w:rsid w:val="002C4724"/>
    <w:rsid w:val="002C7AC3"/>
    <w:rsid w:val="002D472B"/>
    <w:rsid w:val="002E00FC"/>
    <w:rsid w:val="002E3A4F"/>
    <w:rsid w:val="002E76CD"/>
    <w:rsid w:val="002F351F"/>
    <w:rsid w:val="00310EB0"/>
    <w:rsid w:val="00314B32"/>
    <w:rsid w:val="003157EB"/>
    <w:rsid w:val="00316C4C"/>
    <w:rsid w:val="003224DB"/>
    <w:rsid w:val="00324E2F"/>
    <w:rsid w:val="0033726F"/>
    <w:rsid w:val="003519C5"/>
    <w:rsid w:val="003570E2"/>
    <w:rsid w:val="00362780"/>
    <w:rsid w:val="0037279C"/>
    <w:rsid w:val="00374319"/>
    <w:rsid w:val="003768C6"/>
    <w:rsid w:val="0038165E"/>
    <w:rsid w:val="00381A6C"/>
    <w:rsid w:val="00384DBE"/>
    <w:rsid w:val="00385282"/>
    <w:rsid w:val="0038660B"/>
    <w:rsid w:val="00390676"/>
    <w:rsid w:val="00393462"/>
    <w:rsid w:val="003948F0"/>
    <w:rsid w:val="0039505B"/>
    <w:rsid w:val="00396E46"/>
    <w:rsid w:val="003A1008"/>
    <w:rsid w:val="003A19F4"/>
    <w:rsid w:val="003A30EF"/>
    <w:rsid w:val="003A32CE"/>
    <w:rsid w:val="003A6763"/>
    <w:rsid w:val="003A71D9"/>
    <w:rsid w:val="003C014C"/>
    <w:rsid w:val="003D4323"/>
    <w:rsid w:val="003F11A2"/>
    <w:rsid w:val="004001BD"/>
    <w:rsid w:val="00406FC7"/>
    <w:rsid w:val="00417822"/>
    <w:rsid w:val="004261E2"/>
    <w:rsid w:val="00426286"/>
    <w:rsid w:val="00427D9D"/>
    <w:rsid w:val="0043297E"/>
    <w:rsid w:val="00435A2C"/>
    <w:rsid w:val="00436736"/>
    <w:rsid w:val="004519E2"/>
    <w:rsid w:val="00451D78"/>
    <w:rsid w:val="0045430D"/>
    <w:rsid w:val="00455CCC"/>
    <w:rsid w:val="00462496"/>
    <w:rsid w:val="0046579F"/>
    <w:rsid w:val="00465AC3"/>
    <w:rsid w:val="00477C3D"/>
    <w:rsid w:val="00491E0F"/>
    <w:rsid w:val="00493F6E"/>
    <w:rsid w:val="004941D4"/>
    <w:rsid w:val="004A122F"/>
    <w:rsid w:val="004A1321"/>
    <w:rsid w:val="004A373C"/>
    <w:rsid w:val="004B1367"/>
    <w:rsid w:val="004B19BF"/>
    <w:rsid w:val="004B34BC"/>
    <w:rsid w:val="004B4863"/>
    <w:rsid w:val="004B49A7"/>
    <w:rsid w:val="004C5475"/>
    <w:rsid w:val="004C62CA"/>
    <w:rsid w:val="004D2CE2"/>
    <w:rsid w:val="004D484E"/>
    <w:rsid w:val="0050263A"/>
    <w:rsid w:val="00520E69"/>
    <w:rsid w:val="00521A56"/>
    <w:rsid w:val="00523579"/>
    <w:rsid w:val="00534F6F"/>
    <w:rsid w:val="0054218E"/>
    <w:rsid w:val="00543117"/>
    <w:rsid w:val="00550018"/>
    <w:rsid w:val="0055062A"/>
    <w:rsid w:val="0055088D"/>
    <w:rsid w:val="00555E04"/>
    <w:rsid w:val="00556898"/>
    <w:rsid w:val="00583396"/>
    <w:rsid w:val="00586A50"/>
    <w:rsid w:val="005A6F08"/>
    <w:rsid w:val="005C27CA"/>
    <w:rsid w:val="005D1C4A"/>
    <w:rsid w:val="005D7398"/>
    <w:rsid w:val="005E58E9"/>
    <w:rsid w:val="005F53CA"/>
    <w:rsid w:val="0060124F"/>
    <w:rsid w:val="00603330"/>
    <w:rsid w:val="00610FB9"/>
    <w:rsid w:val="00611860"/>
    <w:rsid w:val="00613B19"/>
    <w:rsid w:val="0062174F"/>
    <w:rsid w:val="0063117B"/>
    <w:rsid w:val="00640F11"/>
    <w:rsid w:val="0064661A"/>
    <w:rsid w:val="00656588"/>
    <w:rsid w:val="00657E26"/>
    <w:rsid w:val="0066027A"/>
    <w:rsid w:val="00660307"/>
    <w:rsid w:val="006634CD"/>
    <w:rsid w:val="00664EA0"/>
    <w:rsid w:val="00665E65"/>
    <w:rsid w:val="00680D8A"/>
    <w:rsid w:val="006A0266"/>
    <w:rsid w:val="006A52ED"/>
    <w:rsid w:val="006B128A"/>
    <w:rsid w:val="006B57E3"/>
    <w:rsid w:val="006B5F46"/>
    <w:rsid w:val="006B6CED"/>
    <w:rsid w:val="006B735B"/>
    <w:rsid w:val="006D16BC"/>
    <w:rsid w:val="006D3FAB"/>
    <w:rsid w:val="006D64BB"/>
    <w:rsid w:val="006D7919"/>
    <w:rsid w:val="006E0431"/>
    <w:rsid w:val="006E10F5"/>
    <w:rsid w:val="006E1128"/>
    <w:rsid w:val="006E2691"/>
    <w:rsid w:val="006E4C5F"/>
    <w:rsid w:val="006F1B9B"/>
    <w:rsid w:val="0070013F"/>
    <w:rsid w:val="007017D9"/>
    <w:rsid w:val="00702CD2"/>
    <w:rsid w:val="00705E09"/>
    <w:rsid w:val="00713565"/>
    <w:rsid w:val="00713770"/>
    <w:rsid w:val="00714420"/>
    <w:rsid w:val="00725FD5"/>
    <w:rsid w:val="00741DEF"/>
    <w:rsid w:val="00754BD5"/>
    <w:rsid w:val="00760755"/>
    <w:rsid w:val="00761793"/>
    <w:rsid w:val="00764C2B"/>
    <w:rsid w:val="007733EC"/>
    <w:rsid w:val="00781D0E"/>
    <w:rsid w:val="0078313B"/>
    <w:rsid w:val="00785B0D"/>
    <w:rsid w:val="007860A7"/>
    <w:rsid w:val="00790FDE"/>
    <w:rsid w:val="00791B78"/>
    <w:rsid w:val="00792709"/>
    <w:rsid w:val="00794DBB"/>
    <w:rsid w:val="007A0E96"/>
    <w:rsid w:val="007B31F5"/>
    <w:rsid w:val="007B59DF"/>
    <w:rsid w:val="007B6506"/>
    <w:rsid w:val="007C47CD"/>
    <w:rsid w:val="007C4E34"/>
    <w:rsid w:val="007C61AA"/>
    <w:rsid w:val="007D1379"/>
    <w:rsid w:val="007D176B"/>
    <w:rsid w:val="007D219B"/>
    <w:rsid w:val="007D579A"/>
    <w:rsid w:val="007F70D6"/>
    <w:rsid w:val="00804636"/>
    <w:rsid w:val="008108F0"/>
    <w:rsid w:val="00820DDA"/>
    <w:rsid w:val="00835473"/>
    <w:rsid w:val="00853D6E"/>
    <w:rsid w:val="00867A98"/>
    <w:rsid w:val="00870B8B"/>
    <w:rsid w:val="008725E9"/>
    <w:rsid w:val="00872D6D"/>
    <w:rsid w:val="00881CC1"/>
    <w:rsid w:val="008820F1"/>
    <w:rsid w:val="00885DF6"/>
    <w:rsid w:val="008905A8"/>
    <w:rsid w:val="00891CCB"/>
    <w:rsid w:val="008956DD"/>
    <w:rsid w:val="008A35E4"/>
    <w:rsid w:val="008B313D"/>
    <w:rsid w:val="008B5E64"/>
    <w:rsid w:val="008B62ED"/>
    <w:rsid w:val="008B7362"/>
    <w:rsid w:val="008C16F9"/>
    <w:rsid w:val="008C7616"/>
    <w:rsid w:val="008D0F94"/>
    <w:rsid w:val="008F30BF"/>
    <w:rsid w:val="008F59B6"/>
    <w:rsid w:val="009008A9"/>
    <w:rsid w:val="009034C1"/>
    <w:rsid w:val="00916BE2"/>
    <w:rsid w:val="009243A0"/>
    <w:rsid w:val="009258E5"/>
    <w:rsid w:val="00934360"/>
    <w:rsid w:val="00936F65"/>
    <w:rsid w:val="00937F3B"/>
    <w:rsid w:val="0094012D"/>
    <w:rsid w:val="00941B24"/>
    <w:rsid w:val="00942A10"/>
    <w:rsid w:val="00944EF5"/>
    <w:rsid w:val="00953843"/>
    <w:rsid w:val="00953958"/>
    <w:rsid w:val="00954BF1"/>
    <w:rsid w:val="009557D2"/>
    <w:rsid w:val="00957EDF"/>
    <w:rsid w:val="00962E21"/>
    <w:rsid w:val="0096581A"/>
    <w:rsid w:val="00972D4E"/>
    <w:rsid w:val="00980BBB"/>
    <w:rsid w:val="0098275D"/>
    <w:rsid w:val="009835C1"/>
    <w:rsid w:val="00985D14"/>
    <w:rsid w:val="00995010"/>
    <w:rsid w:val="009B04C5"/>
    <w:rsid w:val="009D251C"/>
    <w:rsid w:val="009E53F9"/>
    <w:rsid w:val="009F48DE"/>
    <w:rsid w:val="009F6D12"/>
    <w:rsid w:val="009F7421"/>
    <w:rsid w:val="009F74C3"/>
    <w:rsid w:val="00A03A44"/>
    <w:rsid w:val="00A1162D"/>
    <w:rsid w:val="00A12ADA"/>
    <w:rsid w:val="00A167E7"/>
    <w:rsid w:val="00A23636"/>
    <w:rsid w:val="00A23FF5"/>
    <w:rsid w:val="00A256C5"/>
    <w:rsid w:val="00A26892"/>
    <w:rsid w:val="00A3393C"/>
    <w:rsid w:val="00A35DB6"/>
    <w:rsid w:val="00A52B91"/>
    <w:rsid w:val="00A54A29"/>
    <w:rsid w:val="00A55A43"/>
    <w:rsid w:val="00A56C31"/>
    <w:rsid w:val="00A70F5B"/>
    <w:rsid w:val="00A749B5"/>
    <w:rsid w:val="00A761D1"/>
    <w:rsid w:val="00A83AD6"/>
    <w:rsid w:val="00A87FB4"/>
    <w:rsid w:val="00A9039C"/>
    <w:rsid w:val="00A90E3A"/>
    <w:rsid w:val="00AA1CC3"/>
    <w:rsid w:val="00AA2616"/>
    <w:rsid w:val="00AA4CB9"/>
    <w:rsid w:val="00AA5CFE"/>
    <w:rsid w:val="00AB2913"/>
    <w:rsid w:val="00AB6BC1"/>
    <w:rsid w:val="00AC337C"/>
    <w:rsid w:val="00AC4E1C"/>
    <w:rsid w:val="00AD4AAC"/>
    <w:rsid w:val="00AD78CD"/>
    <w:rsid w:val="00AE187B"/>
    <w:rsid w:val="00AE360E"/>
    <w:rsid w:val="00AF173A"/>
    <w:rsid w:val="00AF2384"/>
    <w:rsid w:val="00AF65FB"/>
    <w:rsid w:val="00B00FAB"/>
    <w:rsid w:val="00B0284B"/>
    <w:rsid w:val="00B030FC"/>
    <w:rsid w:val="00B1139F"/>
    <w:rsid w:val="00B137A3"/>
    <w:rsid w:val="00B17470"/>
    <w:rsid w:val="00B20FB4"/>
    <w:rsid w:val="00B26FF7"/>
    <w:rsid w:val="00B430F6"/>
    <w:rsid w:val="00B471B4"/>
    <w:rsid w:val="00B50766"/>
    <w:rsid w:val="00B65B14"/>
    <w:rsid w:val="00B75B6B"/>
    <w:rsid w:val="00B7701A"/>
    <w:rsid w:val="00B81B44"/>
    <w:rsid w:val="00B8627D"/>
    <w:rsid w:val="00B91D1A"/>
    <w:rsid w:val="00BA04E1"/>
    <w:rsid w:val="00BA4B93"/>
    <w:rsid w:val="00BB03E7"/>
    <w:rsid w:val="00BB1EB0"/>
    <w:rsid w:val="00BB2E85"/>
    <w:rsid w:val="00BB4374"/>
    <w:rsid w:val="00BD435B"/>
    <w:rsid w:val="00BE5A60"/>
    <w:rsid w:val="00BF4153"/>
    <w:rsid w:val="00BF6A25"/>
    <w:rsid w:val="00C02632"/>
    <w:rsid w:val="00C02ADD"/>
    <w:rsid w:val="00C117C0"/>
    <w:rsid w:val="00C13057"/>
    <w:rsid w:val="00C130A5"/>
    <w:rsid w:val="00C15FF6"/>
    <w:rsid w:val="00C164DF"/>
    <w:rsid w:val="00C27A2B"/>
    <w:rsid w:val="00C30F52"/>
    <w:rsid w:val="00C366E7"/>
    <w:rsid w:val="00C6246A"/>
    <w:rsid w:val="00C65E57"/>
    <w:rsid w:val="00C90858"/>
    <w:rsid w:val="00C93D1A"/>
    <w:rsid w:val="00C94794"/>
    <w:rsid w:val="00C96C9E"/>
    <w:rsid w:val="00CA731A"/>
    <w:rsid w:val="00CB249E"/>
    <w:rsid w:val="00CB44E8"/>
    <w:rsid w:val="00CB4F69"/>
    <w:rsid w:val="00CC07C4"/>
    <w:rsid w:val="00CC4D19"/>
    <w:rsid w:val="00CD196F"/>
    <w:rsid w:val="00CD68FC"/>
    <w:rsid w:val="00CE618E"/>
    <w:rsid w:val="00CF071C"/>
    <w:rsid w:val="00CF5E2B"/>
    <w:rsid w:val="00CF7962"/>
    <w:rsid w:val="00D000A6"/>
    <w:rsid w:val="00D04A9E"/>
    <w:rsid w:val="00D108C4"/>
    <w:rsid w:val="00D1720D"/>
    <w:rsid w:val="00D20D4B"/>
    <w:rsid w:val="00D21E3C"/>
    <w:rsid w:val="00D26739"/>
    <w:rsid w:val="00D27C2C"/>
    <w:rsid w:val="00D339B7"/>
    <w:rsid w:val="00D35F83"/>
    <w:rsid w:val="00D40D57"/>
    <w:rsid w:val="00D64D52"/>
    <w:rsid w:val="00D72568"/>
    <w:rsid w:val="00D77F5A"/>
    <w:rsid w:val="00D95A2F"/>
    <w:rsid w:val="00DA66DF"/>
    <w:rsid w:val="00DA6A15"/>
    <w:rsid w:val="00DB38E0"/>
    <w:rsid w:val="00DC1B66"/>
    <w:rsid w:val="00DC326F"/>
    <w:rsid w:val="00DD4F8D"/>
    <w:rsid w:val="00DD6549"/>
    <w:rsid w:val="00DE62BF"/>
    <w:rsid w:val="00DE742F"/>
    <w:rsid w:val="00DF1530"/>
    <w:rsid w:val="00DF190D"/>
    <w:rsid w:val="00DF1C46"/>
    <w:rsid w:val="00DF20B9"/>
    <w:rsid w:val="00DF6ECC"/>
    <w:rsid w:val="00E03B10"/>
    <w:rsid w:val="00E21B00"/>
    <w:rsid w:val="00E24530"/>
    <w:rsid w:val="00E30636"/>
    <w:rsid w:val="00E36A3B"/>
    <w:rsid w:val="00E444B0"/>
    <w:rsid w:val="00E46F69"/>
    <w:rsid w:val="00E52E29"/>
    <w:rsid w:val="00E54328"/>
    <w:rsid w:val="00E558CA"/>
    <w:rsid w:val="00E62680"/>
    <w:rsid w:val="00E6287E"/>
    <w:rsid w:val="00E65782"/>
    <w:rsid w:val="00E706BB"/>
    <w:rsid w:val="00E71E74"/>
    <w:rsid w:val="00E7303F"/>
    <w:rsid w:val="00E83C30"/>
    <w:rsid w:val="00E84FB6"/>
    <w:rsid w:val="00E90A19"/>
    <w:rsid w:val="00E916F9"/>
    <w:rsid w:val="00E956CA"/>
    <w:rsid w:val="00EA1B50"/>
    <w:rsid w:val="00EA32E0"/>
    <w:rsid w:val="00EB156D"/>
    <w:rsid w:val="00EB70D5"/>
    <w:rsid w:val="00ED48C2"/>
    <w:rsid w:val="00EE0621"/>
    <w:rsid w:val="00EE075A"/>
    <w:rsid w:val="00EE6008"/>
    <w:rsid w:val="00EF4F5D"/>
    <w:rsid w:val="00F00E0B"/>
    <w:rsid w:val="00F05852"/>
    <w:rsid w:val="00F119BF"/>
    <w:rsid w:val="00F22B92"/>
    <w:rsid w:val="00F25681"/>
    <w:rsid w:val="00F30D4B"/>
    <w:rsid w:val="00F3381A"/>
    <w:rsid w:val="00F40B43"/>
    <w:rsid w:val="00F45BCA"/>
    <w:rsid w:val="00F45E7A"/>
    <w:rsid w:val="00F46381"/>
    <w:rsid w:val="00F50FEC"/>
    <w:rsid w:val="00F657E2"/>
    <w:rsid w:val="00F65B8C"/>
    <w:rsid w:val="00F6731E"/>
    <w:rsid w:val="00F7201C"/>
    <w:rsid w:val="00F8233F"/>
    <w:rsid w:val="00F849B1"/>
    <w:rsid w:val="00F93A16"/>
    <w:rsid w:val="00F94FD6"/>
    <w:rsid w:val="00FA3969"/>
    <w:rsid w:val="00FA4C93"/>
    <w:rsid w:val="00FA64B7"/>
    <w:rsid w:val="00FB15A3"/>
    <w:rsid w:val="00FB1676"/>
    <w:rsid w:val="00FB4D0C"/>
    <w:rsid w:val="00FC0B6C"/>
    <w:rsid w:val="00FC1F0E"/>
    <w:rsid w:val="00FE2266"/>
    <w:rsid w:val="00FE4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FF2F0DF6-0478-470D-92B9-5DB3FD752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581A"/>
    <w:pPr>
      <w:spacing w:after="100" w:line="240" w:lineRule="auto"/>
      <w:jc w:val="both"/>
    </w:pPr>
    <w:rPr>
      <w:rFonts w:ascii="Arial" w:hAnsi="Arial"/>
      <w:sz w:val="24"/>
    </w:rPr>
  </w:style>
  <w:style w:type="paragraph" w:styleId="Heading1">
    <w:name w:val="heading 1"/>
    <w:basedOn w:val="Normal"/>
    <w:next w:val="Normal"/>
    <w:link w:val="Heading1Char"/>
    <w:qFormat/>
    <w:rsid w:val="0066027A"/>
    <w:pPr>
      <w:spacing w:after="0"/>
      <w:jc w:val="left"/>
      <w:outlineLvl w:val="0"/>
    </w:pPr>
    <w:rPr>
      <w:rFonts w:eastAsiaTheme="minorEastAsia"/>
      <w:b/>
      <w:szCs w:val="21"/>
    </w:rPr>
  </w:style>
  <w:style w:type="paragraph" w:styleId="Heading2">
    <w:name w:val="heading 2"/>
    <w:basedOn w:val="Normal"/>
    <w:next w:val="Normal"/>
    <w:link w:val="Heading2Char"/>
    <w:uiPriority w:val="9"/>
    <w:unhideWhenUsed/>
    <w:qFormat/>
    <w:rsid w:val="004261E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6581A"/>
    <w:pPr>
      <w:spacing w:before="120"/>
      <w:outlineLvl w:val="2"/>
    </w:pPr>
    <w:rPr>
      <w:b/>
      <w:u w:val="single"/>
    </w:rPr>
  </w:style>
  <w:style w:type="paragraph" w:styleId="Heading4">
    <w:name w:val="heading 4"/>
    <w:basedOn w:val="Heading3"/>
    <w:next w:val="Normal"/>
    <w:link w:val="Heading4Char"/>
    <w:uiPriority w:val="9"/>
    <w:unhideWhenUsed/>
    <w:qFormat/>
    <w:rsid w:val="00C65E57"/>
    <w:pPr>
      <w:outlineLvl w:val="3"/>
    </w:pPr>
    <w:rPr>
      <w:b w:val="0"/>
    </w:rPr>
  </w:style>
  <w:style w:type="paragraph" w:styleId="Heading6">
    <w:name w:val="heading 6"/>
    <w:basedOn w:val="Normal"/>
    <w:next w:val="Normal"/>
    <w:link w:val="Heading6Char"/>
    <w:uiPriority w:val="9"/>
    <w:semiHidden/>
    <w:unhideWhenUsed/>
    <w:qFormat/>
    <w:rsid w:val="00754BD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6027A"/>
    <w:rPr>
      <w:rFonts w:ascii="Arial" w:eastAsiaTheme="minorEastAsia" w:hAnsi="Arial"/>
      <w:b/>
      <w:sz w:val="24"/>
      <w:szCs w:val="21"/>
    </w:rPr>
  </w:style>
  <w:style w:type="character" w:styleId="Hyperlink">
    <w:name w:val="Hyperlink"/>
    <w:uiPriority w:val="99"/>
    <w:rsid w:val="00E52E29"/>
    <w:rPr>
      <w:color w:val="0000FF"/>
      <w:u w:val="single"/>
    </w:rPr>
  </w:style>
  <w:style w:type="paragraph" w:styleId="ListParagraph">
    <w:name w:val="List Paragraph"/>
    <w:basedOn w:val="Normal"/>
    <w:link w:val="ListParagraphChar"/>
    <w:uiPriority w:val="34"/>
    <w:qFormat/>
    <w:rsid w:val="00764C2B"/>
    <w:pPr>
      <w:ind w:left="720"/>
      <w:contextualSpacing/>
    </w:pPr>
  </w:style>
  <w:style w:type="paragraph" w:styleId="Title">
    <w:name w:val="Title"/>
    <w:basedOn w:val="Normal"/>
    <w:link w:val="TitleChar"/>
    <w:qFormat/>
    <w:rsid w:val="00A23FF5"/>
    <w:pPr>
      <w:spacing w:after="0"/>
      <w:jc w:val="center"/>
    </w:pPr>
    <w:rPr>
      <w:rFonts w:ascii="Times New Roman" w:eastAsia="Times New Roman" w:hAnsi="Times New Roman" w:cs="Times New Roman"/>
      <w:b/>
      <w:bCs/>
      <w:szCs w:val="24"/>
    </w:rPr>
  </w:style>
  <w:style w:type="character" w:customStyle="1" w:styleId="TitleChar">
    <w:name w:val="Title Char"/>
    <w:basedOn w:val="DefaultParagraphFont"/>
    <w:link w:val="Title"/>
    <w:rsid w:val="00A23FF5"/>
    <w:rPr>
      <w:rFonts w:ascii="Times New Roman" w:eastAsia="Times New Roman" w:hAnsi="Times New Roman" w:cs="Times New Roman"/>
      <w:b/>
      <w:bCs/>
      <w:sz w:val="24"/>
      <w:szCs w:val="24"/>
    </w:rPr>
  </w:style>
  <w:style w:type="paragraph" w:customStyle="1" w:styleId="Default">
    <w:name w:val="Default"/>
    <w:rsid w:val="002B537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ListParagraphChar">
    <w:name w:val="List Paragraph Char"/>
    <w:basedOn w:val="DefaultParagraphFont"/>
    <w:link w:val="ListParagraph"/>
    <w:uiPriority w:val="34"/>
    <w:rsid w:val="00AA4CB9"/>
  </w:style>
  <w:style w:type="paragraph" w:styleId="FootnoteText">
    <w:name w:val="footnote text"/>
    <w:basedOn w:val="Normal"/>
    <w:link w:val="FootnoteTextChar"/>
    <w:uiPriority w:val="99"/>
    <w:unhideWhenUsed/>
    <w:rsid w:val="008B7362"/>
    <w:pPr>
      <w:jc w:val="left"/>
    </w:pPr>
    <w:rPr>
      <w:sz w:val="18"/>
      <w:szCs w:val="16"/>
    </w:rPr>
  </w:style>
  <w:style w:type="character" w:customStyle="1" w:styleId="FootnoteTextChar">
    <w:name w:val="Footnote Text Char"/>
    <w:basedOn w:val="DefaultParagraphFont"/>
    <w:link w:val="FootnoteText"/>
    <w:uiPriority w:val="99"/>
    <w:rsid w:val="008B7362"/>
    <w:rPr>
      <w:rFonts w:ascii="Arial" w:hAnsi="Arial"/>
      <w:sz w:val="18"/>
      <w:szCs w:val="16"/>
    </w:rPr>
  </w:style>
  <w:style w:type="character" w:styleId="FootnoteReference">
    <w:name w:val="footnote reference"/>
    <w:basedOn w:val="DefaultParagraphFont"/>
    <w:uiPriority w:val="99"/>
    <w:semiHidden/>
    <w:unhideWhenUsed/>
    <w:rsid w:val="00611860"/>
    <w:rPr>
      <w:vertAlign w:val="superscript"/>
    </w:rPr>
  </w:style>
  <w:style w:type="paragraph" w:styleId="NoSpacing">
    <w:name w:val="No Spacing"/>
    <w:link w:val="NoSpacingChar"/>
    <w:uiPriority w:val="1"/>
    <w:qFormat/>
    <w:rsid w:val="008820F1"/>
    <w:pPr>
      <w:spacing w:after="0" w:line="240" w:lineRule="auto"/>
    </w:pPr>
    <w:rPr>
      <w:rFonts w:ascii="Arial" w:eastAsiaTheme="minorEastAsia" w:hAnsi="Arial"/>
      <w:sz w:val="24"/>
    </w:rPr>
  </w:style>
  <w:style w:type="character" w:customStyle="1" w:styleId="NoSpacingChar">
    <w:name w:val="No Spacing Char"/>
    <w:basedOn w:val="DefaultParagraphFont"/>
    <w:link w:val="NoSpacing"/>
    <w:uiPriority w:val="1"/>
    <w:rsid w:val="008820F1"/>
    <w:rPr>
      <w:rFonts w:ascii="Arial" w:eastAsiaTheme="minorEastAsia" w:hAnsi="Arial"/>
      <w:sz w:val="24"/>
    </w:rPr>
  </w:style>
  <w:style w:type="paragraph" w:customStyle="1" w:styleId="Level1">
    <w:name w:val="Level 1"/>
    <w:basedOn w:val="Normal"/>
    <w:rsid w:val="00AB6BC1"/>
    <w:pPr>
      <w:widowControl w:val="0"/>
      <w:spacing w:after="0"/>
    </w:pPr>
    <w:rPr>
      <w:rFonts w:ascii="Times New Roman" w:eastAsia="Times New Roman" w:hAnsi="Times New Roman" w:cs="Times New Roman"/>
      <w:szCs w:val="20"/>
    </w:rPr>
  </w:style>
  <w:style w:type="character" w:customStyle="1" w:styleId="Heading2Char">
    <w:name w:val="Heading 2 Char"/>
    <w:basedOn w:val="DefaultParagraphFont"/>
    <w:link w:val="Heading2"/>
    <w:uiPriority w:val="9"/>
    <w:rsid w:val="004261E2"/>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6D16BC"/>
    <w:pPr>
      <w:keepLines/>
      <w:spacing w:before="240" w:line="259" w:lineRule="auto"/>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E916F9"/>
    <w:pPr>
      <w:tabs>
        <w:tab w:val="right" w:leader="dot" w:pos="9350"/>
      </w:tabs>
      <w:spacing w:after="160"/>
    </w:pPr>
    <w:rPr>
      <w:b/>
      <w:noProof/>
    </w:rPr>
  </w:style>
  <w:style w:type="paragraph" w:styleId="TOC2">
    <w:name w:val="toc 2"/>
    <w:basedOn w:val="Normal"/>
    <w:next w:val="Normal"/>
    <w:autoRedefine/>
    <w:uiPriority w:val="39"/>
    <w:unhideWhenUsed/>
    <w:rsid w:val="006D16BC"/>
    <w:pPr>
      <w:ind w:left="220"/>
    </w:pPr>
  </w:style>
  <w:style w:type="paragraph" w:styleId="TOC3">
    <w:name w:val="toc 3"/>
    <w:basedOn w:val="Normal"/>
    <w:next w:val="Normal"/>
    <w:autoRedefine/>
    <w:uiPriority w:val="39"/>
    <w:unhideWhenUsed/>
    <w:rsid w:val="006D16BC"/>
    <w:pPr>
      <w:spacing w:line="259" w:lineRule="auto"/>
      <w:ind w:left="440"/>
    </w:pPr>
    <w:rPr>
      <w:rFonts w:eastAsiaTheme="minorEastAsia" w:cs="Times New Roman"/>
    </w:rPr>
  </w:style>
  <w:style w:type="paragraph" w:styleId="EndnoteText">
    <w:name w:val="endnote text"/>
    <w:basedOn w:val="Normal"/>
    <w:link w:val="EndnoteTextChar"/>
    <w:uiPriority w:val="99"/>
    <w:semiHidden/>
    <w:unhideWhenUsed/>
    <w:rsid w:val="003C014C"/>
    <w:pPr>
      <w:spacing w:after="0"/>
    </w:pPr>
    <w:rPr>
      <w:sz w:val="20"/>
      <w:szCs w:val="20"/>
    </w:rPr>
  </w:style>
  <w:style w:type="character" w:customStyle="1" w:styleId="EndnoteTextChar">
    <w:name w:val="Endnote Text Char"/>
    <w:basedOn w:val="DefaultParagraphFont"/>
    <w:link w:val="EndnoteText"/>
    <w:uiPriority w:val="99"/>
    <w:semiHidden/>
    <w:rsid w:val="003C014C"/>
    <w:rPr>
      <w:sz w:val="20"/>
      <w:szCs w:val="20"/>
    </w:rPr>
  </w:style>
  <w:style w:type="character" w:styleId="EndnoteReference">
    <w:name w:val="endnote reference"/>
    <w:basedOn w:val="DefaultParagraphFont"/>
    <w:uiPriority w:val="99"/>
    <w:semiHidden/>
    <w:unhideWhenUsed/>
    <w:rsid w:val="003C014C"/>
    <w:rPr>
      <w:vertAlign w:val="superscript"/>
    </w:rPr>
  </w:style>
  <w:style w:type="paragraph" w:styleId="BalloonText">
    <w:name w:val="Balloon Text"/>
    <w:basedOn w:val="Normal"/>
    <w:link w:val="BalloonTextChar"/>
    <w:uiPriority w:val="99"/>
    <w:semiHidden/>
    <w:unhideWhenUsed/>
    <w:rsid w:val="00B75B6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B6B"/>
    <w:rPr>
      <w:rFonts w:ascii="Segoe UI" w:hAnsi="Segoe UI" w:cs="Segoe UI"/>
      <w:sz w:val="18"/>
      <w:szCs w:val="18"/>
    </w:rPr>
  </w:style>
  <w:style w:type="paragraph" w:styleId="Footer">
    <w:name w:val="footer"/>
    <w:basedOn w:val="Normal"/>
    <w:link w:val="FooterChar"/>
    <w:uiPriority w:val="99"/>
    <w:unhideWhenUsed/>
    <w:rsid w:val="008F59B6"/>
    <w:pPr>
      <w:tabs>
        <w:tab w:val="center" w:pos="4680"/>
        <w:tab w:val="right" w:pos="9360"/>
      </w:tabs>
      <w:spacing w:after="0"/>
    </w:pPr>
  </w:style>
  <w:style w:type="character" w:customStyle="1" w:styleId="FooterChar">
    <w:name w:val="Footer Char"/>
    <w:basedOn w:val="DefaultParagraphFont"/>
    <w:link w:val="Footer"/>
    <w:uiPriority w:val="99"/>
    <w:rsid w:val="008F59B6"/>
  </w:style>
  <w:style w:type="paragraph" w:styleId="Header">
    <w:name w:val="header"/>
    <w:basedOn w:val="Normal"/>
    <w:link w:val="HeaderChar"/>
    <w:uiPriority w:val="99"/>
    <w:unhideWhenUsed/>
    <w:rsid w:val="008F59B6"/>
    <w:pPr>
      <w:tabs>
        <w:tab w:val="center" w:pos="4680"/>
        <w:tab w:val="right" w:pos="9360"/>
      </w:tabs>
      <w:spacing w:after="0"/>
    </w:pPr>
  </w:style>
  <w:style w:type="character" w:customStyle="1" w:styleId="HeaderChar">
    <w:name w:val="Header Char"/>
    <w:basedOn w:val="DefaultParagraphFont"/>
    <w:link w:val="Header"/>
    <w:uiPriority w:val="99"/>
    <w:rsid w:val="008F59B6"/>
  </w:style>
  <w:style w:type="table" w:styleId="TableGrid">
    <w:name w:val="Table Grid"/>
    <w:basedOn w:val="TableNormal"/>
    <w:uiPriority w:val="59"/>
    <w:rsid w:val="009243A0"/>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9243A0"/>
    <w:pPr>
      <w:spacing w:after="0"/>
    </w:pPr>
    <w:rPr>
      <w:rFonts w:eastAsia="Times New Roman" w:cs="Times New Roman"/>
      <w:sz w:val="20"/>
      <w:szCs w:val="20"/>
    </w:rPr>
  </w:style>
  <w:style w:type="character" w:customStyle="1" w:styleId="BodyText3Char">
    <w:name w:val="Body Text 3 Char"/>
    <w:basedOn w:val="DefaultParagraphFont"/>
    <w:link w:val="BodyText3"/>
    <w:rsid w:val="009243A0"/>
    <w:rPr>
      <w:rFonts w:ascii="Arial" w:eastAsia="Times New Roman" w:hAnsi="Arial" w:cs="Times New Roman"/>
      <w:sz w:val="20"/>
      <w:szCs w:val="20"/>
    </w:rPr>
  </w:style>
  <w:style w:type="character" w:customStyle="1" w:styleId="Heading6Char">
    <w:name w:val="Heading 6 Char"/>
    <w:basedOn w:val="DefaultParagraphFont"/>
    <w:link w:val="Heading6"/>
    <w:uiPriority w:val="9"/>
    <w:semiHidden/>
    <w:rsid w:val="00754BD5"/>
    <w:rPr>
      <w:rFonts w:asciiTheme="majorHAnsi" w:eastAsiaTheme="majorEastAsia" w:hAnsiTheme="majorHAnsi" w:cstheme="majorBidi"/>
      <w:color w:val="1F4D78" w:themeColor="accent1" w:themeShade="7F"/>
    </w:rPr>
  </w:style>
  <w:style w:type="paragraph" w:styleId="BodyText2">
    <w:name w:val="Body Text 2"/>
    <w:basedOn w:val="Normal"/>
    <w:link w:val="BodyText2Char"/>
    <w:uiPriority w:val="99"/>
    <w:semiHidden/>
    <w:unhideWhenUsed/>
    <w:rsid w:val="005C27CA"/>
    <w:pPr>
      <w:spacing w:after="120" w:line="480" w:lineRule="auto"/>
    </w:pPr>
  </w:style>
  <w:style w:type="character" w:customStyle="1" w:styleId="BodyText2Char">
    <w:name w:val="Body Text 2 Char"/>
    <w:basedOn w:val="DefaultParagraphFont"/>
    <w:link w:val="BodyText2"/>
    <w:uiPriority w:val="99"/>
    <w:semiHidden/>
    <w:rsid w:val="005C27CA"/>
  </w:style>
  <w:style w:type="character" w:customStyle="1" w:styleId="Heading3Char">
    <w:name w:val="Heading 3 Char"/>
    <w:basedOn w:val="DefaultParagraphFont"/>
    <w:link w:val="Heading3"/>
    <w:uiPriority w:val="9"/>
    <w:rsid w:val="0096581A"/>
    <w:rPr>
      <w:rFonts w:ascii="Arial" w:hAnsi="Arial"/>
      <w:b/>
      <w:sz w:val="24"/>
      <w:u w:val="single"/>
    </w:rPr>
  </w:style>
  <w:style w:type="character" w:customStyle="1" w:styleId="Heading4Char">
    <w:name w:val="Heading 4 Char"/>
    <w:basedOn w:val="DefaultParagraphFont"/>
    <w:link w:val="Heading4"/>
    <w:uiPriority w:val="9"/>
    <w:rsid w:val="00C65E57"/>
    <w:rPr>
      <w:rFonts w:ascii="Arial" w:hAnsi="Arial"/>
      <w:sz w:val="24"/>
      <w:u w:val="single"/>
    </w:rPr>
  </w:style>
  <w:style w:type="paragraph" w:styleId="BodyTextIndent2">
    <w:name w:val="Body Text Indent 2"/>
    <w:basedOn w:val="Normal"/>
    <w:link w:val="BodyTextIndent2Char"/>
    <w:uiPriority w:val="99"/>
    <w:semiHidden/>
    <w:unhideWhenUsed/>
    <w:rsid w:val="001460E8"/>
    <w:pPr>
      <w:spacing w:after="120" w:line="480" w:lineRule="auto"/>
      <w:ind w:left="360"/>
    </w:pPr>
  </w:style>
  <w:style w:type="character" w:customStyle="1" w:styleId="BodyTextIndent2Char">
    <w:name w:val="Body Text Indent 2 Char"/>
    <w:basedOn w:val="DefaultParagraphFont"/>
    <w:link w:val="BodyTextIndent2"/>
    <w:uiPriority w:val="99"/>
    <w:semiHidden/>
    <w:rsid w:val="001460E8"/>
    <w:rPr>
      <w:rFonts w:ascii="Arial" w:hAnsi="Arial"/>
      <w:sz w:val="24"/>
    </w:rPr>
  </w:style>
  <w:style w:type="paragraph" w:styleId="NormalWeb">
    <w:name w:val="Normal (Web)"/>
    <w:basedOn w:val="Normal"/>
    <w:unhideWhenUsed/>
    <w:rsid w:val="001460E8"/>
    <w:pPr>
      <w:spacing w:after="132"/>
    </w:pPr>
    <w:rPr>
      <w:rFonts w:eastAsia="Times New Roman" w:cs="Times New Roman"/>
      <w:color w:val="333333"/>
      <w:szCs w:val="24"/>
    </w:rPr>
  </w:style>
  <w:style w:type="paragraph" w:styleId="BodyText">
    <w:name w:val="Body Text"/>
    <w:basedOn w:val="Normal"/>
    <w:link w:val="BodyTextChar"/>
    <w:uiPriority w:val="99"/>
    <w:unhideWhenUsed/>
    <w:rsid w:val="001460E8"/>
    <w:pPr>
      <w:spacing w:after="120"/>
    </w:pPr>
    <w:rPr>
      <w:rFonts w:eastAsia="Times New Roman" w:cs="Times New Roman"/>
      <w:sz w:val="20"/>
      <w:szCs w:val="20"/>
    </w:rPr>
  </w:style>
  <w:style w:type="character" w:customStyle="1" w:styleId="BodyTextChar">
    <w:name w:val="Body Text Char"/>
    <w:basedOn w:val="DefaultParagraphFont"/>
    <w:link w:val="BodyText"/>
    <w:uiPriority w:val="99"/>
    <w:rsid w:val="001460E8"/>
    <w:rPr>
      <w:rFonts w:ascii="Arial" w:eastAsia="Times New Roman" w:hAnsi="Arial" w:cs="Times New Roman"/>
      <w:sz w:val="20"/>
      <w:szCs w:val="20"/>
    </w:rPr>
  </w:style>
  <w:style w:type="paragraph" w:customStyle="1" w:styleId="BodyParagaphA">
    <w:name w:val="Body Paragaph A"/>
    <w:aliases w:val="B,C"/>
    <w:basedOn w:val="Normal"/>
    <w:qFormat/>
    <w:rsid w:val="001460E8"/>
    <w:pPr>
      <w:numPr>
        <w:numId w:val="69"/>
      </w:numPr>
      <w:spacing w:after="120"/>
    </w:pPr>
    <w:rPr>
      <w:rFonts w:eastAsia="Times New Roman" w:cs="Arial"/>
      <w:bCs/>
      <w:sz w:val="20"/>
      <w:szCs w:val="20"/>
    </w:rPr>
  </w:style>
  <w:style w:type="paragraph" w:customStyle="1" w:styleId="NumberedList">
    <w:name w:val="Numbered List"/>
    <w:basedOn w:val="Normal"/>
    <w:qFormat/>
    <w:rsid w:val="001460E8"/>
    <w:pPr>
      <w:numPr>
        <w:numId w:val="65"/>
      </w:numPr>
      <w:spacing w:after="60"/>
      <w:ind w:left="1080"/>
    </w:pPr>
    <w:rPr>
      <w:rFonts w:eastAsia="Times New Roman" w:cs="Arial"/>
      <w:bCs/>
      <w:sz w:val="20"/>
      <w:szCs w:val="20"/>
    </w:rPr>
  </w:style>
  <w:style w:type="table" w:customStyle="1" w:styleId="TableGrid1">
    <w:name w:val="Table Grid1"/>
    <w:basedOn w:val="TableNormal"/>
    <w:next w:val="TableGrid"/>
    <w:uiPriority w:val="59"/>
    <w:rsid w:val="00DC1B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256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542616">
      <w:bodyDiv w:val="1"/>
      <w:marLeft w:val="0"/>
      <w:marRight w:val="0"/>
      <w:marTop w:val="0"/>
      <w:marBottom w:val="0"/>
      <w:divBdr>
        <w:top w:val="none" w:sz="0" w:space="0" w:color="auto"/>
        <w:left w:val="none" w:sz="0" w:space="0" w:color="auto"/>
        <w:bottom w:val="none" w:sz="0" w:space="0" w:color="auto"/>
        <w:right w:val="none" w:sz="0" w:space="0" w:color="auto"/>
      </w:divBdr>
    </w:div>
    <w:div w:id="181210246">
      <w:bodyDiv w:val="1"/>
      <w:marLeft w:val="0"/>
      <w:marRight w:val="0"/>
      <w:marTop w:val="0"/>
      <w:marBottom w:val="0"/>
      <w:divBdr>
        <w:top w:val="none" w:sz="0" w:space="0" w:color="auto"/>
        <w:left w:val="none" w:sz="0" w:space="0" w:color="auto"/>
        <w:bottom w:val="none" w:sz="0" w:space="0" w:color="auto"/>
        <w:right w:val="none" w:sz="0" w:space="0" w:color="auto"/>
      </w:divBdr>
    </w:div>
    <w:div w:id="845367458">
      <w:bodyDiv w:val="1"/>
      <w:marLeft w:val="0"/>
      <w:marRight w:val="0"/>
      <w:marTop w:val="0"/>
      <w:marBottom w:val="0"/>
      <w:divBdr>
        <w:top w:val="none" w:sz="0" w:space="0" w:color="auto"/>
        <w:left w:val="none" w:sz="0" w:space="0" w:color="auto"/>
        <w:bottom w:val="none" w:sz="0" w:space="0" w:color="auto"/>
        <w:right w:val="none" w:sz="0" w:space="0" w:color="auto"/>
      </w:divBdr>
    </w:div>
    <w:div w:id="1110587055">
      <w:bodyDiv w:val="1"/>
      <w:marLeft w:val="0"/>
      <w:marRight w:val="0"/>
      <w:marTop w:val="0"/>
      <w:marBottom w:val="0"/>
      <w:divBdr>
        <w:top w:val="none" w:sz="0" w:space="0" w:color="auto"/>
        <w:left w:val="none" w:sz="0" w:space="0" w:color="auto"/>
        <w:bottom w:val="none" w:sz="0" w:space="0" w:color="auto"/>
        <w:right w:val="none" w:sz="0" w:space="0" w:color="auto"/>
      </w:divBdr>
    </w:div>
    <w:div w:id="1208299329">
      <w:bodyDiv w:val="1"/>
      <w:marLeft w:val="0"/>
      <w:marRight w:val="0"/>
      <w:marTop w:val="0"/>
      <w:marBottom w:val="0"/>
      <w:divBdr>
        <w:top w:val="none" w:sz="0" w:space="0" w:color="auto"/>
        <w:left w:val="none" w:sz="0" w:space="0" w:color="auto"/>
        <w:bottom w:val="none" w:sz="0" w:space="0" w:color="auto"/>
        <w:right w:val="none" w:sz="0" w:space="0" w:color="auto"/>
      </w:divBdr>
    </w:div>
    <w:div w:id="1574468716">
      <w:bodyDiv w:val="1"/>
      <w:marLeft w:val="0"/>
      <w:marRight w:val="0"/>
      <w:marTop w:val="0"/>
      <w:marBottom w:val="0"/>
      <w:divBdr>
        <w:top w:val="none" w:sz="0" w:space="0" w:color="auto"/>
        <w:left w:val="none" w:sz="0" w:space="0" w:color="auto"/>
        <w:bottom w:val="none" w:sz="0" w:space="0" w:color="auto"/>
        <w:right w:val="none" w:sz="0" w:space="0" w:color="auto"/>
      </w:divBdr>
    </w:div>
    <w:div w:id="1878395760">
      <w:bodyDiv w:val="1"/>
      <w:marLeft w:val="0"/>
      <w:marRight w:val="0"/>
      <w:marTop w:val="0"/>
      <w:marBottom w:val="0"/>
      <w:divBdr>
        <w:top w:val="none" w:sz="0" w:space="0" w:color="auto"/>
        <w:left w:val="none" w:sz="0" w:space="0" w:color="auto"/>
        <w:bottom w:val="none" w:sz="0" w:space="0" w:color="auto"/>
        <w:right w:val="none" w:sz="0" w:space="0" w:color="auto"/>
      </w:divBdr>
    </w:div>
    <w:div w:id="2010715477">
      <w:bodyDiv w:val="1"/>
      <w:marLeft w:val="0"/>
      <w:marRight w:val="0"/>
      <w:marTop w:val="0"/>
      <w:marBottom w:val="0"/>
      <w:divBdr>
        <w:top w:val="single" w:sz="12" w:space="0" w:color="767575"/>
        <w:left w:val="none" w:sz="0" w:space="0" w:color="auto"/>
        <w:bottom w:val="none" w:sz="0" w:space="0" w:color="auto"/>
        <w:right w:val="none" w:sz="0" w:space="0" w:color="auto"/>
      </w:divBdr>
      <w:divsChild>
        <w:div w:id="147476862">
          <w:marLeft w:val="0"/>
          <w:marRight w:val="0"/>
          <w:marTop w:val="0"/>
          <w:marBottom w:val="0"/>
          <w:divBdr>
            <w:top w:val="none" w:sz="0" w:space="0" w:color="auto"/>
            <w:left w:val="none" w:sz="0" w:space="0" w:color="auto"/>
            <w:bottom w:val="none" w:sz="0" w:space="0" w:color="auto"/>
            <w:right w:val="none" w:sz="0" w:space="0" w:color="auto"/>
          </w:divBdr>
          <w:divsChild>
            <w:div w:id="499585149">
              <w:marLeft w:val="0"/>
              <w:marRight w:val="0"/>
              <w:marTop w:val="0"/>
              <w:marBottom w:val="0"/>
              <w:divBdr>
                <w:top w:val="none" w:sz="0" w:space="0" w:color="auto"/>
                <w:left w:val="none" w:sz="0" w:space="0" w:color="auto"/>
                <w:bottom w:val="none" w:sz="0" w:space="0" w:color="auto"/>
                <w:right w:val="none" w:sz="0" w:space="0" w:color="auto"/>
              </w:divBdr>
              <w:divsChild>
                <w:div w:id="867109072">
                  <w:marLeft w:val="300"/>
                  <w:marRight w:val="300"/>
                  <w:marTop w:val="75"/>
                  <w:marBottom w:val="0"/>
                  <w:divBdr>
                    <w:top w:val="single" w:sz="6" w:space="0" w:color="888888"/>
                    <w:left w:val="single" w:sz="6" w:space="26" w:color="888888"/>
                    <w:bottom w:val="single" w:sz="6" w:space="0" w:color="888888"/>
                    <w:right w:val="single" w:sz="6" w:space="26" w:color="888888"/>
                  </w:divBdr>
                  <w:divsChild>
                    <w:div w:id="847715581">
                      <w:marLeft w:val="0"/>
                      <w:marRight w:val="0"/>
                      <w:marTop w:val="0"/>
                      <w:marBottom w:val="0"/>
                      <w:divBdr>
                        <w:top w:val="none" w:sz="0" w:space="0" w:color="auto"/>
                        <w:left w:val="none" w:sz="0" w:space="0" w:color="auto"/>
                        <w:bottom w:val="none" w:sz="0" w:space="0" w:color="auto"/>
                        <w:right w:val="none" w:sz="0" w:space="0" w:color="auto"/>
                      </w:divBdr>
                      <w:divsChild>
                        <w:div w:id="380179296">
                          <w:marLeft w:val="0"/>
                          <w:marRight w:val="0"/>
                          <w:marTop w:val="0"/>
                          <w:marBottom w:val="0"/>
                          <w:divBdr>
                            <w:top w:val="none" w:sz="0" w:space="0" w:color="auto"/>
                            <w:left w:val="none" w:sz="0" w:space="0" w:color="auto"/>
                            <w:bottom w:val="none" w:sz="0" w:space="0" w:color="auto"/>
                            <w:right w:val="none" w:sz="0" w:space="0" w:color="auto"/>
                          </w:divBdr>
                          <w:divsChild>
                            <w:div w:id="460002667">
                              <w:marLeft w:val="0"/>
                              <w:marRight w:val="0"/>
                              <w:marTop w:val="0"/>
                              <w:marBottom w:val="240"/>
                              <w:divBdr>
                                <w:top w:val="none" w:sz="0" w:space="0" w:color="auto"/>
                                <w:left w:val="none" w:sz="0" w:space="0" w:color="auto"/>
                                <w:bottom w:val="none" w:sz="0" w:space="0" w:color="auto"/>
                                <w:right w:val="none" w:sz="0" w:space="0" w:color="auto"/>
                              </w:divBdr>
                            </w:div>
                            <w:div w:id="976955829">
                              <w:marLeft w:val="0"/>
                              <w:marRight w:val="0"/>
                              <w:marTop w:val="0"/>
                              <w:marBottom w:val="0"/>
                              <w:divBdr>
                                <w:top w:val="none" w:sz="0" w:space="0" w:color="auto"/>
                                <w:left w:val="none" w:sz="0" w:space="0" w:color="auto"/>
                                <w:bottom w:val="none" w:sz="0" w:space="0" w:color="auto"/>
                                <w:right w:val="none" w:sz="0" w:space="0" w:color="auto"/>
                              </w:divBdr>
                              <w:divsChild>
                                <w:div w:id="967511080">
                                  <w:marLeft w:val="0"/>
                                  <w:marRight w:val="0"/>
                                  <w:marTop w:val="0"/>
                                  <w:marBottom w:val="240"/>
                                  <w:divBdr>
                                    <w:top w:val="none" w:sz="0" w:space="0" w:color="auto"/>
                                    <w:left w:val="none" w:sz="0" w:space="0" w:color="auto"/>
                                    <w:bottom w:val="none" w:sz="0" w:space="0" w:color="auto"/>
                                    <w:right w:val="none" w:sz="0" w:space="0" w:color="auto"/>
                                  </w:divBdr>
                                </w:div>
                                <w:div w:id="1938096702">
                                  <w:marLeft w:val="0"/>
                                  <w:marRight w:val="0"/>
                                  <w:marTop w:val="0"/>
                                  <w:marBottom w:val="240"/>
                                  <w:divBdr>
                                    <w:top w:val="none" w:sz="0" w:space="0" w:color="auto"/>
                                    <w:left w:val="none" w:sz="0" w:space="0" w:color="auto"/>
                                    <w:bottom w:val="none" w:sz="0" w:space="0" w:color="auto"/>
                                    <w:right w:val="none" w:sz="0" w:space="0" w:color="auto"/>
                                  </w:divBdr>
                                </w:div>
                                <w:div w:id="172261009">
                                  <w:marLeft w:val="0"/>
                                  <w:marRight w:val="0"/>
                                  <w:marTop w:val="0"/>
                                  <w:marBottom w:val="240"/>
                                  <w:divBdr>
                                    <w:top w:val="none" w:sz="0" w:space="0" w:color="auto"/>
                                    <w:left w:val="none" w:sz="0" w:space="0" w:color="auto"/>
                                    <w:bottom w:val="none" w:sz="0" w:space="0" w:color="auto"/>
                                    <w:right w:val="none" w:sz="0" w:space="0" w:color="auto"/>
                                  </w:divBdr>
                                </w:div>
                                <w:div w:id="890461041">
                                  <w:marLeft w:val="0"/>
                                  <w:marRight w:val="0"/>
                                  <w:marTop w:val="0"/>
                                  <w:marBottom w:val="240"/>
                                  <w:divBdr>
                                    <w:top w:val="none" w:sz="0" w:space="0" w:color="auto"/>
                                    <w:left w:val="none" w:sz="0" w:space="0" w:color="auto"/>
                                    <w:bottom w:val="none" w:sz="0" w:space="0" w:color="auto"/>
                                    <w:right w:val="none" w:sz="0" w:space="0" w:color="auto"/>
                                  </w:divBdr>
                                </w:div>
                                <w:div w:id="687370323">
                                  <w:marLeft w:val="0"/>
                                  <w:marRight w:val="0"/>
                                  <w:marTop w:val="0"/>
                                  <w:marBottom w:val="240"/>
                                  <w:divBdr>
                                    <w:top w:val="none" w:sz="0" w:space="0" w:color="auto"/>
                                    <w:left w:val="none" w:sz="0" w:space="0" w:color="auto"/>
                                    <w:bottom w:val="none" w:sz="0" w:space="0" w:color="auto"/>
                                    <w:right w:val="none" w:sz="0" w:space="0" w:color="auto"/>
                                  </w:divBdr>
                                </w:div>
                                <w:div w:id="936710840">
                                  <w:marLeft w:val="0"/>
                                  <w:marRight w:val="0"/>
                                  <w:marTop w:val="0"/>
                                  <w:marBottom w:val="240"/>
                                  <w:divBdr>
                                    <w:top w:val="none" w:sz="0" w:space="0" w:color="auto"/>
                                    <w:left w:val="none" w:sz="0" w:space="0" w:color="auto"/>
                                    <w:bottom w:val="none" w:sz="0" w:space="0" w:color="auto"/>
                                    <w:right w:val="none" w:sz="0" w:space="0" w:color="auto"/>
                                  </w:divBdr>
                                </w:div>
                                <w:div w:id="9342445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71526055">
                          <w:marLeft w:val="0"/>
                          <w:marRight w:val="0"/>
                          <w:marTop w:val="0"/>
                          <w:marBottom w:val="0"/>
                          <w:divBdr>
                            <w:top w:val="none" w:sz="0" w:space="0" w:color="auto"/>
                            <w:left w:val="none" w:sz="0" w:space="0" w:color="auto"/>
                            <w:bottom w:val="none" w:sz="0" w:space="0" w:color="auto"/>
                            <w:right w:val="none" w:sz="0" w:space="0" w:color="auto"/>
                          </w:divBdr>
                          <w:divsChild>
                            <w:div w:id="1719890393">
                              <w:marLeft w:val="0"/>
                              <w:marRight w:val="0"/>
                              <w:marTop w:val="0"/>
                              <w:marBottom w:val="0"/>
                              <w:divBdr>
                                <w:top w:val="none" w:sz="0" w:space="0" w:color="auto"/>
                                <w:left w:val="none" w:sz="0" w:space="0" w:color="auto"/>
                                <w:bottom w:val="none" w:sz="0" w:space="0" w:color="auto"/>
                                <w:right w:val="none" w:sz="0" w:space="0" w:color="auto"/>
                              </w:divBdr>
                            </w:div>
                            <w:div w:id="1028484974">
                              <w:marLeft w:val="0"/>
                              <w:marRight w:val="0"/>
                              <w:marTop w:val="0"/>
                              <w:marBottom w:val="0"/>
                              <w:divBdr>
                                <w:top w:val="none" w:sz="0" w:space="0" w:color="auto"/>
                                <w:left w:val="none" w:sz="0" w:space="0" w:color="auto"/>
                                <w:bottom w:val="none" w:sz="0" w:space="0" w:color="auto"/>
                                <w:right w:val="none" w:sz="0" w:space="0" w:color="auto"/>
                              </w:divBdr>
                              <w:divsChild>
                                <w:div w:id="1055281576">
                                  <w:marLeft w:val="0"/>
                                  <w:marRight w:val="0"/>
                                  <w:marTop w:val="0"/>
                                  <w:marBottom w:val="240"/>
                                  <w:divBdr>
                                    <w:top w:val="none" w:sz="0" w:space="0" w:color="auto"/>
                                    <w:left w:val="none" w:sz="0" w:space="0" w:color="auto"/>
                                    <w:bottom w:val="none" w:sz="0" w:space="0" w:color="auto"/>
                                    <w:right w:val="none" w:sz="0" w:space="0" w:color="auto"/>
                                  </w:divBdr>
                                </w:div>
                                <w:div w:id="1874876183">
                                  <w:marLeft w:val="0"/>
                                  <w:marRight w:val="0"/>
                                  <w:marTop w:val="0"/>
                                  <w:marBottom w:val="0"/>
                                  <w:divBdr>
                                    <w:top w:val="none" w:sz="0" w:space="0" w:color="auto"/>
                                    <w:left w:val="none" w:sz="0" w:space="0" w:color="auto"/>
                                    <w:bottom w:val="none" w:sz="0" w:space="0" w:color="auto"/>
                                    <w:right w:val="none" w:sz="0" w:space="0" w:color="auto"/>
                                  </w:divBdr>
                                  <w:divsChild>
                                    <w:div w:id="1407844848">
                                      <w:marLeft w:val="0"/>
                                      <w:marRight w:val="0"/>
                                      <w:marTop w:val="0"/>
                                      <w:marBottom w:val="0"/>
                                      <w:divBdr>
                                        <w:top w:val="none" w:sz="0" w:space="0" w:color="auto"/>
                                        <w:left w:val="none" w:sz="0" w:space="0" w:color="auto"/>
                                        <w:bottom w:val="none" w:sz="0" w:space="0" w:color="auto"/>
                                        <w:right w:val="none" w:sz="0" w:space="0" w:color="auto"/>
                                      </w:divBdr>
                                      <w:divsChild>
                                        <w:div w:id="1738437776">
                                          <w:marLeft w:val="0"/>
                                          <w:marRight w:val="0"/>
                                          <w:marTop w:val="0"/>
                                          <w:marBottom w:val="0"/>
                                          <w:divBdr>
                                            <w:top w:val="none" w:sz="0" w:space="0" w:color="auto"/>
                                            <w:left w:val="none" w:sz="0" w:space="0" w:color="auto"/>
                                            <w:bottom w:val="none" w:sz="0" w:space="0" w:color="auto"/>
                                            <w:right w:val="none" w:sz="0" w:space="0" w:color="auto"/>
                                          </w:divBdr>
                                          <w:divsChild>
                                            <w:div w:id="814178115">
                                              <w:marLeft w:val="0"/>
                                              <w:marRight w:val="0"/>
                                              <w:marTop w:val="0"/>
                                              <w:marBottom w:val="240"/>
                                              <w:divBdr>
                                                <w:top w:val="none" w:sz="0" w:space="0" w:color="auto"/>
                                                <w:left w:val="none" w:sz="0" w:space="0" w:color="auto"/>
                                                <w:bottom w:val="none" w:sz="0" w:space="0" w:color="auto"/>
                                                <w:right w:val="none" w:sz="0" w:space="0" w:color="auto"/>
                                              </w:divBdr>
                                            </w:div>
                                            <w:div w:id="1074083373">
                                              <w:marLeft w:val="0"/>
                                              <w:marRight w:val="0"/>
                                              <w:marTop w:val="0"/>
                                              <w:marBottom w:val="240"/>
                                              <w:divBdr>
                                                <w:top w:val="none" w:sz="0" w:space="0" w:color="auto"/>
                                                <w:left w:val="none" w:sz="0" w:space="0" w:color="auto"/>
                                                <w:bottom w:val="none" w:sz="0" w:space="0" w:color="auto"/>
                                                <w:right w:val="none" w:sz="0" w:space="0" w:color="auto"/>
                                              </w:divBdr>
                                            </w:div>
                                            <w:div w:id="2140564182">
                                              <w:marLeft w:val="0"/>
                                              <w:marRight w:val="0"/>
                                              <w:marTop w:val="0"/>
                                              <w:marBottom w:val="240"/>
                                              <w:divBdr>
                                                <w:top w:val="none" w:sz="0" w:space="0" w:color="auto"/>
                                                <w:left w:val="none" w:sz="0" w:space="0" w:color="auto"/>
                                                <w:bottom w:val="none" w:sz="0" w:space="0" w:color="auto"/>
                                                <w:right w:val="none" w:sz="0" w:space="0" w:color="auto"/>
                                              </w:divBdr>
                                            </w:div>
                                            <w:div w:id="1292712219">
                                              <w:marLeft w:val="0"/>
                                              <w:marRight w:val="0"/>
                                              <w:marTop w:val="0"/>
                                              <w:marBottom w:val="240"/>
                                              <w:divBdr>
                                                <w:top w:val="none" w:sz="0" w:space="0" w:color="auto"/>
                                                <w:left w:val="none" w:sz="0" w:space="0" w:color="auto"/>
                                                <w:bottom w:val="none" w:sz="0" w:space="0" w:color="auto"/>
                                                <w:right w:val="none" w:sz="0" w:space="0" w:color="auto"/>
                                              </w:divBdr>
                                            </w:div>
                                            <w:div w:id="1244414825">
                                              <w:marLeft w:val="0"/>
                                              <w:marRight w:val="0"/>
                                              <w:marTop w:val="0"/>
                                              <w:marBottom w:val="240"/>
                                              <w:divBdr>
                                                <w:top w:val="none" w:sz="0" w:space="0" w:color="auto"/>
                                                <w:left w:val="none" w:sz="0" w:space="0" w:color="auto"/>
                                                <w:bottom w:val="none" w:sz="0" w:space="0" w:color="auto"/>
                                                <w:right w:val="none" w:sz="0" w:space="0" w:color="auto"/>
                                              </w:divBdr>
                                            </w:div>
                                            <w:div w:id="587234368">
                                              <w:marLeft w:val="0"/>
                                              <w:marRight w:val="0"/>
                                              <w:marTop w:val="0"/>
                                              <w:marBottom w:val="240"/>
                                              <w:divBdr>
                                                <w:top w:val="none" w:sz="0" w:space="0" w:color="auto"/>
                                                <w:left w:val="none" w:sz="0" w:space="0" w:color="auto"/>
                                                <w:bottom w:val="none" w:sz="0" w:space="0" w:color="auto"/>
                                                <w:right w:val="none" w:sz="0" w:space="0" w:color="auto"/>
                                              </w:divBdr>
                                            </w:div>
                                            <w:div w:id="1072123972">
                                              <w:marLeft w:val="0"/>
                                              <w:marRight w:val="0"/>
                                              <w:marTop w:val="0"/>
                                              <w:marBottom w:val="240"/>
                                              <w:divBdr>
                                                <w:top w:val="none" w:sz="0" w:space="0" w:color="auto"/>
                                                <w:left w:val="none" w:sz="0" w:space="0" w:color="auto"/>
                                                <w:bottom w:val="none" w:sz="0" w:space="0" w:color="auto"/>
                                                <w:right w:val="none" w:sz="0" w:space="0" w:color="auto"/>
                                              </w:divBdr>
                                            </w:div>
                                            <w:div w:id="1524442607">
                                              <w:marLeft w:val="0"/>
                                              <w:marRight w:val="0"/>
                                              <w:marTop w:val="0"/>
                                              <w:marBottom w:val="240"/>
                                              <w:divBdr>
                                                <w:top w:val="none" w:sz="0" w:space="0" w:color="auto"/>
                                                <w:left w:val="none" w:sz="0" w:space="0" w:color="auto"/>
                                                <w:bottom w:val="none" w:sz="0" w:space="0" w:color="auto"/>
                                                <w:right w:val="none" w:sz="0" w:space="0" w:color="auto"/>
                                              </w:divBdr>
                                            </w:div>
                                            <w:div w:id="1319069019">
                                              <w:marLeft w:val="0"/>
                                              <w:marRight w:val="0"/>
                                              <w:marTop w:val="0"/>
                                              <w:marBottom w:val="240"/>
                                              <w:divBdr>
                                                <w:top w:val="none" w:sz="0" w:space="0" w:color="auto"/>
                                                <w:left w:val="none" w:sz="0" w:space="0" w:color="auto"/>
                                                <w:bottom w:val="none" w:sz="0" w:space="0" w:color="auto"/>
                                                <w:right w:val="none" w:sz="0" w:space="0" w:color="auto"/>
                                              </w:divBdr>
                                            </w:div>
                                            <w:div w:id="1980332542">
                                              <w:marLeft w:val="0"/>
                                              <w:marRight w:val="0"/>
                                              <w:marTop w:val="0"/>
                                              <w:marBottom w:val="240"/>
                                              <w:divBdr>
                                                <w:top w:val="none" w:sz="0" w:space="0" w:color="auto"/>
                                                <w:left w:val="none" w:sz="0" w:space="0" w:color="auto"/>
                                                <w:bottom w:val="none" w:sz="0" w:space="0" w:color="auto"/>
                                                <w:right w:val="none" w:sz="0" w:space="0" w:color="auto"/>
                                              </w:divBdr>
                                            </w:div>
                                            <w:div w:id="711730983">
                                              <w:marLeft w:val="0"/>
                                              <w:marRight w:val="0"/>
                                              <w:marTop w:val="0"/>
                                              <w:marBottom w:val="240"/>
                                              <w:divBdr>
                                                <w:top w:val="none" w:sz="0" w:space="0" w:color="auto"/>
                                                <w:left w:val="none" w:sz="0" w:space="0" w:color="auto"/>
                                                <w:bottom w:val="none" w:sz="0" w:space="0" w:color="auto"/>
                                                <w:right w:val="none" w:sz="0" w:space="0" w:color="auto"/>
                                              </w:divBdr>
                                            </w:div>
                                            <w:div w:id="4789641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2996553">
                              <w:marLeft w:val="0"/>
                              <w:marRight w:val="0"/>
                              <w:marTop w:val="0"/>
                              <w:marBottom w:val="0"/>
                              <w:divBdr>
                                <w:top w:val="none" w:sz="0" w:space="0" w:color="auto"/>
                                <w:left w:val="none" w:sz="0" w:space="0" w:color="auto"/>
                                <w:bottom w:val="none" w:sz="0" w:space="0" w:color="auto"/>
                                <w:right w:val="none" w:sz="0" w:space="0" w:color="auto"/>
                              </w:divBdr>
                              <w:divsChild>
                                <w:div w:id="120804029">
                                  <w:marLeft w:val="0"/>
                                  <w:marRight w:val="0"/>
                                  <w:marTop w:val="0"/>
                                  <w:marBottom w:val="240"/>
                                  <w:divBdr>
                                    <w:top w:val="none" w:sz="0" w:space="0" w:color="auto"/>
                                    <w:left w:val="none" w:sz="0" w:space="0" w:color="auto"/>
                                    <w:bottom w:val="none" w:sz="0" w:space="0" w:color="auto"/>
                                    <w:right w:val="none" w:sz="0" w:space="0" w:color="auto"/>
                                  </w:divBdr>
                                </w:div>
                                <w:div w:id="1557744388">
                                  <w:marLeft w:val="0"/>
                                  <w:marRight w:val="0"/>
                                  <w:marTop w:val="0"/>
                                  <w:marBottom w:val="0"/>
                                  <w:divBdr>
                                    <w:top w:val="none" w:sz="0" w:space="0" w:color="auto"/>
                                    <w:left w:val="none" w:sz="0" w:space="0" w:color="auto"/>
                                    <w:bottom w:val="none" w:sz="0" w:space="0" w:color="auto"/>
                                    <w:right w:val="none" w:sz="0" w:space="0" w:color="auto"/>
                                  </w:divBdr>
                                  <w:divsChild>
                                    <w:div w:id="774835804">
                                      <w:marLeft w:val="0"/>
                                      <w:marRight w:val="0"/>
                                      <w:marTop w:val="0"/>
                                      <w:marBottom w:val="0"/>
                                      <w:divBdr>
                                        <w:top w:val="none" w:sz="0" w:space="0" w:color="auto"/>
                                        <w:left w:val="none" w:sz="0" w:space="0" w:color="auto"/>
                                        <w:bottom w:val="none" w:sz="0" w:space="0" w:color="auto"/>
                                        <w:right w:val="none" w:sz="0" w:space="0" w:color="auto"/>
                                      </w:divBdr>
                                      <w:divsChild>
                                        <w:div w:id="1323391904">
                                          <w:marLeft w:val="0"/>
                                          <w:marRight w:val="0"/>
                                          <w:marTop w:val="0"/>
                                          <w:marBottom w:val="0"/>
                                          <w:divBdr>
                                            <w:top w:val="none" w:sz="0" w:space="0" w:color="auto"/>
                                            <w:left w:val="none" w:sz="0" w:space="0" w:color="auto"/>
                                            <w:bottom w:val="none" w:sz="0" w:space="0" w:color="auto"/>
                                            <w:right w:val="none" w:sz="0" w:space="0" w:color="auto"/>
                                          </w:divBdr>
                                          <w:divsChild>
                                            <w:div w:id="1165701952">
                                              <w:marLeft w:val="0"/>
                                              <w:marRight w:val="0"/>
                                              <w:marTop w:val="0"/>
                                              <w:marBottom w:val="240"/>
                                              <w:divBdr>
                                                <w:top w:val="none" w:sz="0" w:space="0" w:color="auto"/>
                                                <w:left w:val="none" w:sz="0" w:space="0" w:color="auto"/>
                                                <w:bottom w:val="none" w:sz="0" w:space="0" w:color="auto"/>
                                                <w:right w:val="none" w:sz="0" w:space="0" w:color="auto"/>
                                              </w:divBdr>
                                            </w:div>
                                            <w:div w:id="1123111561">
                                              <w:marLeft w:val="0"/>
                                              <w:marRight w:val="0"/>
                                              <w:marTop w:val="0"/>
                                              <w:marBottom w:val="240"/>
                                              <w:divBdr>
                                                <w:top w:val="none" w:sz="0" w:space="0" w:color="auto"/>
                                                <w:left w:val="none" w:sz="0" w:space="0" w:color="auto"/>
                                                <w:bottom w:val="none" w:sz="0" w:space="0" w:color="auto"/>
                                                <w:right w:val="none" w:sz="0" w:space="0" w:color="auto"/>
                                              </w:divBdr>
                                            </w:div>
                                            <w:div w:id="1854415701">
                                              <w:marLeft w:val="0"/>
                                              <w:marRight w:val="0"/>
                                              <w:marTop w:val="0"/>
                                              <w:marBottom w:val="240"/>
                                              <w:divBdr>
                                                <w:top w:val="none" w:sz="0" w:space="0" w:color="auto"/>
                                                <w:left w:val="none" w:sz="0" w:space="0" w:color="auto"/>
                                                <w:bottom w:val="none" w:sz="0" w:space="0" w:color="auto"/>
                                                <w:right w:val="none" w:sz="0" w:space="0" w:color="auto"/>
                                              </w:divBdr>
                                            </w:div>
                                            <w:div w:id="123666751">
                                              <w:marLeft w:val="0"/>
                                              <w:marRight w:val="0"/>
                                              <w:marTop w:val="0"/>
                                              <w:marBottom w:val="240"/>
                                              <w:divBdr>
                                                <w:top w:val="none" w:sz="0" w:space="0" w:color="auto"/>
                                                <w:left w:val="none" w:sz="0" w:space="0" w:color="auto"/>
                                                <w:bottom w:val="none" w:sz="0" w:space="0" w:color="auto"/>
                                                <w:right w:val="none" w:sz="0" w:space="0" w:color="auto"/>
                                              </w:divBdr>
                                            </w:div>
                                            <w:div w:id="1138455075">
                                              <w:marLeft w:val="0"/>
                                              <w:marRight w:val="0"/>
                                              <w:marTop w:val="0"/>
                                              <w:marBottom w:val="240"/>
                                              <w:divBdr>
                                                <w:top w:val="none" w:sz="0" w:space="0" w:color="auto"/>
                                                <w:left w:val="none" w:sz="0" w:space="0" w:color="auto"/>
                                                <w:bottom w:val="none" w:sz="0" w:space="0" w:color="auto"/>
                                                <w:right w:val="none" w:sz="0" w:space="0" w:color="auto"/>
                                              </w:divBdr>
                                            </w:div>
                                            <w:div w:id="1228959523">
                                              <w:marLeft w:val="0"/>
                                              <w:marRight w:val="0"/>
                                              <w:marTop w:val="0"/>
                                              <w:marBottom w:val="240"/>
                                              <w:divBdr>
                                                <w:top w:val="none" w:sz="0" w:space="0" w:color="auto"/>
                                                <w:left w:val="none" w:sz="0" w:space="0" w:color="auto"/>
                                                <w:bottom w:val="none" w:sz="0" w:space="0" w:color="auto"/>
                                                <w:right w:val="none" w:sz="0" w:space="0" w:color="auto"/>
                                              </w:divBdr>
                                            </w:div>
                                            <w:div w:id="865823943">
                                              <w:marLeft w:val="0"/>
                                              <w:marRight w:val="0"/>
                                              <w:marTop w:val="0"/>
                                              <w:marBottom w:val="240"/>
                                              <w:divBdr>
                                                <w:top w:val="none" w:sz="0" w:space="0" w:color="auto"/>
                                                <w:left w:val="none" w:sz="0" w:space="0" w:color="auto"/>
                                                <w:bottom w:val="none" w:sz="0" w:space="0" w:color="auto"/>
                                                <w:right w:val="none" w:sz="0" w:space="0" w:color="auto"/>
                                              </w:divBdr>
                                            </w:div>
                                            <w:div w:id="1196846083">
                                              <w:marLeft w:val="0"/>
                                              <w:marRight w:val="0"/>
                                              <w:marTop w:val="0"/>
                                              <w:marBottom w:val="240"/>
                                              <w:divBdr>
                                                <w:top w:val="none" w:sz="0" w:space="0" w:color="auto"/>
                                                <w:left w:val="none" w:sz="0" w:space="0" w:color="auto"/>
                                                <w:bottom w:val="none" w:sz="0" w:space="0" w:color="auto"/>
                                                <w:right w:val="none" w:sz="0" w:space="0" w:color="auto"/>
                                              </w:divBdr>
                                            </w:div>
                                            <w:div w:id="1555509782">
                                              <w:marLeft w:val="0"/>
                                              <w:marRight w:val="0"/>
                                              <w:marTop w:val="0"/>
                                              <w:marBottom w:val="240"/>
                                              <w:divBdr>
                                                <w:top w:val="none" w:sz="0" w:space="0" w:color="auto"/>
                                                <w:left w:val="none" w:sz="0" w:space="0" w:color="auto"/>
                                                <w:bottom w:val="none" w:sz="0" w:space="0" w:color="auto"/>
                                                <w:right w:val="none" w:sz="0" w:space="0" w:color="auto"/>
                                              </w:divBdr>
                                            </w:div>
                                            <w:div w:id="167720690">
                                              <w:marLeft w:val="0"/>
                                              <w:marRight w:val="0"/>
                                              <w:marTop w:val="0"/>
                                              <w:marBottom w:val="240"/>
                                              <w:divBdr>
                                                <w:top w:val="none" w:sz="0" w:space="0" w:color="auto"/>
                                                <w:left w:val="none" w:sz="0" w:space="0" w:color="auto"/>
                                                <w:bottom w:val="none" w:sz="0" w:space="0" w:color="auto"/>
                                                <w:right w:val="none" w:sz="0" w:space="0" w:color="auto"/>
                                              </w:divBdr>
                                            </w:div>
                                            <w:div w:id="1763255554">
                                              <w:marLeft w:val="0"/>
                                              <w:marRight w:val="0"/>
                                              <w:marTop w:val="0"/>
                                              <w:marBottom w:val="240"/>
                                              <w:divBdr>
                                                <w:top w:val="none" w:sz="0" w:space="0" w:color="auto"/>
                                                <w:left w:val="none" w:sz="0" w:space="0" w:color="auto"/>
                                                <w:bottom w:val="none" w:sz="0" w:space="0" w:color="auto"/>
                                                <w:right w:val="none" w:sz="0" w:space="0" w:color="auto"/>
                                              </w:divBdr>
                                            </w:div>
                                            <w:div w:id="1293754826">
                                              <w:marLeft w:val="0"/>
                                              <w:marRight w:val="0"/>
                                              <w:marTop w:val="0"/>
                                              <w:marBottom w:val="240"/>
                                              <w:divBdr>
                                                <w:top w:val="none" w:sz="0" w:space="0" w:color="auto"/>
                                                <w:left w:val="none" w:sz="0" w:space="0" w:color="auto"/>
                                                <w:bottom w:val="none" w:sz="0" w:space="0" w:color="auto"/>
                                                <w:right w:val="none" w:sz="0" w:space="0" w:color="auto"/>
                                              </w:divBdr>
                                            </w:div>
                                            <w:div w:id="1674455857">
                                              <w:marLeft w:val="0"/>
                                              <w:marRight w:val="0"/>
                                              <w:marTop w:val="0"/>
                                              <w:marBottom w:val="240"/>
                                              <w:divBdr>
                                                <w:top w:val="none" w:sz="0" w:space="0" w:color="auto"/>
                                                <w:left w:val="none" w:sz="0" w:space="0" w:color="auto"/>
                                                <w:bottom w:val="none" w:sz="0" w:space="0" w:color="auto"/>
                                                <w:right w:val="none" w:sz="0" w:space="0" w:color="auto"/>
                                              </w:divBdr>
                                            </w:div>
                                            <w:div w:id="149104279">
                                              <w:marLeft w:val="0"/>
                                              <w:marRight w:val="0"/>
                                              <w:marTop w:val="0"/>
                                              <w:marBottom w:val="240"/>
                                              <w:divBdr>
                                                <w:top w:val="none" w:sz="0" w:space="0" w:color="auto"/>
                                                <w:left w:val="none" w:sz="0" w:space="0" w:color="auto"/>
                                                <w:bottom w:val="none" w:sz="0" w:space="0" w:color="auto"/>
                                                <w:right w:val="none" w:sz="0" w:space="0" w:color="auto"/>
                                              </w:divBdr>
                                            </w:div>
                                            <w:div w:id="165563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29584514">
                              <w:marLeft w:val="0"/>
                              <w:marRight w:val="0"/>
                              <w:marTop w:val="0"/>
                              <w:marBottom w:val="0"/>
                              <w:divBdr>
                                <w:top w:val="none" w:sz="0" w:space="0" w:color="auto"/>
                                <w:left w:val="none" w:sz="0" w:space="0" w:color="auto"/>
                                <w:bottom w:val="none" w:sz="0" w:space="0" w:color="auto"/>
                                <w:right w:val="none" w:sz="0" w:space="0" w:color="auto"/>
                              </w:divBdr>
                              <w:divsChild>
                                <w:div w:id="431441505">
                                  <w:marLeft w:val="0"/>
                                  <w:marRight w:val="0"/>
                                  <w:marTop w:val="0"/>
                                  <w:marBottom w:val="0"/>
                                  <w:divBdr>
                                    <w:top w:val="none" w:sz="0" w:space="0" w:color="auto"/>
                                    <w:left w:val="none" w:sz="0" w:space="0" w:color="auto"/>
                                    <w:bottom w:val="none" w:sz="0" w:space="0" w:color="auto"/>
                                    <w:right w:val="none" w:sz="0" w:space="0" w:color="auto"/>
                                  </w:divBdr>
                                  <w:divsChild>
                                    <w:div w:id="20780427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EAD@bscc.ca.gov" TargetMode="External"/><Relationship Id="rId18" Type="http://schemas.openxmlformats.org/officeDocument/2006/relationships/hyperlink" Target="http://www.bscc.ca.gov/scppgrantfundedprograms.php" TargetMode="External"/><Relationship Id="rId26" Type="http://schemas.openxmlformats.org/officeDocument/2006/relationships/hyperlink" Target="http://media.wix.com/ugd/6f124f_276e31b1d02f48418c2753ba551fa551.pdf" TargetMode="External"/><Relationship Id="rId39" Type="http://schemas.openxmlformats.org/officeDocument/2006/relationships/hyperlink" Target="http://www.colorado.edu/cspv/blueprints/index.html" TargetMode="External"/><Relationship Id="rId21" Type="http://schemas.openxmlformats.org/officeDocument/2006/relationships/hyperlink" Target="http://bscc.ca.gov/s_correctionsplanningandprograms.php" TargetMode="External"/><Relationship Id="rId34" Type="http://schemas.openxmlformats.org/officeDocument/2006/relationships/hyperlink" Target="http://media.wix.com/ugd/6f124f_dbde96f835db4526abf7bfda03d0040f.pdf" TargetMode="External"/><Relationship Id="rId42" Type="http://schemas.openxmlformats.org/officeDocument/2006/relationships/hyperlink" Target="http://www.crimesolutions.gov/" TargetMode="External"/><Relationship Id="rId47" Type="http://schemas.openxmlformats.org/officeDocument/2006/relationships/hyperlink" Target="http://nrepp.samhsa.gov" TargetMode="External"/><Relationship Id="rId50" Type="http://schemas.openxmlformats.org/officeDocument/2006/relationships/hyperlink" Target="http://www.courts.ca.gov/documents/EVIDENCE-BASED-PRACTICES-Summary-6-27-11.pdf"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scc.ca.gov/downloads/LEAD%20ESC%20Roster.pdf" TargetMode="External"/><Relationship Id="rId29" Type="http://schemas.openxmlformats.org/officeDocument/2006/relationships/hyperlink" Target="http://media.wix.com/ugd/6f124f_f40c0035ba5d43ab8dba38bc17988605.pdf" TargetMode="External"/><Relationship Id="rId11" Type="http://schemas.openxmlformats.org/officeDocument/2006/relationships/header" Target="header3.xml"/><Relationship Id="rId24" Type="http://schemas.openxmlformats.org/officeDocument/2006/relationships/footer" Target="footer3.xml"/><Relationship Id="rId32" Type="http://schemas.openxmlformats.org/officeDocument/2006/relationships/hyperlink" Target="http://media.wix.com/ugd/6f124f_8183d4c04a09456cb48f92875ab2e188.pdf" TargetMode="External"/><Relationship Id="rId37" Type="http://schemas.openxmlformats.org/officeDocument/2006/relationships/hyperlink" Target="http://www.bscc.ca.gov/s_correctionsplanningandprograms.php" TargetMode="External"/><Relationship Id="rId40" Type="http://schemas.openxmlformats.org/officeDocument/2006/relationships/hyperlink" Target="http://www.cibhs.org/evidence-based-practices-0" TargetMode="External"/><Relationship Id="rId45" Type="http://schemas.openxmlformats.org/officeDocument/2006/relationships/hyperlink" Target="http://nij.gov/five-things/" TargetMode="External"/><Relationship Id="rId53" Type="http://schemas.openxmlformats.org/officeDocument/2006/relationships/hyperlink" Target="http://www.wsipp.wa.gov" TargetMode="Externa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mailto:nicole.woodman@bscc.ca.gov" TargetMode="External"/><Relationship Id="rId31" Type="http://schemas.openxmlformats.org/officeDocument/2006/relationships/hyperlink" Target="http://media.wix.com/ugd/6f124f_145c3b101178469a933fff776595b991.pdf" TargetMode="External"/><Relationship Id="rId44" Type="http://schemas.openxmlformats.org/officeDocument/2006/relationships/hyperlink" Target="http://nicic.gov/Library/" TargetMode="External"/><Relationship Id="rId52" Type="http://schemas.openxmlformats.org/officeDocument/2006/relationships/hyperlink" Target="http://www.nrepp.samhsa.gov"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LEAD@bscc.ca.gov" TargetMode="External"/><Relationship Id="rId22" Type="http://schemas.openxmlformats.org/officeDocument/2006/relationships/header" Target="header4.xml"/><Relationship Id="rId27" Type="http://schemas.openxmlformats.org/officeDocument/2006/relationships/hyperlink" Target="http://media.wix.com/ugd/6f124f_fbbfa1d5ca764ef9803601214a702ef2.pdf" TargetMode="External"/><Relationship Id="rId30" Type="http://schemas.openxmlformats.org/officeDocument/2006/relationships/hyperlink" Target="http://media.wix.com/ugd/6f124f_00e13b9197a34a148139cdadb3e8b6a6.pdf" TargetMode="External"/><Relationship Id="rId35" Type="http://schemas.openxmlformats.org/officeDocument/2006/relationships/hyperlink" Target="http://www.leadbureau.org/" TargetMode="External"/><Relationship Id="rId43" Type="http://schemas.openxmlformats.org/officeDocument/2006/relationships/hyperlink" Target="http://www.jrsa.org/" TargetMode="External"/><Relationship Id="rId48" Type="http://schemas.openxmlformats.org/officeDocument/2006/relationships/hyperlink" Target="http://www.ojjdp.gov/mpg/"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samhsa.gov/ebpwebguide"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samhsa.gov/ebpwebguide" TargetMode="External"/><Relationship Id="rId25" Type="http://schemas.openxmlformats.org/officeDocument/2006/relationships/hyperlink" Target="http://bscc.ca.gov/s_correctionsplanningandprograms.php" TargetMode="External"/><Relationship Id="rId33" Type="http://schemas.openxmlformats.org/officeDocument/2006/relationships/hyperlink" Target="http://media.wix.com/ugd/6f124f_2f66ef4935c04d37a11b04d1998f61e2.pdf" TargetMode="External"/><Relationship Id="rId38" Type="http://schemas.openxmlformats.org/officeDocument/2006/relationships/image" Target="media/image3.png"/><Relationship Id="rId46" Type="http://schemas.openxmlformats.org/officeDocument/2006/relationships/hyperlink" Target="http://nationalreentryresourcecenter.org/" TargetMode="External"/><Relationship Id="rId20" Type="http://schemas.openxmlformats.org/officeDocument/2006/relationships/hyperlink" Target="http://bscc.ca.gov/s_correctionsplanningandprograms.php" TargetMode="External"/><Relationship Id="rId41" Type="http://schemas.openxmlformats.org/officeDocument/2006/relationships/hyperlink" Target="http://evidencebasedprograms.org/"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EAD@bscc.ca.gov" TargetMode="External"/><Relationship Id="rId23" Type="http://schemas.openxmlformats.org/officeDocument/2006/relationships/footer" Target="footer2.xml"/><Relationship Id="rId28" Type="http://schemas.openxmlformats.org/officeDocument/2006/relationships/hyperlink" Target="http://media.wix.com/ugd/6f124f_dee533383a4148e5a539f949a6b5fd34.pdf" TargetMode="External"/><Relationship Id="rId36" Type="http://schemas.openxmlformats.org/officeDocument/2006/relationships/image" Target="media/image2.png"/><Relationship Id="rId49" Type="http://schemas.openxmlformats.org/officeDocument/2006/relationships/hyperlink" Target="http://www.promisingpractices.ne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jrsa.org/njjec/publications/program-evaluation.pdf" TargetMode="External"/><Relationship Id="rId7" Type="http://schemas.openxmlformats.org/officeDocument/2006/relationships/hyperlink" Target="http://www.jrsa.org/njjec/publications/program-evaluation.pdf" TargetMode="External"/><Relationship Id="rId2" Type="http://schemas.openxmlformats.org/officeDocument/2006/relationships/hyperlink" Target="http://cjjr.georgetown.edu/certprogs/racialdisparities/racialdisparities.html" TargetMode="External"/><Relationship Id="rId1" Type="http://schemas.openxmlformats.org/officeDocument/2006/relationships/hyperlink" Target="http://www.burnsinstitute.org/" TargetMode="External"/><Relationship Id="rId6" Type="http://schemas.openxmlformats.org/officeDocument/2006/relationships/hyperlink" Target="http://ncjp.org/strategic-planning/overview/where-do-we-want-be/goals-objectives" TargetMode="External"/><Relationship Id="rId5" Type="http://schemas.openxmlformats.org/officeDocument/2006/relationships/hyperlink" Target="http://www.jrsa.org/njjec/publications/program-evaluation.pdf" TargetMode="External"/><Relationship Id="rId4" Type="http://schemas.openxmlformats.org/officeDocument/2006/relationships/hyperlink" Target="http://www.criminaljustice.ny.gov/ofpa/goalwrit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59D59-07EE-4501-9897-88A168B3A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AD35FD4C</Template>
  <TotalTime>24</TotalTime>
  <Pages>67</Pages>
  <Words>23774</Words>
  <Characters>135513</Characters>
  <Application>Microsoft Office Word</Application>
  <DocSecurity>0</DocSecurity>
  <Lines>1129</Lines>
  <Paragraphs>317</Paragraphs>
  <ScaleCrop>false</ScaleCrop>
  <HeadingPairs>
    <vt:vector size="2" baseType="variant">
      <vt:variant>
        <vt:lpstr>Title</vt:lpstr>
      </vt:variant>
      <vt:variant>
        <vt:i4>1</vt:i4>
      </vt:variant>
    </vt:vector>
  </HeadingPairs>
  <TitlesOfParts>
    <vt:vector size="1" baseType="lpstr">
      <vt:lpstr/>
    </vt:vector>
  </TitlesOfParts>
  <Company>California Technology Agency</Company>
  <LinksUpToDate>false</LinksUpToDate>
  <CharactersWithSpaces>158970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Patricia Ferguson</dc:creator>
  <cp:lastModifiedBy>Kally Pile</cp:lastModifiedBy>
  <cp:revision>9</cp:revision>
  <cp:lastPrinted>2016-11-03T21:25:00Z</cp:lastPrinted>
  <dcterms:created xsi:type="dcterms:W3CDTF">2016-11-14T23:23:00Z</dcterms:created>
  <dcterms:modified xsi:type="dcterms:W3CDTF">2016-11-17T18:34:00Z</dcterms:modified>
</cp:coreProperties>
</file>